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1F51C" w14:textId="28570C08" w:rsidR="00890B92" w:rsidRPr="00C71F23" w:rsidRDefault="00C076FA" w:rsidP="00890B92">
      <w:pPr>
        <w:spacing w:after="240"/>
        <w:jc w:val="right"/>
        <w:rPr>
          <w:sz w:val="24"/>
          <w:szCs w:val="24"/>
        </w:rPr>
      </w:pPr>
      <w:r w:rsidRPr="00C076FA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C076FA">
        <w:rPr>
          <w:sz w:val="24"/>
          <w:szCs w:val="24"/>
        </w:rPr>
        <w:t>2026-05-20</w:t>
      </w:r>
    </w:p>
    <w:p w14:paraId="74D53372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2239B6B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B0E2D38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9E96C8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AF6215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F6997F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F8A42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BDF41C" w14:textId="6862E304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C076FA" w:rsidRPr="00C076FA">
        <w:rPr>
          <w:b/>
          <w:sz w:val="24"/>
          <w:szCs w:val="24"/>
        </w:rPr>
        <w:t>ZP/19/2026</w:t>
      </w:r>
      <w:r w:rsidR="00A80738" w:rsidRPr="00C71F23">
        <w:rPr>
          <w:sz w:val="24"/>
          <w:szCs w:val="24"/>
        </w:rPr>
        <w:tab/>
        <w:t xml:space="preserve"> </w:t>
      </w:r>
    </w:p>
    <w:p w14:paraId="5B4AB9C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C4EF6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21883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4074A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5488324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9DBCD13" w14:textId="5D7860B1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C076FA" w:rsidRPr="00C076FA">
        <w:rPr>
          <w:sz w:val="22"/>
          <w:szCs w:val="22"/>
        </w:rPr>
        <w:t>przetarg</w:t>
      </w:r>
      <w:r w:rsidR="00A91A72">
        <w:rPr>
          <w:sz w:val="22"/>
          <w:szCs w:val="22"/>
        </w:rPr>
        <w:t>u</w:t>
      </w:r>
      <w:r w:rsidR="00C076FA" w:rsidRPr="00C076FA">
        <w:rPr>
          <w:sz w:val="22"/>
          <w:szCs w:val="22"/>
        </w:rPr>
        <w:t xml:space="preserve"> nieograniczon</w:t>
      </w:r>
      <w:r w:rsidR="00A91A72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057394D" w14:textId="43C65FB8" w:rsidR="00A80738" w:rsidRPr="00C71F23" w:rsidRDefault="00C076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76FA">
        <w:rPr>
          <w:b/>
          <w:sz w:val="22"/>
          <w:szCs w:val="22"/>
        </w:rPr>
        <w:t>Zakup i dostawa wyrobów medycznych dla Apteki I</w:t>
      </w:r>
    </w:p>
    <w:p w14:paraId="0D3E324A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76FA" w:rsidRPr="00C71F23" w14:paraId="0D7000CA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403CF8" w14:textId="111B2E33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 zamówienia w wysokości 1 944.00 zł brutto;</w:t>
            </w:r>
          </w:p>
        </w:tc>
      </w:tr>
      <w:tr w:rsidR="00C076FA" w:rsidRPr="00C71F23" w14:paraId="4B8E22D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C82707" w14:textId="209F3ECE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 zamówienia w wysokości 896.40 zł brutto;</w:t>
            </w:r>
          </w:p>
        </w:tc>
      </w:tr>
      <w:tr w:rsidR="00C076FA" w:rsidRPr="00C71F23" w14:paraId="66AD89F3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393B88" w14:textId="3BE755E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 zamówienia w wysokości 71 280.00 zł brutto;</w:t>
            </w:r>
          </w:p>
        </w:tc>
      </w:tr>
      <w:tr w:rsidR="00C076FA" w:rsidRPr="00C71F23" w14:paraId="43AE8512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D75397" w14:textId="38518B6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4 zamówienia w wysokości 14 850.00 zł brutto;</w:t>
            </w:r>
          </w:p>
        </w:tc>
      </w:tr>
      <w:tr w:rsidR="00C076FA" w:rsidRPr="00C71F23" w14:paraId="50F95481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E052D" w14:textId="6D36234D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5 zamówienia w wysokości 18 424.80 zł brutto;</w:t>
            </w:r>
          </w:p>
        </w:tc>
      </w:tr>
      <w:tr w:rsidR="00C076FA" w:rsidRPr="00C71F23" w14:paraId="692EAB69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52F91" w14:textId="1147AC2C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6 zamówienia w wysokości 4 104.00 zł brutto;</w:t>
            </w:r>
          </w:p>
        </w:tc>
      </w:tr>
      <w:tr w:rsidR="00C076FA" w:rsidRPr="00C71F23" w14:paraId="1D7C2BEE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A4C73D" w14:textId="69D2ED50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7 zamówienia w wysokości 67 603.97 zł brutto;</w:t>
            </w:r>
          </w:p>
        </w:tc>
      </w:tr>
      <w:tr w:rsidR="00C076FA" w:rsidRPr="00C71F23" w14:paraId="4B0063DE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E7143E" w14:textId="4F1CC00F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8 zamówienia w wysokości 16 838.28 zł brutto;</w:t>
            </w:r>
          </w:p>
        </w:tc>
      </w:tr>
      <w:tr w:rsidR="00C076FA" w:rsidRPr="00C71F23" w14:paraId="46EA030B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00E8A7" w14:textId="189D4FB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9 zamówienia w wysokości 85 968.00 zł brutto;</w:t>
            </w:r>
          </w:p>
        </w:tc>
      </w:tr>
      <w:tr w:rsidR="00C076FA" w:rsidRPr="00C71F23" w14:paraId="573D1B44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7E084" w14:textId="6C435995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10 zamówienia w wysokości 1 900.80 zł brutto;</w:t>
            </w:r>
          </w:p>
        </w:tc>
      </w:tr>
      <w:tr w:rsidR="00C076FA" w:rsidRPr="00C71F23" w14:paraId="54E0605A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0A1E9" w14:textId="5E25AFE5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11 zamówienia w wysokości 106 920.00 zł brutto;</w:t>
            </w:r>
          </w:p>
        </w:tc>
      </w:tr>
      <w:tr w:rsidR="00C076FA" w:rsidRPr="00C71F23" w14:paraId="4F021509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9DD0C" w14:textId="2ACAE23A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12 zamówienia w wysokości 1 215.00 zł brutto;</w:t>
            </w:r>
          </w:p>
        </w:tc>
      </w:tr>
      <w:tr w:rsidR="00C076FA" w:rsidRPr="00C71F23" w14:paraId="25118B6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55A7C2" w14:textId="4CAE469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13 zamówienia w wysokości 367 120.08 zł brutto;</w:t>
            </w:r>
          </w:p>
        </w:tc>
      </w:tr>
      <w:tr w:rsidR="00C076FA" w:rsidRPr="00C71F23" w14:paraId="5E3D8C82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D72F47" w14:textId="36A7200D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14 zamówienia w wysokości 15 696.72 zł brutto;</w:t>
            </w:r>
          </w:p>
        </w:tc>
      </w:tr>
      <w:tr w:rsidR="00C076FA" w:rsidRPr="00C71F23" w14:paraId="4E3AFB21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857088" w14:textId="07A43204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15 zamówienia w wysokości 3 628.80 zł brutto;</w:t>
            </w:r>
          </w:p>
        </w:tc>
      </w:tr>
      <w:tr w:rsidR="00C076FA" w:rsidRPr="00C71F23" w14:paraId="71B77C63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F882A" w14:textId="72EE949C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16 zamówienia w wysokości 26 406.00 zł brutto;</w:t>
            </w:r>
          </w:p>
        </w:tc>
      </w:tr>
      <w:tr w:rsidR="00C076FA" w:rsidRPr="00C71F23" w14:paraId="2A1A6893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C82403" w14:textId="45126F3E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17 zamówienia w wysokości 2 916.00 zł brutto;</w:t>
            </w:r>
          </w:p>
        </w:tc>
      </w:tr>
      <w:tr w:rsidR="00C076FA" w:rsidRPr="00C71F23" w14:paraId="642C197B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27915" w14:textId="05CEE138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18 zamówienia w wysokości 496.80 zł brutto;</w:t>
            </w:r>
          </w:p>
        </w:tc>
      </w:tr>
      <w:tr w:rsidR="00C076FA" w:rsidRPr="00C71F23" w14:paraId="3B2D8C18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A2C35C" w14:textId="73639A3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lastRenderedPageBreak/>
              <w:t>części 19 zamówienia w wysokości 111 294.00 zł brutto;</w:t>
            </w:r>
          </w:p>
        </w:tc>
      </w:tr>
      <w:tr w:rsidR="00C076FA" w:rsidRPr="00C71F23" w14:paraId="1E7868C2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201FFF" w14:textId="0ACD7B0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20 zamówienia w wysokości 3 045.60 zł brutto;</w:t>
            </w:r>
          </w:p>
        </w:tc>
      </w:tr>
      <w:tr w:rsidR="00C076FA" w:rsidRPr="00C71F23" w14:paraId="70A2029A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582A7" w14:textId="6680BC0A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21 zamówienia w wysokości 9 622.80 zł brutto;</w:t>
            </w:r>
          </w:p>
        </w:tc>
      </w:tr>
      <w:tr w:rsidR="00C076FA" w:rsidRPr="00C71F23" w14:paraId="5D508EBA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BAB8CD" w14:textId="0C69780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22 zamówienia w wysokości 831.60 zł brutto;</w:t>
            </w:r>
          </w:p>
        </w:tc>
      </w:tr>
      <w:tr w:rsidR="00C076FA" w:rsidRPr="00C71F23" w14:paraId="288D0F68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2E9EC0" w14:textId="6D34983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23 zamówienia w wysokości 7 568.64 zł brutto;</w:t>
            </w:r>
          </w:p>
        </w:tc>
      </w:tr>
      <w:tr w:rsidR="00C076FA" w:rsidRPr="00C71F23" w14:paraId="1D7B47FB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0B8B9" w14:textId="7F26F421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24 zamówienia w wysokości 17 982.00 zł brutto;</w:t>
            </w:r>
          </w:p>
        </w:tc>
      </w:tr>
      <w:tr w:rsidR="00C076FA" w:rsidRPr="00C71F23" w14:paraId="3C531D9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08961" w14:textId="138D1C94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25 zamówienia w wysokości 7 776.00 zł brutto;</w:t>
            </w:r>
          </w:p>
        </w:tc>
      </w:tr>
      <w:tr w:rsidR="00C076FA" w:rsidRPr="00C71F23" w14:paraId="104E38D0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8E11D1" w14:textId="74379C90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26 zamówienia w wysokości 60 307.20 zł brutto;</w:t>
            </w:r>
          </w:p>
        </w:tc>
      </w:tr>
      <w:tr w:rsidR="00C076FA" w:rsidRPr="00C71F23" w14:paraId="484A730C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E31D5" w14:textId="6A94DFA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27 zamówienia w wysokości 648.00 zł brutto;</w:t>
            </w:r>
          </w:p>
        </w:tc>
      </w:tr>
      <w:tr w:rsidR="00C076FA" w:rsidRPr="00C71F23" w14:paraId="1F3E9065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554B81" w14:textId="0BE60C2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28 zamówienia w wysokości 2 883.60 zł brutto;</w:t>
            </w:r>
          </w:p>
        </w:tc>
      </w:tr>
      <w:tr w:rsidR="00C076FA" w:rsidRPr="00C71F23" w14:paraId="569498DE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6CF8E1" w14:textId="2B36EA9C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29 zamówienia w wysokości 53 654.40 zł brutto;</w:t>
            </w:r>
          </w:p>
        </w:tc>
      </w:tr>
      <w:tr w:rsidR="00C076FA" w:rsidRPr="00C71F23" w14:paraId="66DC3E3A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33D1C" w14:textId="44BA7E5A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30 zamówienia w wysokości 2 743.20 zł brutto;</w:t>
            </w:r>
          </w:p>
        </w:tc>
      </w:tr>
      <w:tr w:rsidR="00C076FA" w:rsidRPr="00C71F23" w14:paraId="01152609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8E09A7" w14:textId="58E39ED5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31 zamówienia w wysokości 3 760.11 zł brutto;</w:t>
            </w:r>
          </w:p>
        </w:tc>
      </w:tr>
      <w:tr w:rsidR="00C076FA" w:rsidRPr="00C71F23" w14:paraId="59F93DBC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5138B5" w14:textId="22F49729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32 zamówienia w wysokości 10 277.02 zł brutto;</w:t>
            </w:r>
          </w:p>
        </w:tc>
      </w:tr>
      <w:tr w:rsidR="00C076FA" w:rsidRPr="00C71F23" w14:paraId="6E5D749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7C641" w14:textId="0E0B4531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33 zamówienia w wysokości 699.30 zł brutto;</w:t>
            </w:r>
          </w:p>
        </w:tc>
      </w:tr>
      <w:tr w:rsidR="00C076FA" w:rsidRPr="00C71F23" w14:paraId="42385A05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6A3321" w14:textId="068B6DEE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34 zamówienia w wysokości 4 059.00 zł brutto;</w:t>
            </w:r>
          </w:p>
        </w:tc>
      </w:tr>
      <w:tr w:rsidR="00C076FA" w:rsidRPr="00C71F23" w14:paraId="1070BC21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04FD28" w14:textId="432E637E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35 zamówienia w wysokości 1 555.20 zł brutto;</w:t>
            </w:r>
          </w:p>
        </w:tc>
      </w:tr>
      <w:tr w:rsidR="00C076FA" w:rsidRPr="00C71F23" w14:paraId="06FE6210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ABB2FC" w14:textId="17F2A7E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36 zamówienia w wysokości 2 851.20 zł brutto;</w:t>
            </w:r>
          </w:p>
        </w:tc>
      </w:tr>
      <w:tr w:rsidR="00C076FA" w:rsidRPr="00C71F23" w14:paraId="0FCBC1B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200E27" w14:textId="67762377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37 zamówienia w wysokości 259.20 zł brutto;</w:t>
            </w:r>
          </w:p>
        </w:tc>
      </w:tr>
      <w:tr w:rsidR="00C076FA" w:rsidRPr="00C71F23" w14:paraId="162BD6AB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3B7608" w14:textId="5459FB81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38 zamówienia w wysokości 30 270.24 zł brutto;</w:t>
            </w:r>
          </w:p>
        </w:tc>
      </w:tr>
      <w:tr w:rsidR="00C076FA" w:rsidRPr="00C71F23" w14:paraId="29E0FCBB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1258AF" w14:textId="46422753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39 zamówienia w wysokości 1 350.00 zł brutto;</w:t>
            </w:r>
          </w:p>
        </w:tc>
      </w:tr>
      <w:tr w:rsidR="00C076FA" w:rsidRPr="00C71F23" w14:paraId="4CEE71B7" w14:textId="77777777" w:rsidTr="008108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EB6E2C" w14:textId="3DC793A0" w:rsidR="00C076FA" w:rsidRPr="00C71F23" w:rsidRDefault="00C076FA" w:rsidP="008108D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6FA">
              <w:rPr>
                <w:sz w:val="24"/>
                <w:szCs w:val="24"/>
              </w:rPr>
              <w:t>części 40 zamówienia w wysokości 2 106.00 zł brutto;</w:t>
            </w:r>
          </w:p>
        </w:tc>
      </w:tr>
    </w:tbl>
    <w:p w14:paraId="3BA049F8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F4289C3" w14:textId="4273FC75" w:rsidR="00A80738" w:rsidRPr="00C71F23" w:rsidRDefault="00A91A72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02821054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52B9127F" w14:textId="0D57F27F" w:rsidR="00C236D3" w:rsidRPr="00C71F23" w:rsidRDefault="00A91A72" w:rsidP="00A91A72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>Karolina Kosek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76135" w14:textId="77777777" w:rsidR="002E31BF" w:rsidRDefault="002E31BF">
      <w:r>
        <w:separator/>
      </w:r>
    </w:p>
  </w:endnote>
  <w:endnote w:type="continuationSeparator" w:id="0">
    <w:p w14:paraId="264C3580" w14:textId="77777777" w:rsidR="002E31BF" w:rsidRDefault="002E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1D2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B0CD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B9496" w14:textId="11ED8914" w:rsidR="009F189D" w:rsidRPr="00A91A72" w:rsidRDefault="009F189D" w:rsidP="00A91A72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FC8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1C71EC" w14:textId="77777777" w:rsidR="009F189D" w:rsidRDefault="009F189D">
    <w:pPr>
      <w:pStyle w:val="Stopka"/>
      <w:tabs>
        <w:tab w:val="clear" w:pos="4536"/>
      </w:tabs>
      <w:jc w:val="center"/>
    </w:pPr>
  </w:p>
  <w:p w14:paraId="254B5A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5195" w14:textId="77777777" w:rsidR="002E31BF" w:rsidRDefault="002E31BF">
      <w:r>
        <w:separator/>
      </w:r>
    </w:p>
  </w:footnote>
  <w:footnote w:type="continuationSeparator" w:id="0">
    <w:p w14:paraId="370598C2" w14:textId="77777777" w:rsidR="002E31BF" w:rsidRDefault="002E3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AACC8" w14:textId="77777777" w:rsidR="00C076FA" w:rsidRDefault="00C07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74CA9" w14:textId="77777777" w:rsidR="00C076FA" w:rsidRDefault="00C07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50A92" w14:textId="77777777" w:rsidR="00C076FA" w:rsidRDefault="00C076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1BF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2E31B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A91A72"/>
    <w:rsid w:val="00BE7129"/>
    <w:rsid w:val="00BF3B18"/>
    <w:rsid w:val="00C076FA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1A35B4"/>
  <w15:chartTrackingRefBased/>
  <w15:docId w15:val="{349D5171-639D-4B4E-ACED-085A93A1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2026-05-20T09:01:00Z</dcterms:created>
  <dcterms:modified xsi:type="dcterms:W3CDTF">2026-05-20T09:02:00Z</dcterms:modified>
</cp:coreProperties>
</file>