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5DC1A" w14:textId="77777777" w:rsidR="00E755C8" w:rsidRPr="00E874DC" w:rsidRDefault="00E755C8" w:rsidP="00E755C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829872A" w14:textId="77777777" w:rsidR="00E755C8" w:rsidRDefault="00E755C8" w:rsidP="00E755C8">
      <w:pPr>
        <w:spacing w:before="48" w:line="240" w:lineRule="atLeast"/>
        <w:jc w:val="right"/>
        <w:rPr>
          <w:b/>
          <w:sz w:val="24"/>
          <w:szCs w:val="24"/>
          <w:lang w:val="pl-PL"/>
        </w:rPr>
      </w:pPr>
    </w:p>
    <w:p w14:paraId="6C335F86" w14:textId="77777777" w:rsidR="00E755C8" w:rsidRDefault="00E755C8" w:rsidP="00E755C8">
      <w:pPr>
        <w:spacing w:before="48" w:line="240" w:lineRule="atLeast"/>
        <w:jc w:val="center"/>
        <w:rPr>
          <w:b/>
          <w:sz w:val="24"/>
          <w:szCs w:val="24"/>
          <w:lang w:val="pl-PL"/>
        </w:rPr>
      </w:pPr>
      <w:r>
        <w:rPr>
          <w:b/>
          <w:sz w:val="24"/>
          <w:szCs w:val="24"/>
          <w:lang w:val="pl-PL"/>
        </w:rPr>
        <w:t>WZÓR UMOWY</w:t>
      </w:r>
    </w:p>
    <w:p w14:paraId="09E48EE5" w14:textId="77777777" w:rsidR="00E755C8" w:rsidRDefault="00E755C8" w:rsidP="00E755C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204A9A5F" w14:textId="77777777" w:rsidR="00E755C8" w:rsidRDefault="00E755C8" w:rsidP="00E755C8">
      <w:pPr>
        <w:spacing w:before="48" w:line="240" w:lineRule="atLeast"/>
        <w:jc w:val="center"/>
        <w:rPr>
          <w:b/>
          <w:sz w:val="28"/>
          <w:lang w:val="pl-PL"/>
        </w:rPr>
      </w:pPr>
    </w:p>
    <w:p w14:paraId="6910E44F" w14:textId="71401D39" w:rsidR="00E755C8" w:rsidRPr="00AA2A22" w:rsidRDefault="00E755C8" w:rsidP="00E755C8">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KC-DE-zp.25.2</w:t>
      </w:r>
      <w:r>
        <w:rPr>
          <w:rFonts w:ascii="Times New Roman" w:hAnsi="Times New Roman"/>
        </w:rPr>
        <w:t>15</w:t>
      </w:r>
      <w:r>
        <w:rPr>
          <w:rFonts w:ascii="Times New Roman" w:hAnsi="Times New Roman"/>
        </w:rPr>
        <w:t>.2026</w:t>
      </w:r>
      <w:r w:rsidRPr="00AA2A22">
        <w:rPr>
          <w:rFonts w:ascii="Times New Roman" w:hAnsi="Times New Roman"/>
        </w:rPr>
        <w:t xml:space="preserve"> </w:t>
      </w:r>
    </w:p>
    <w:p w14:paraId="48139493" w14:textId="77777777" w:rsidR="00E755C8" w:rsidRDefault="00E755C8" w:rsidP="00E755C8">
      <w:pPr>
        <w:pStyle w:val="Tekstpodstawowy"/>
        <w:ind w:right="-47"/>
        <w:jc w:val="both"/>
        <w:rPr>
          <w:rFonts w:ascii="Times New Roman" w:hAnsi="Times New Roman"/>
        </w:rPr>
      </w:pPr>
      <w:r w:rsidRPr="00AA2A22">
        <w:rPr>
          <w:rFonts w:ascii="Times New Roman" w:hAnsi="Times New Roman"/>
        </w:rPr>
        <w:t>pomiędzy</w:t>
      </w:r>
    </w:p>
    <w:p w14:paraId="32379821" w14:textId="77777777" w:rsidR="00E755C8" w:rsidRDefault="00E755C8" w:rsidP="00E755C8">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9D403D4" w14:textId="77777777" w:rsidR="00E755C8" w:rsidRDefault="00E755C8" w:rsidP="00E755C8">
      <w:pPr>
        <w:pStyle w:val="Tekstpodstawowy"/>
        <w:ind w:right="-47"/>
        <w:jc w:val="both"/>
        <w:rPr>
          <w:rFonts w:ascii="Times New Roman" w:hAnsi="Times New Roman"/>
        </w:rPr>
      </w:pPr>
      <w:r>
        <w:rPr>
          <w:rFonts w:ascii="Times New Roman" w:hAnsi="Times New Roman"/>
        </w:rPr>
        <w:t>reprezentowana przez:</w:t>
      </w:r>
    </w:p>
    <w:p w14:paraId="75A3ADAF" w14:textId="77777777" w:rsidR="00E755C8" w:rsidRDefault="00E755C8" w:rsidP="00E755C8">
      <w:pPr>
        <w:pStyle w:val="Tekstpodstawowy"/>
        <w:ind w:right="-47"/>
        <w:jc w:val="both"/>
        <w:rPr>
          <w:rFonts w:ascii="Times New Roman" w:hAnsi="Times New Roman"/>
        </w:rPr>
      </w:pPr>
      <w:r>
        <w:rPr>
          <w:rFonts w:ascii="Times New Roman" w:hAnsi="Times New Roman"/>
        </w:rPr>
        <w:t xml:space="preserve">1.Dziekana Wydziału /Kierownika Jednostki/............................................................................. </w:t>
      </w:r>
    </w:p>
    <w:p w14:paraId="234B1254" w14:textId="77777777" w:rsidR="00E755C8" w:rsidRDefault="00E755C8" w:rsidP="00E755C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120AEED2" w14:textId="77777777" w:rsidR="00E755C8" w:rsidRDefault="00E755C8" w:rsidP="00E755C8">
      <w:pPr>
        <w:pStyle w:val="Tekstpodstawowy"/>
        <w:ind w:right="-47"/>
        <w:jc w:val="both"/>
        <w:rPr>
          <w:rFonts w:ascii="Times New Roman" w:hAnsi="Times New Roman"/>
        </w:rPr>
      </w:pPr>
      <w:r>
        <w:rPr>
          <w:rFonts w:ascii="Times New Roman" w:hAnsi="Times New Roman"/>
        </w:rPr>
        <w:t>zwaną dalej KUPUJĄCYM</w:t>
      </w:r>
    </w:p>
    <w:p w14:paraId="48789AA5" w14:textId="77777777" w:rsidR="00E755C8" w:rsidRDefault="00E755C8" w:rsidP="00E755C8">
      <w:pPr>
        <w:pStyle w:val="Tekstpodstawowy"/>
        <w:ind w:right="-47"/>
        <w:jc w:val="both"/>
        <w:rPr>
          <w:rFonts w:ascii="Times New Roman" w:hAnsi="Times New Roman"/>
        </w:rPr>
      </w:pPr>
      <w:r>
        <w:rPr>
          <w:rFonts w:ascii="Times New Roman" w:hAnsi="Times New Roman"/>
        </w:rPr>
        <w:t xml:space="preserve">a </w:t>
      </w:r>
    </w:p>
    <w:p w14:paraId="55D19A29" w14:textId="77777777" w:rsidR="00E755C8" w:rsidRDefault="00E755C8" w:rsidP="00E755C8">
      <w:pPr>
        <w:pStyle w:val="Tekstpodstawowy"/>
        <w:ind w:right="-47"/>
        <w:jc w:val="both"/>
        <w:rPr>
          <w:rFonts w:ascii="Times New Roman" w:hAnsi="Times New Roman"/>
        </w:rPr>
      </w:pPr>
      <w:r>
        <w:rPr>
          <w:rFonts w:ascii="Times New Roman" w:hAnsi="Times New Roman"/>
        </w:rPr>
        <w:t>......................................................................................................................................................</w:t>
      </w:r>
    </w:p>
    <w:p w14:paraId="6513F826" w14:textId="77777777" w:rsidR="00E755C8" w:rsidRDefault="00E755C8" w:rsidP="00E755C8">
      <w:pPr>
        <w:pStyle w:val="Tekstpodstawowy"/>
        <w:ind w:right="-47"/>
        <w:jc w:val="both"/>
        <w:rPr>
          <w:rFonts w:ascii="Times New Roman" w:hAnsi="Times New Roman"/>
        </w:rPr>
      </w:pPr>
      <w:r>
        <w:rPr>
          <w:rFonts w:ascii="Times New Roman" w:hAnsi="Times New Roman"/>
        </w:rPr>
        <w:t>......................................................................................................................................................</w:t>
      </w:r>
    </w:p>
    <w:p w14:paraId="4A23C12A" w14:textId="77777777" w:rsidR="00E755C8" w:rsidRDefault="00E755C8" w:rsidP="00E755C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8B64FA8" w14:textId="77777777" w:rsidR="00E755C8" w:rsidRDefault="00E755C8" w:rsidP="00E755C8">
      <w:pPr>
        <w:pStyle w:val="Tekstpodstawowy"/>
        <w:ind w:right="-47"/>
        <w:jc w:val="both"/>
        <w:rPr>
          <w:rFonts w:ascii="Times New Roman" w:hAnsi="Times New Roman"/>
        </w:rPr>
      </w:pPr>
      <w:r>
        <w:rPr>
          <w:rFonts w:ascii="Times New Roman" w:hAnsi="Times New Roman"/>
        </w:rPr>
        <w:t>reprezentowanym przez:</w:t>
      </w:r>
    </w:p>
    <w:p w14:paraId="651AD358" w14:textId="77777777" w:rsidR="00E755C8" w:rsidRDefault="00E755C8" w:rsidP="00E755C8">
      <w:pPr>
        <w:pStyle w:val="Tekstpodstawowy"/>
        <w:ind w:right="-47"/>
        <w:jc w:val="both"/>
        <w:rPr>
          <w:rFonts w:ascii="Times New Roman" w:hAnsi="Times New Roman"/>
        </w:rPr>
      </w:pPr>
      <w:r>
        <w:rPr>
          <w:rFonts w:ascii="Times New Roman" w:hAnsi="Times New Roman"/>
        </w:rPr>
        <w:t>1...................................................................................................................................................</w:t>
      </w:r>
    </w:p>
    <w:p w14:paraId="512AC5B6" w14:textId="77777777" w:rsidR="00E755C8" w:rsidRDefault="00E755C8" w:rsidP="00E755C8">
      <w:pPr>
        <w:pStyle w:val="Tekstpodstawowy"/>
        <w:ind w:right="-47"/>
        <w:jc w:val="both"/>
        <w:rPr>
          <w:rFonts w:ascii="Times New Roman" w:hAnsi="Times New Roman"/>
        </w:rPr>
      </w:pPr>
      <w:r>
        <w:rPr>
          <w:rFonts w:ascii="Times New Roman" w:hAnsi="Times New Roman"/>
        </w:rPr>
        <w:t xml:space="preserve">2................................................................................................................................................... </w:t>
      </w:r>
    </w:p>
    <w:p w14:paraId="70EFC2C9" w14:textId="77777777" w:rsidR="00E755C8" w:rsidRDefault="00E755C8" w:rsidP="00E755C8">
      <w:pPr>
        <w:pStyle w:val="Tekstpodstawowy"/>
        <w:ind w:right="-47"/>
        <w:jc w:val="both"/>
        <w:rPr>
          <w:rFonts w:ascii="Times New Roman" w:hAnsi="Times New Roman"/>
        </w:rPr>
      </w:pPr>
      <w:r>
        <w:rPr>
          <w:rFonts w:ascii="Times New Roman" w:hAnsi="Times New Roman"/>
        </w:rPr>
        <w:t>zwanym dalej SPRZEDAWCĄ</w:t>
      </w:r>
    </w:p>
    <w:p w14:paraId="391099E6" w14:textId="77777777" w:rsidR="00E755C8" w:rsidRDefault="00E755C8" w:rsidP="00E755C8">
      <w:pPr>
        <w:pStyle w:val="Tekstpodstawowy"/>
        <w:ind w:right="-47"/>
        <w:jc w:val="center"/>
        <w:rPr>
          <w:rFonts w:ascii="Times New Roman" w:hAnsi="Times New Roman"/>
        </w:rPr>
      </w:pPr>
    </w:p>
    <w:p w14:paraId="4CECD037" w14:textId="77777777" w:rsidR="00E755C8" w:rsidRPr="00877B92" w:rsidRDefault="00E755C8" w:rsidP="00E755C8">
      <w:pPr>
        <w:pStyle w:val="Tekstpodstawowy"/>
        <w:ind w:right="-47"/>
        <w:jc w:val="center"/>
        <w:rPr>
          <w:rFonts w:ascii="Times New Roman" w:hAnsi="Times New Roman"/>
          <w:b/>
        </w:rPr>
      </w:pPr>
      <w:r w:rsidRPr="00877B92">
        <w:rPr>
          <w:rFonts w:ascii="Times New Roman" w:hAnsi="Times New Roman"/>
          <w:b/>
        </w:rPr>
        <w:t>§ 1</w:t>
      </w:r>
    </w:p>
    <w:p w14:paraId="33FCA8A5" w14:textId="1B9AD6DB" w:rsidR="00E755C8" w:rsidRPr="009D242F" w:rsidRDefault="00E755C8" w:rsidP="007C7296">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391863">
        <w:rPr>
          <w:rFonts w:ascii="Times New Roman" w:hAnsi="Times New Roman"/>
          <w:b/>
        </w:rPr>
        <w:t xml:space="preserve">ostawa </w:t>
      </w:r>
      <w:r>
        <w:rPr>
          <w:rFonts w:ascii="Times New Roman" w:hAnsi="Times New Roman"/>
          <w:b/>
        </w:rPr>
        <w:t>3</w:t>
      </w:r>
      <w:r>
        <w:rPr>
          <w:rFonts w:ascii="Times New Roman" w:hAnsi="Times New Roman"/>
          <w:b/>
        </w:rPr>
        <w:t xml:space="preserve"> szt. laptop</w:t>
      </w:r>
      <w:r>
        <w:rPr>
          <w:rFonts w:ascii="Times New Roman" w:hAnsi="Times New Roman"/>
          <w:b/>
        </w:rPr>
        <w:t>ów</w:t>
      </w:r>
      <w:r w:rsidRPr="00391863">
        <w:rPr>
          <w:rFonts w:ascii="Times New Roman" w:hAnsi="Times New Roman"/>
          <w:b/>
        </w:rPr>
        <w:t xml:space="preserve"> na potrzeby </w:t>
      </w:r>
      <w:r>
        <w:rPr>
          <w:rFonts w:ascii="Times New Roman" w:hAnsi="Times New Roman"/>
          <w:b/>
        </w:rPr>
        <w:t>W</w:t>
      </w:r>
      <w:r>
        <w:rPr>
          <w:rFonts w:ascii="Times New Roman" w:hAnsi="Times New Roman"/>
          <w:b/>
        </w:rPr>
        <w:t>I</w:t>
      </w:r>
    </w:p>
    <w:p w14:paraId="7EDE9389" w14:textId="77777777" w:rsidR="00E755C8" w:rsidRDefault="00E755C8" w:rsidP="007C7296">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3BCEE78E" w14:textId="77777777" w:rsidR="00E755C8" w:rsidRPr="0043435F" w:rsidRDefault="00E755C8" w:rsidP="007C7296">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B9604F0" w14:textId="77777777" w:rsidR="00E755C8" w:rsidRDefault="00E755C8" w:rsidP="00E755C8">
      <w:pPr>
        <w:pStyle w:val="Tekstpodstawowy"/>
        <w:ind w:right="-47"/>
        <w:jc w:val="both"/>
        <w:rPr>
          <w:rFonts w:ascii="Times New Roman" w:hAnsi="Times New Roman"/>
        </w:rPr>
      </w:pPr>
    </w:p>
    <w:p w14:paraId="15481034" w14:textId="77777777" w:rsidR="00E755C8" w:rsidRPr="00877B92" w:rsidRDefault="00E755C8" w:rsidP="00E755C8">
      <w:pPr>
        <w:pStyle w:val="Tekstpodstawowy"/>
        <w:ind w:right="-47"/>
        <w:jc w:val="center"/>
        <w:rPr>
          <w:rFonts w:ascii="Times New Roman" w:hAnsi="Times New Roman"/>
          <w:b/>
        </w:rPr>
      </w:pPr>
      <w:r w:rsidRPr="00877B92">
        <w:rPr>
          <w:rFonts w:ascii="Times New Roman" w:hAnsi="Times New Roman"/>
          <w:b/>
        </w:rPr>
        <w:t>§ 2</w:t>
      </w:r>
    </w:p>
    <w:p w14:paraId="08A26A65" w14:textId="6DBACEA1" w:rsidR="00E755C8" w:rsidRPr="0043435F" w:rsidRDefault="00E755C8" w:rsidP="007C7296">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w:t>
      </w:r>
      <w:r>
        <w:rPr>
          <w:rFonts w:ascii="Times New Roman" w:hAnsi="Times New Roman"/>
          <w:szCs w:val="24"/>
        </w:rPr>
        <w:t>……..</w:t>
      </w:r>
      <w:r w:rsidRPr="0043435F">
        <w:rPr>
          <w:rFonts w:ascii="Times New Roman" w:hAnsi="Times New Roman"/>
          <w:szCs w:val="24"/>
        </w:rPr>
        <w:t xml:space="preserve">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59D84D73" w14:textId="77777777" w:rsidR="00E755C8" w:rsidRPr="0043435F" w:rsidRDefault="00E755C8" w:rsidP="007C7296">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A202DC9" w14:textId="77777777" w:rsidR="00E755C8" w:rsidRPr="0043435F" w:rsidRDefault="00E755C8" w:rsidP="007C7296">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F895F46" w14:textId="77777777" w:rsidR="00E755C8" w:rsidRDefault="00E755C8" w:rsidP="00E755C8">
      <w:pPr>
        <w:pStyle w:val="Tekstpodstawowy"/>
        <w:ind w:right="-47"/>
        <w:jc w:val="both"/>
        <w:rPr>
          <w:rFonts w:ascii="Times New Roman" w:hAnsi="Times New Roman"/>
        </w:rPr>
      </w:pPr>
    </w:p>
    <w:p w14:paraId="7418BF71" w14:textId="77777777" w:rsidR="00E755C8" w:rsidRDefault="00E755C8" w:rsidP="00E755C8">
      <w:pPr>
        <w:pStyle w:val="Tekstpodstawowy"/>
        <w:ind w:right="-47"/>
        <w:jc w:val="center"/>
        <w:rPr>
          <w:rFonts w:ascii="Times New Roman" w:hAnsi="Times New Roman"/>
          <w:b/>
        </w:rPr>
      </w:pPr>
    </w:p>
    <w:p w14:paraId="74754909" w14:textId="77777777" w:rsidR="00E755C8" w:rsidRDefault="00E755C8" w:rsidP="00E755C8">
      <w:pPr>
        <w:pStyle w:val="Tekstpodstawowy"/>
        <w:ind w:right="-47"/>
        <w:jc w:val="center"/>
        <w:rPr>
          <w:rFonts w:ascii="Times New Roman" w:hAnsi="Times New Roman"/>
          <w:b/>
        </w:rPr>
      </w:pPr>
    </w:p>
    <w:p w14:paraId="527FC931" w14:textId="77777777" w:rsidR="00E755C8" w:rsidRPr="00877B92" w:rsidRDefault="00E755C8" w:rsidP="00E755C8">
      <w:pPr>
        <w:pStyle w:val="Tekstpodstawowy"/>
        <w:ind w:right="-47"/>
        <w:jc w:val="center"/>
        <w:rPr>
          <w:rFonts w:ascii="Times New Roman" w:hAnsi="Times New Roman"/>
          <w:b/>
        </w:rPr>
      </w:pPr>
      <w:r w:rsidRPr="00877B92">
        <w:rPr>
          <w:rFonts w:ascii="Times New Roman" w:hAnsi="Times New Roman"/>
          <w:b/>
        </w:rPr>
        <w:t>§ 3</w:t>
      </w:r>
    </w:p>
    <w:p w14:paraId="0B563E70" w14:textId="77777777" w:rsidR="00E755C8" w:rsidRPr="0043435F" w:rsidRDefault="00E755C8" w:rsidP="007C7296">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6A5F5CE" w14:textId="77777777" w:rsidR="00E755C8" w:rsidRPr="0043435F" w:rsidRDefault="00E755C8" w:rsidP="007C7296">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27D38C45" w14:textId="77777777" w:rsidR="00E755C8" w:rsidRPr="0043435F" w:rsidRDefault="00E755C8" w:rsidP="007C7296">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79B901E3" w14:textId="77777777" w:rsidR="00E755C8" w:rsidRPr="0043435F" w:rsidRDefault="00E755C8" w:rsidP="007C7296">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98A64F7" w14:textId="77777777" w:rsidR="00E755C8" w:rsidRDefault="00E755C8" w:rsidP="00E755C8">
      <w:pPr>
        <w:pStyle w:val="Tekstpodstawowy"/>
        <w:ind w:right="-47"/>
        <w:jc w:val="both"/>
        <w:rPr>
          <w:rFonts w:ascii="Times New Roman" w:hAnsi="Times New Roman"/>
        </w:rPr>
      </w:pPr>
    </w:p>
    <w:p w14:paraId="5D50292D" w14:textId="77777777" w:rsidR="00E755C8" w:rsidRPr="00877B92" w:rsidRDefault="00E755C8" w:rsidP="00E755C8">
      <w:pPr>
        <w:pStyle w:val="Tekstpodstawowy"/>
        <w:ind w:right="-47"/>
        <w:jc w:val="center"/>
        <w:rPr>
          <w:rFonts w:ascii="Times New Roman" w:hAnsi="Times New Roman"/>
          <w:b/>
        </w:rPr>
      </w:pPr>
      <w:r w:rsidRPr="00877B92">
        <w:rPr>
          <w:rFonts w:ascii="Times New Roman" w:hAnsi="Times New Roman"/>
          <w:b/>
        </w:rPr>
        <w:t>§ 4</w:t>
      </w:r>
    </w:p>
    <w:p w14:paraId="67488E31" w14:textId="77777777" w:rsidR="00E755C8" w:rsidRPr="00391863" w:rsidRDefault="00E755C8" w:rsidP="00E755C8">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6583EEC0" w14:textId="77777777" w:rsidR="00E755C8" w:rsidRPr="00391863" w:rsidRDefault="00E755C8" w:rsidP="00E755C8">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116B2CBF" w14:textId="77777777" w:rsidR="00E755C8" w:rsidRPr="00391863" w:rsidRDefault="00E755C8" w:rsidP="00E755C8">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57A04B91" w14:textId="77777777" w:rsidR="00E755C8" w:rsidRPr="00391863" w:rsidRDefault="00E755C8" w:rsidP="00E755C8">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3B7FCBA6" w14:textId="77777777" w:rsidR="00E755C8" w:rsidRPr="00391863" w:rsidRDefault="00E755C8" w:rsidP="00E755C8">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30B46E35" w14:textId="77777777" w:rsidR="00E755C8" w:rsidRPr="00391863" w:rsidRDefault="00E755C8" w:rsidP="00E755C8">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14F4A4FF" w14:textId="77777777" w:rsidR="00E755C8" w:rsidRPr="00391863" w:rsidRDefault="00E755C8" w:rsidP="00E755C8">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086A97E4" w14:textId="77777777" w:rsidR="00E755C8" w:rsidRDefault="00E755C8" w:rsidP="00E755C8">
      <w:pPr>
        <w:pStyle w:val="Tekstpodstawowy"/>
        <w:ind w:right="-47"/>
        <w:jc w:val="center"/>
        <w:rPr>
          <w:rFonts w:ascii="Times New Roman" w:hAnsi="Times New Roman"/>
        </w:rPr>
      </w:pPr>
    </w:p>
    <w:p w14:paraId="7C51C3B7" w14:textId="77777777" w:rsidR="00E755C8" w:rsidRPr="00877B92" w:rsidRDefault="00E755C8" w:rsidP="00E755C8">
      <w:pPr>
        <w:pStyle w:val="Tekstpodstawowy"/>
        <w:ind w:right="-47"/>
        <w:jc w:val="center"/>
        <w:rPr>
          <w:rFonts w:ascii="Times New Roman" w:hAnsi="Times New Roman"/>
          <w:b/>
        </w:rPr>
      </w:pPr>
      <w:r w:rsidRPr="00877B92">
        <w:rPr>
          <w:rFonts w:ascii="Times New Roman" w:hAnsi="Times New Roman"/>
          <w:b/>
        </w:rPr>
        <w:t>§ 5</w:t>
      </w:r>
    </w:p>
    <w:p w14:paraId="67CE4508" w14:textId="77777777" w:rsidR="00E755C8" w:rsidRPr="00C53B52" w:rsidRDefault="00E755C8" w:rsidP="007C7296">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F3B1FFE" w14:textId="77777777" w:rsidR="00E755C8" w:rsidRPr="00C53B52" w:rsidRDefault="00E755C8" w:rsidP="007C7296">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A47362E" w14:textId="77777777" w:rsidR="00E755C8" w:rsidRPr="00C53B52" w:rsidRDefault="00E755C8" w:rsidP="00E755C8">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8F6538F" w14:textId="77777777" w:rsidR="00E755C8" w:rsidRPr="00C53B52" w:rsidRDefault="00E755C8" w:rsidP="00E755C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CF06E6B" w14:textId="77777777" w:rsidR="00E755C8" w:rsidRPr="00C53B52" w:rsidRDefault="00E755C8" w:rsidP="00E755C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7EC8ADB3" w14:textId="77777777" w:rsidR="00E755C8" w:rsidRPr="00C53B52" w:rsidRDefault="00E755C8" w:rsidP="00E755C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73BC9A05" w14:textId="77777777" w:rsidR="00E755C8" w:rsidRPr="00C53B52" w:rsidRDefault="00E755C8" w:rsidP="007C7296">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56DA489" w14:textId="77777777" w:rsidR="00E755C8" w:rsidRPr="00C53B52" w:rsidRDefault="00E755C8" w:rsidP="007C7296">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7A4DD2D7" w14:textId="77777777" w:rsidR="00E755C8" w:rsidRPr="00C53B52" w:rsidRDefault="00E755C8" w:rsidP="007C7296">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169E6F5B" w14:textId="77777777" w:rsidR="00E755C8" w:rsidRPr="006B2CAA" w:rsidRDefault="00E755C8" w:rsidP="007C7296">
      <w:pPr>
        <w:pStyle w:val="Tekstpodstawowy"/>
        <w:numPr>
          <w:ilvl w:val="0"/>
          <w:numId w:val="5"/>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5722A33D" w14:textId="77777777" w:rsidR="00E755C8" w:rsidRDefault="00E755C8" w:rsidP="007C7296">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6DD494D" w14:textId="77777777" w:rsidR="00E755C8" w:rsidRDefault="00E755C8" w:rsidP="00E755C8">
      <w:pPr>
        <w:pStyle w:val="Tekstpodstawowy"/>
        <w:ind w:right="-47"/>
        <w:jc w:val="center"/>
        <w:rPr>
          <w:rFonts w:ascii="Times New Roman" w:hAnsi="Times New Roman"/>
          <w:b/>
        </w:rPr>
      </w:pPr>
    </w:p>
    <w:p w14:paraId="52520FA0" w14:textId="77777777" w:rsidR="00E755C8" w:rsidRDefault="00E755C8" w:rsidP="00E755C8">
      <w:pPr>
        <w:pStyle w:val="Tekstpodstawowy"/>
        <w:ind w:right="-47"/>
        <w:jc w:val="center"/>
        <w:rPr>
          <w:rFonts w:ascii="Times New Roman" w:hAnsi="Times New Roman"/>
          <w:b/>
        </w:rPr>
      </w:pPr>
      <w:r w:rsidRPr="00877B92">
        <w:rPr>
          <w:rFonts w:ascii="Times New Roman" w:hAnsi="Times New Roman"/>
          <w:b/>
        </w:rPr>
        <w:t>§ 6</w:t>
      </w:r>
    </w:p>
    <w:p w14:paraId="312E423F" w14:textId="77777777" w:rsidR="00E755C8" w:rsidRDefault="00E755C8" w:rsidP="00E755C8">
      <w:pPr>
        <w:pStyle w:val="Tekstpodstawowy"/>
        <w:ind w:right="-47"/>
        <w:jc w:val="center"/>
        <w:rPr>
          <w:rFonts w:ascii="Times New Roman" w:hAnsi="Times New Roman"/>
          <w:b/>
        </w:rPr>
      </w:pPr>
    </w:p>
    <w:p w14:paraId="56B02B8C" w14:textId="77777777" w:rsidR="00E755C8" w:rsidRDefault="00E755C8" w:rsidP="007C7296">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F8390B2" w14:textId="77777777" w:rsidR="00E755C8" w:rsidRDefault="00E755C8" w:rsidP="007C7296">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552D9A7" w14:textId="77777777" w:rsidR="00E755C8" w:rsidRDefault="00E755C8" w:rsidP="007C7296">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6749F1A" w14:textId="77777777" w:rsidR="00E755C8" w:rsidRDefault="00E755C8" w:rsidP="007C7296">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3089492" w14:textId="77777777" w:rsidR="00E755C8" w:rsidRDefault="00E755C8" w:rsidP="007C7296">
      <w:pPr>
        <w:numPr>
          <w:ilvl w:val="0"/>
          <w:numId w:val="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B385CA2" w14:textId="77777777" w:rsidR="00E755C8" w:rsidRPr="00877B92" w:rsidRDefault="00E755C8" w:rsidP="00E755C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C46AA84" w14:textId="77777777" w:rsidR="00E755C8" w:rsidRPr="003F1749" w:rsidRDefault="00E755C8" w:rsidP="00E755C8">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7E085780" w14:textId="77777777" w:rsidR="00E755C8" w:rsidRDefault="00E755C8" w:rsidP="00E755C8">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111C9A1" w14:textId="77777777" w:rsidR="00E755C8" w:rsidRDefault="00E755C8" w:rsidP="00E755C8">
      <w:pPr>
        <w:pStyle w:val="Tekstpodstawowy"/>
        <w:ind w:right="-47"/>
        <w:jc w:val="center"/>
        <w:rPr>
          <w:rFonts w:ascii="Times New Roman" w:hAnsi="Times New Roman"/>
        </w:rPr>
      </w:pPr>
    </w:p>
    <w:p w14:paraId="4270F058" w14:textId="77777777" w:rsidR="00E755C8" w:rsidRDefault="00E755C8" w:rsidP="00E755C8">
      <w:pPr>
        <w:pStyle w:val="Tekstpodstawowy"/>
        <w:ind w:right="-47"/>
        <w:jc w:val="center"/>
        <w:rPr>
          <w:rFonts w:ascii="Times New Roman" w:hAnsi="Times New Roman"/>
          <w:b/>
        </w:rPr>
      </w:pPr>
    </w:p>
    <w:p w14:paraId="01C1250F" w14:textId="77777777" w:rsidR="00E755C8" w:rsidRPr="00877B92" w:rsidRDefault="00E755C8" w:rsidP="00E755C8">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69B74FB1" w14:textId="0EEA5D5F" w:rsidR="00E755C8" w:rsidRPr="0043435F" w:rsidRDefault="00E755C8" w:rsidP="007C7296">
      <w:pPr>
        <w:numPr>
          <w:ilvl w:val="0"/>
          <w:numId w:val="6"/>
        </w:numPr>
        <w:ind w:left="284"/>
        <w:jc w:val="both"/>
        <w:rPr>
          <w:bCs/>
          <w:sz w:val="24"/>
          <w:szCs w:val="24"/>
          <w:lang w:val="pl-PL" w:eastAsia="en-US"/>
        </w:rPr>
      </w:pPr>
      <w:r w:rsidRPr="0043435F">
        <w:rPr>
          <w:sz w:val="24"/>
          <w:szCs w:val="24"/>
          <w:lang w:val="pl-PL"/>
        </w:rPr>
        <w:t xml:space="preserve">Sprzedawca udziela </w:t>
      </w:r>
      <w:r>
        <w:rPr>
          <w:b/>
          <w:bCs/>
          <w:sz w:val="24"/>
          <w:szCs w:val="24"/>
          <w:lang w:val="pl-PL"/>
        </w:rPr>
        <w:t>12</w:t>
      </w:r>
      <w:r w:rsidRPr="00291156">
        <w:rPr>
          <w:b/>
          <w:bCs/>
          <w:sz w:val="24"/>
          <w:szCs w:val="24"/>
          <w:lang w:val="pl-PL"/>
        </w:rPr>
        <w:t xml:space="preserve"> miesięcznej</w:t>
      </w:r>
      <w:r w:rsidRPr="0043435F">
        <w:rPr>
          <w:sz w:val="24"/>
          <w:szCs w:val="24"/>
          <w:lang w:val="pl-PL"/>
        </w:rPr>
        <w:t xml:space="preserve">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38792FB1" w14:textId="77777777" w:rsidR="00E755C8" w:rsidRPr="0043435F" w:rsidRDefault="00E755C8" w:rsidP="007C7296">
      <w:pPr>
        <w:numPr>
          <w:ilvl w:val="0"/>
          <w:numId w:val="6"/>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1C27637B" w14:textId="77777777" w:rsidR="00E755C8" w:rsidRPr="0043435F" w:rsidRDefault="00E755C8" w:rsidP="007C7296">
      <w:pPr>
        <w:numPr>
          <w:ilvl w:val="0"/>
          <w:numId w:val="6"/>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2E2038C8" w14:textId="77777777" w:rsidR="00E755C8" w:rsidRPr="0043435F" w:rsidRDefault="00E755C8" w:rsidP="007C7296">
      <w:pPr>
        <w:numPr>
          <w:ilvl w:val="0"/>
          <w:numId w:val="6"/>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252F14FE" w14:textId="77777777" w:rsidR="00E755C8" w:rsidRPr="0043435F" w:rsidRDefault="00E755C8" w:rsidP="007C7296">
      <w:pPr>
        <w:numPr>
          <w:ilvl w:val="0"/>
          <w:numId w:val="6"/>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he</w:t>
      </w:r>
      <w:r w:rsidRPr="0043435F">
        <w:rPr>
          <w:bCs/>
          <w:sz w:val="24"/>
          <w:szCs w:val="24"/>
          <w:lang w:val="pl-PL" w:eastAsia="en-US"/>
        </w:rPr>
        <w:t xml:space="preserve"> od momentu zgłoszenia.. </w:t>
      </w:r>
    </w:p>
    <w:p w14:paraId="1A4520ED" w14:textId="77777777" w:rsidR="00E755C8" w:rsidRPr="0043435F" w:rsidRDefault="00E755C8" w:rsidP="007C7296">
      <w:pPr>
        <w:numPr>
          <w:ilvl w:val="0"/>
          <w:numId w:val="6"/>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690CF6F7" w14:textId="77777777" w:rsidR="00E755C8" w:rsidRPr="0043435F" w:rsidRDefault="00E755C8" w:rsidP="007C7296">
      <w:pPr>
        <w:numPr>
          <w:ilvl w:val="0"/>
          <w:numId w:val="6"/>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316B5DE3" w14:textId="77777777" w:rsidR="00E755C8" w:rsidRPr="0043435F" w:rsidRDefault="00E755C8" w:rsidP="007C7296">
      <w:pPr>
        <w:numPr>
          <w:ilvl w:val="0"/>
          <w:numId w:val="6"/>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7EFDA67A" w14:textId="77777777" w:rsidR="00E755C8" w:rsidRPr="0043435F" w:rsidRDefault="00E755C8" w:rsidP="007C7296">
      <w:pPr>
        <w:numPr>
          <w:ilvl w:val="0"/>
          <w:numId w:val="6"/>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63E88E6E" w14:textId="77777777" w:rsidR="00E755C8" w:rsidRPr="0043435F" w:rsidRDefault="00E755C8" w:rsidP="007C7296">
      <w:pPr>
        <w:numPr>
          <w:ilvl w:val="0"/>
          <w:numId w:val="6"/>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BACF264" w14:textId="77777777" w:rsidR="00E755C8" w:rsidRPr="0043435F" w:rsidRDefault="00E755C8" w:rsidP="007C7296">
      <w:pPr>
        <w:numPr>
          <w:ilvl w:val="0"/>
          <w:numId w:val="6"/>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4DBDDC3" w14:textId="77777777" w:rsidR="00E755C8" w:rsidRPr="0043435F" w:rsidRDefault="00E755C8" w:rsidP="007C7296">
      <w:pPr>
        <w:numPr>
          <w:ilvl w:val="0"/>
          <w:numId w:val="6"/>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1D7705B" w14:textId="77777777" w:rsidR="00E755C8" w:rsidRDefault="00E755C8" w:rsidP="00E755C8">
      <w:pPr>
        <w:pStyle w:val="Tekstpodstawowy"/>
        <w:ind w:left="284" w:right="-47"/>
        <w:jc w:val="both"/>
        <w:rPr>
          <w:rFonts w:ascii="Times New Roman" w:hAnsi="Times New Roman"/>
        </w:rPr>
      </w:pPr>
    </w:p>
    <w:p w14:paraId="20FE5031" w14:textId="77777777" w:rsidR="00E755C8" w:rsidRDefault="00E755C8" w:rsidP="00E755C8">
      <w:pPr>
        <w:pStyle w:val="Tekstpodstawowy"/>
        <w:ind w:right="-47"/>
        <w:jc w:val="center"/>
        <w:rPr>
          <w:rFonts w:ascii="Times New Roman" w:hAnsi="Times New Roman"/>
          <w:b/>
        </w:rPr>
      </w:pPr>
    </w:p>
    <w:p w14:paraId="57572850" w14:textId="77777777" w:rsidR="00E755C8" w:rsidRPr="00877B92" w:rsidRDefault="00E755C8" w:rsidP="00E755C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5B26DF6" w14:textId="77777777" w:rsidR="00E755C8" w:rsidRPr="009B2595" w:rsidRDefault="00E755C8" w:rsidP="007C7296">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9315B98" w14:textId="77777777" w:rsidR="00E755C8" w:rsidRPr="009B2595" w:rsidRDefault="00E755C8" w:rsidP="007C7296">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2593BF45" w14:textId="77777777" w:rsidR="00E755C8" w:rsidRPr="009B2595" w:rsidRDefault="00E755C8" w:rsidP="007C7296">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301D86DF" w14:textId="77777777" w:rsidR="00E755C8" w:rsidRPr="009B2595" w:rsidRDefault="00E755C8" w:rsidP="007C7296">
      <w:pPr>
        <w:numPr>
          <w:ilvl w:val="0"/>
          <w:numId w:val="14"/>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7CBD374" w14:textId="77777777" w:rsidR="00E755C8" w:rsidRPr="009B2595" w:rsidRDefault="00E755C8" w:rsidP="007C7296">
      <w:pPr>
        <w:numPr>
          <w:ilvl w:val="0"/>
          <w:numId w:val="14"/>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617BFD0E" w14:textId="77777777" w:rsidR="00E755C8" w:rsidRPr="009B2595" w:rsidRDefault="00E755C8" w:rsidP="007C7296">
      <w:pPr>
        <w:numPr>
          <w:ilvl w:val="0"/>
          <w:numId w:val="14"/>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6CA7DBEC" w14:textId="77777777" w:rsidR="00E755C8" w:rsidRPr="009B2595" w:rsidRDefault="00E755C8" w:rsidP="007C7296">
      <w:pPr>
        <w:numPr>
          <w:ilvl w:val="0"/>
          <w:numId w:val="14"/>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EACE4C4" w14:textId="77777777" w:rsidR="00E755C8" w:rsidRPr="009B2595" w:rsidRDefault="00E755C8" w:rsidP="007C7296">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9D1331B" w14:textId="77777777" w:rsidR="00E755C8" w:rsidRPr="009B2595" w:rsidRDefault="00E755C8" w:rsidP="007C7296">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79A26F0B" w14:textId="77777777" w:rsidR="00E755C8" w:rsidRPr="00042F5C" w:rsidRDefault="00E755C8" w:rsidP="00E755C8">
      <w:pPr>
        <w:widowControl w:val="0"/>
        <w:suppressAutoHyphens/>
        <w:autoSpaceDN w:val="0"/>
        <w:ind w:left="360"/>
        <w:jc w:val="center"/>
        <w:textAlignment w:val="baseline"/>
        <w:rPr>
          <w:rFonts w:eastAsia="SimSun"/>
          <w:b/>
          <w:bCs/>
          <w:color w:val="000000"/>
          <w:kern w:val="2"/>
          <w:sz w:val="24"/>
          <w:szCs w:val="24"/>
          <w:lang w:val="pl-PL"/>
        </w:rPr>
      </w:pPr>
    </w:p>
    <w:p w14:paraId="678AE9D6" w14:textId="77777777" w:rsidR="00E755C8" w:rsidRPr="009B2595" w:rsidRDefault="00E755C8" w:rsidP="00E755C8">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5739A5DC" w14:textId="77777777" w:rsidR="00E755C8" w:rsidRPr="009B2595" w:rsidRDefault="00E755C8" w:rsidP="007C7296">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99CD112" w14:textId="77777777" w:rsidR="00E755C8" w:rsidRPr="009B2595" w:rsidRDefault="00E755C8" w:rsidP="007C7296">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700D8BCF" w14:textId="77777777" w:rsidR="00E755C8" w:rsidRPr="009B2595" w:rsidRDefault="00E755C8" w:rsidP="007C7296">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2B97018" w14:textId="77777777" w:rsidR="00E755C8" w:rsidRPr="009B2595" w:rsidRDefault="00E755C8" w:rsidP="007C7296">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F0E3823" w14:textId="77777777" w:rsidR="00E755C8" w:rsidRDefault="00E755C8" w:rsidP="00E755C8">
      <w:pPr>
        <w:pStyle w:val="Tekstpodstawowy"/>
        <w:ind w:right="-47"/>
        <w:jc w:val="center"/>
        <w:rPr>
          <w:rFonts w:ascii="Times New Roman" w:hAnsi="Times New Roman"/>
          <w:b/>
        </w:rPr>
      </w:pPr>
    </w:p>
    <w:p w14:paraId="4F8C7460" w14:textId="77777777" w:rsidR="00E755C8" w:rsidRDefault="00E755C8" w:rsidP="00E755C8">
      <w:pPr>
        <w:pStyle w:val="Tekstpodstawowy"/>
        <w:ind w:right="-47"/>
        <w:jc w:val="center"/>
        <w:rPr>
          <w:rFonts w:ascii="Times New Roman" w:hAnsi="Times New Roman"/>
          <w:b/>
        </w:rPr>
      </w:pPr>
    </w:p>
    <w:p w14:paraId="5A5962A9" w14:textId="77777777" w:rsidR="00E755C8" w:rsidRPr="00877B92" w:rsidRDefault="00E755C8" w:rsidP="00E755C8">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1</w:t>
      </w:r>
    </w:p>
    <w:p w14:paraId="322ADACA" w14:textId="77777777" w:rsidR="00E755C8" w:rsidRDefault="00E755C8" w:rsidP="00E755C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11858B7" w14:textId="77777777" w:rsidR="00E755C8" w:rsidRDefault="00E755C8" w:rsidP="00E755C8">
      <w:pPr>
        <w:pStyle w:val="Tekstpodstawowy"/>
        <w:ind w:right="-47"/>
        <w:jc w:val="center"/>
        <w:rPr>
          <w:rFonts w:ascii="Times New Roman" w:hAnsi="Times New Roman"/>
        </w:rPr>
      </w:pPr>
    </w:p>
    <w:p w14:paraId="0E103C73" w14:textId="77777777" w:rsidR="00E755C8" w:rsidRPr="00877B92" w:rsidRDefault="00E755C8" w:rsidP="00E755C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1FEBC4B2" w14:textId="77777777" w:rsidR="00E755C8" w:rsidRDefault="00E755C8" w:rsidP="00E755C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2E5ADFE" w14:textId="77777777" w:rsidR="00E755C8" w:rsidRDefault="00E755C8" w:rsidP="00E755C8">
      <w:pPr>
        <w:pStyle w:val="Tekstpodstawowy"/>
        <w:ind w:right="-47"/>
        <w:jc w:val="both"/>
        <w:rPr>
          <w:rFonts w:ascii="Times New Roman" w:hAnsi="Times New Roman"/>
        </w:rPr>
      </w:pPr>
    </w:p>
    <w:p w14:paraId="3050AE22" w14:textId="77777777" w:rsidR="00E755C8" w:rsidRPr="00877B92" w:rsidRDefault="00E755C8" w:rsidP="00E755C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2235256C" w14:textId="77777777" w:rsidR="00E755C8" w:rsidRDefault="00E755C8" w:rsidP="00E755C8">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BE95641" w14:textId="77777777" w:rsidR="00E755C8" w:rsidRDefault="00E755C8" w:rsidP="00E755C8">
      <w:pPr>
        <w:pStyle w:val="Tekstpodstawowy"/>
        <w:ind w:right="-47"/>
        <w:jc w:val="both"/>
        <w:rPr>
          <w:rFonts w:ascii="Times New Roman" w:hAnsi="Times New Roman"/>
        </w:rPr>
      </w:pPr>
    </w:p>
    <w:p w14:paraId="719EFA64" w14:textId="77777777" w:rsidR="00E755C8" w:rsidRDefault="00E755C8" w:rsidP="00E755C8">
      <w:pPr>
        <w:pStyle w:val="Tekstpodstawowy"/>
        <w:ind w:right="-47"/>
        <w:jc w:val="center"/>
        <w:rPr>
          <w:rFonts w:ascii="Times New Roman" w:hAnsi="Times New Roman"/>
          <w:b/>
        </w:rPr>
      </w:pPr>
    </w:p>
    <w:p w14:paraId="7AF8B50D" w14:textId="77777777" w:rsidR="00E755C8" w:rsidRPr="00877B92" w:rsidRDefault="00E755C8" w:rsidP="00E755C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246B520" w14:textId="77777777" w:rsidR="00E755C8" w:rsidRPr="004F0507" w:rsidRDefault="00E755C8" w:rsidP="00E755C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D9F5AC6" w14:textId="77777777" w:rsidR="00E755C8" w:rsidRDefault="00E755C8" w:rsidP="00E755C8">
      <w:pPr>
        <w:pStyle w:val="Tekstpodstawowy2"/>
        <w:spacing w:line="240" w:lineRule="auto"/>
        <w:ind w:right="-47"/>
      </w:pPr>
    </w:p>
    <w:p w14:paraId="456A4914" w14:textId="77777777" w:rsidR="00E755C8" w:rsidRDefault="00E755C8" w:rsidP="00E755C8">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1982545E" w14:textId="77777777" w:rsidR="00E755C8" w:rsidRDefault="00E755C8" w:rsidP="00E755C8">
      <w:pPr>
        <w:rPr>
          <w:sz w:val="22"/>
          <w:szCs w:val="22"/>
          <w:lang w:val="pl-PL"/>
        </w:rPr>
      </w:pPr>
    </w:p>
    <w:p w14:paraId="37EB544B" w14:textId="77777777" w:rsidR="00E755C8" w:rsidRDefault="00E755C8" w:rsidP="00E755C8">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5A0D9949" w14:textId="77777777" w:rsidR="00E755C8" w:rsidRDefault="00E755C8" w:rsidP="00E755C8">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56BE6FC4" w14:textId="77777777" w:rsidR="00E755C8" w:rsidRDefault="00E755C8" w:rsidP="00E755C8">
      <w:pPr>
        <w:pStyle w:val="Zwykytekst"/>
        <w:rPr>
          <w:rFonts w:ascii="Times New Roman" w:hAnsi="Times New Roman" w:cs="Times New Roman"/>
          <w:sz w:val="22"/>
          <w:szCs w:val="22"/>
          <w:lang w:val="pl-PL"/>
        </w:rPr>
      </w:pPr>
    </w:p>
    <w:p w14:paraId="62D2A1C5" w14:textId="77777777" w:rsidR="00E755C8" w:rsidRDefault="00E755C8" w:rsidP="00E755C8">
      <w:pPr>
        <w:pStyle w:val="Zwykytekst"/>
        <w:ind w:left="4956" w:firstLine="708"/>
        <w:rPr>
          <w:rFonts w:ascii="Times New Roman" w:hAnsi="Times New Roman" w:cs="Times New Roman"/>
          <w:sz w:val="22"/>
          <w:szCs w:val="22"/>
          <w:lang w:val="pl-PL"/>
        </w:rPr>
      </w:pPr>
    </w:p>
    <w:p w14:paraId="4594EE2A" w14:textId="77777777" w:rsidR="00E755C8" w:rsidRDefault="00E755C8" w:rsidP="00E755C8">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7D8194CD" w14:textId="77777777" w:rsidR="00E755C8" w:rsidRDefault="00E755C8" w:rsidP="00E755C8">
      <w:pPr>
        <w:pStyle w:val="Zwykytekst"/>
        <w:ind w:left="4956" w:firstLine="708"/>
        <w:rPr>
          <w:rFonts w:ascii="Times New Roman" w:hAnsi="Times New Roman" w:cs="Times New Roman"/>
          <w:b/>
          <w:bCs/>
          <w:sz w:val="22"/>
          <w:szCs w:val="22"/>
          <w:lang w:val="pl-PL"/>
        </w:rPr>
      </w:pPr>
    </w:p>
    <w:p w14:paraId="6F366A9D" w14:textId="77777777" w:rsidR="00E755C8" w:rsidRDefault="00E755C8" w:rsidP="00E755C8">
      <w:pPr>
        <w:pStyle w:val="Zwykytekst"/>
        <w:ind w:left="4956" w:firstLine="708"/>
        <w:rPr>
          <w:rFonts w:ascii="Times New Roman" w:hAnsi="Times New Roman" w:cs="Times New Roman"/>
          <w:b/>
          <w:bCs/>
          <w:sz w:val="22"/>
          <w:szCs w:val="22"/>
          <w:lang w:val="pl-PL"/>
        </w:rPr>
      </w:pPr>
    </w:p>
    <w:p w14:paraId="15A509D7" w14:textId="77777777" w:rsidR="00E755C8" w:rsidRDefault="00E755C8" w:rsidP="00E755C8">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777739DF" w14:textId="77777777" w:rsidR="00E755C8" w:rsidRDefault="00E755C8" w:rsidP="00E755C8">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33F405C4"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338DFD75"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69412F64"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04C410E2"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70C863BF"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52A798B0"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02996CFC"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52F6B93E"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5E2D541E"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0C00F684"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1BFDE3D9"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761AB0A7"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78F7F90A"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5C19F6EF"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6B2303DE"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39583BB5"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08F76380"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15B0E9B0"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3F01C3A7"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41BBB8C8"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59ACA5B3"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4F5DA416"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566CB496"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2358BB1B" w14:textId="77777777" w:rsidR="00E755C8" w:rsidRDefault="00E755C8" w:rsidP="00E755C8">
      <w:pPr>
        <w:pStyle w:val="Zwykytekst"/>
        <w:tabs>
          <w:tab w:val="left" w:pos="7050"/>
        </w:tabs>
        <w:rPr>
          <w:rFonts w:ascii="Times New Roman" w:hAnsi="Times New Roman" w:cs="Times New Roman"/>
          <w:i/>
          <w:iCs/>
          <w:sz w:val="22"/>
          <w:szCs w:val="22"/>
          <w:lang w:val="pl-PL"/>
        </w:rPr>
      </w:pPr>
    </w:p>
    <w:p w14:paraId="1E0EC1C5" w14:textId="77777777" w:rsidR="00E755C8" w:rsidRPr="00515AFA" w:rsidRDefault="00E755C8" w:rsidP="00E755C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372C5691" w14:textId="77777777" w:rsidR="00E755C8" w:rsidRPr="00515AFA" w:rsidRDefault="00E755C8" w:rsidP="00E755C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B01D4C3" w14:textId="77777777" w:rsidR="00E755C8" w:rsidRDefault="00E755C8" w:rsidP="00E755C8">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04C1FBF" w14:textId="77777777" w:rsidR="00E755C8" w:rsidRDefault="00E755C8" w:rsidP="00E755C8">
      <w:pPr>
        <w:widowControl w:val="0"/>
        <w:autoSpaceDE w:val="0"/>
        <w:autoSpaceDN w:val="0"/>
        <w:jc w:val="right"/>
        <w:textAlignment w:val="baseline"/>
        <w:rPr>
          <w:sz w:val="22"/>
          <w:szCs w:val="22"/>
          <w:lang w:val="pl-PL"/>
        </w:rPr>
      </w:pPr>
    </w:p>
    <w:p w14:paraId="136AB33D" w14:textId="77777777" w:rsidR="00E755C8" w:rsidRPr="00515AFA" w:rsidRDefault="00E755C8" w:rsidP="00E755C8">
      <w:pPr>
        <w:widowControl w:val="0"/>
        <w:autoSpaceDE w:val="0"/>
        <w:autoSpaceDN w:val="0"/>
        <w:jc w:val="right"/>
        <w:textAlignment w:val="baseline"/>
        <w:rPr>
          <w:sz w:val="22"/>
          <w:szCs w:val="22"/>
          <w:lang w:val="pl-PL"/>
        </w:rPr>
      </w:pPr>
      <w:r w:rsidRPr="00515AFA">
        <w:rPr>
          <w:sz w:val="22"/>
          <w:szCs w:val="22"/>
          <w:lang w:val="pl-PL"/>
        </w:rPr>
        <w:t>Załącznik nr 2 do umowy</w:t>
      </w:r>
    </w:p>
    <w:p w14:paraId="7F6ADE42" w14:textId="77777777" w:rsidR="00E755C8" w:rsidRPr="00515AFA" w:rsidRDefault="00E755C8" w:rsidP="00E755C8">
      <w:pPr>
        <w:widowControl w:val="0"/>
        <w:autoSpaceDE w:val="0"/>
        <w:autoSpaceDN w:val="0"/>
        <w:jc w:val="both"/>
        <w:textAlignment w:val="baseline"/>
        <w:rPr>
          <w:sz w:val="22"/>
          <w:szCs w:val="22"/>
          <w:lang w:val="pl-PL"/>
        </w:rPr>
      </w:pPr>
    </w:p>
    <w:p w14:paraId="41DD8589" w14:textId="77777777" w:rsidR="00E755C8" w:rsidRPr="00515AFA" w:rsidRDefault="00E755C8" w:rsidP="00E755C8">
      <w:pPr>
        <w:widowControl w:val="0"/>
        <w:autoSpaceDE w:val="0"/>
        <w:autoSpaceDN w:val="0"/>
        <w:jc w:val="both"/>
        <w:textAlignment w:val="baseline"/>
        <w:rPr>
          <w:sz w:val="22"/>
          <w:szCs w:val="22"/>
          <w:lang w:val="pl-PL"/>
        </w:rPr>
      </w:pPr>
    </w:p>
    <w:p w14:paraId="6A58A079" w14:textId="77777777" w:rsidR="00E755C8" w:rsidRPr="00515AFA" w:rsidRDefault="00E755C8" w:rsidP="00E755C8">
      <w:pPr>
        <w:widowControl w:val="0"/>
        <w:autoSpaceDE w:val="0"/>
        <w:autoSpaceDN w:val="0"/>
        <w:jc w:val="both"/>
        <w:textAlignment w:val="baseline"/>
        <w:rPr>
          <w:sz w:val="22"/>
          <w:szCs w:val="22"/>
          <w:lang w:val="pl-PL"/>
        </w:rPr>
      </w:pPr>
      <w:r w:rsidRPr="00515AFA">
        <w:rPr>
          <w:sz w:val="22"/>
          <w:szCs w:val="22"/>
          <w:lang w:val="pl-PL"/>
        </w:rPr>
        <w:t>.....................................… </w:t>
      </w:r>
    </w:p>
    <w:p w14:paraId="65113BA3" w14:textId="77777777" w:rsidR="00E755C8" w:rsidRPr="00515AFA" w:rsidRDefault="00E755C8" w:rsidP="00E755C8">
      <w:pPr>
        <w:widowControl w:val="0"/>
        <w:autoSpaceDE w:val="0"/>
        <w:autoSpaceDN w:val="0"/>
        <w:ind w:firstLine="555"/>
        <w:textAlignment w:val="baseline"/>
        <w:rPr>
          <w:sz w:val="22"/>
          <w:szCs w:val="22"/>
          <w:lang w:val="pl-PL"/>
        </w:rPr>
      </w:pPr>
      <w:r w:rsidRPr="00515AFA">
        <w:rPr>
          <w:sz w:val="22"/>
          <w:szCs w:val="22"/>
          <w:lang w:val="pl-PL"/>
        </w:rPr>
        <w:t>Nazwa Wykonawcy</w:t>
      </w:r>
    </w:p>
    <w:p w14:paraId="6129DBD1" w14:textId="77777777" w:rsidR="00E755C8" w:rsidRPr="00515AFA" w:rsidRDefault="00E755C8" w:rsidP="00E755C8">
      <w:pPr>
        <w:widowControl w:val="0"/>
        <w:autoSpaceDE w:val="0"/>
        <w:autoSpaceDN w:val="0"/>
        <w:textAlignment w:val="baseline"/>
        <w:rPr>
          <w:sz w:val="22"/>
          <w:szCs w:val="22"/>
          <w:lang w:val="pl-PL"/>
        </w:rPr>
      </w:pPr>
    </w:p>
    <w:p w14:paraId="1DE2C794" w14:textId="77777777" w:rsidR="00E755C8" w:rsidRPr="00515AFA" w:rsidRDefault="00E755C8" w:rsidP="00E755C8">
      <w:pPr>
        <w:widowControl w:val="0"/>
        <w:autoSpaceDE w:val="0"/>
        <w:autoSpaceDN w:val="0"/>
        <w:jc w:val="both"/>
        <w:textAlignment w:val="baseline"/>
        <w:rPr>
          <w:sz w:val="22"/>
          <w:szCs w:val="22"/>
          <w:lang w:val="pl-PL"/>
        </w:rPr>
      </w:pPr>
      <w:r w:rsidRPr="00515AFA">
        <w:rPr>
          <w:sz w:val="22"/>
          <w:szCs w:val="22"/>
          <w:lang w:val="pl-PL"/>
        </w:rPr>
        <w:t>.....................................…</w:t>
      </w:r>
    </w:p>
    <w:p w14:paraId="200F4CC3" w14:textId="77777777" w:rsidR="00E755C8" w:rsidRPr="00515AFA" w:rsidRDefault="00E755C8" w:rsidP="00E755C8">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0600A012" w14:textId="77777777" w:rsidR="00E755C8" w:rsidRPr="00515AFA" w:rsidRDefault="00E755C8" w:rsidP="00E755C8">
      <w:pPr>
        <w:widowControl w:val="0"/>
        <w:autoSpaceDE w:val="0"/>
        <w:autoSpaceDN w:val="0"/>
        <w:spacing w:before="90"/>
        <w:ind w:left="115" w:right="110"/>
        <w:jc w:val="both"/>
        <w:outlineLvl w:val="0"/>
        <w:rPr>
          <w:rFonts w:eastAsia="Verdana"/>
          <w:b/>
          <w:bCs/>
          <w:sz w:val="22"/>
          <w:szCs w:val="22"/>
          <w:lang w:val="pl-PL" w:eastAsia="en-US"/>
        </w:rPr>
      </w:pPr>
    </w:p>
    <w:p w14:paraId="6109941A" w14:textId="77777777" w:rsidR="00E755C8" w:rsidRPr="00515AFA" w:rsidRDefault="00E755C8" w:rsidP="00E755C8">
      <w:pPr>
        <w:widowControl w:val="0"/>
        <w:autoSpaceDE w:val="0"/>
        <w:autoSpaceDN w:val="0"/>
        <w:spacing w:before="90"/>
        <w:ind w:right="110"/>
        <w:jc w:val="both"/>
        <w:outlineLvl w:val="0"/>
        <w:rPr>
          <w:rFonts w:eastAsia="Verdana"/>
          <w:b/>
          <w:bCs/>
          <w:sz w:val="22"/>
          <w:szCs w:val="22"/>
          <w:lang w:val="pl-PL" w:eastAsia="en-US"/>
        </w:rPr>
      </w:pPr>
    </w:p>
    <w:p w14:paraId="478380D0" w14:textId="77777777" w:rsidR="00E755C8" w:rsidRPr="00515AFA" w:rsidRDefault="00E755C8" w:rsidP="00E755C8">
      <w:pPr>
        <w:widowControl w:val="0"/>
        <w:autoSpaceDE w:val="0"/>
        <w:autoSpaceDN w:val="0"/>
        <w:jc w:val="center"/>
        <w:textAlignment w:val="baseline"/>
        <w:rPr>
          <w:b/>
          <w:bCs/>
          <w:sz w:val="22"/>
          <w:szCs w:val="22"/>
          <w:lang w:val="pl-PL"/>
        </w:rPr>
      </w:pPr>
    </w:p>
    <w:p w14:paraId="1AF17D76" w14:textId="77777777" w:rsidR="00E755C8" w:rsidRPr="00515AFA" w:rsidRDefault="00E755C8" w:rsidP="00E755C8">
      <w:pPr>
        <w:widowControl w:val="0"/>
        <w:autoSpaceDE w:val="0"/>
        <w:autoSpaceDN w:val="0"/>
        <w:jc w:val="center"/>
        <w:textAlignment w:val="baseline"/>
        <w:rPr>
          <w:b/>
          <w:bCs/>
          <w:sz w:val="22"/>
          <w:szCs w:val="22"/>
          <w:lang w:val="pl-PL"/>
        </w:rPr>
      </w:pPr>
    </w:p>
    <w:p w14:paraId="3D66DFCD" w14:textId="77777777" w:rsidR="00E755C8" w:rsidRPr="00515AFA" w:rsidRDefault="00E755C8" w:rsidP="00E755C8">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2EA47D56" w14:textId="77777777" w:rsidR="00E755C8" w:rsidRPr="00515AFA" w:rsidRDefault="00E755C8" w:rsidP="00E755C8">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769191E" w14:textId="77777777" w:rsidR="00E755C8" w:rsidRPr="00515AFA" w:rsidRDefault="00E755C8" w:rsidP="00E755C8">
      <w:pPr>
        <w:widowControl w:val="0"/>
        <w:autoSpaceDE w:val="0"/>
        <w:autoSpaceDN w:val="0"/>
        <w:jc w:val="center"/>
        <w:textAlignment w:val="baseline"/>
        <w:rPr>
          <w:b/>
          <w:bCs/>
          <w:sz w:val="22"/>
          <w:szCs w:val="22"/>
          <w:lang w:val="pl-PL"/>
        </w:rPr>
      </w:pPr>
    </w:p>
    <w:p w14:paraId="15F57BAD" w14:textId="77777777" w:rsidR="00E755C8" w:rsidRPr="00515AFA" w:rsidRDefault="00E755C8" w:rsidP="00E755C8">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596655B" w14:textId="77777777" w:rsidR="00E755C8" w:rsidRPr="00515AFA" w:rsidRDefault="00E755C8" w:rsidP="007C7296">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75BB0ECD" w14:textId="77777777" w:rsidR="00E755C8" w:rsidRPr="00515AFA" w:rsidRDefault="00E755C8" w:rsidP="007C7296">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2433B7E6" w14:textId="77777777" w:rsidR="00E755C8" w:rsidRPr="00515AFA" w:rsidRDefault="00E755C8" w:rsidP="007C7296">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F22BBE8" w14:textId="77777777" w:rsidR="00E755C8" w:rsidRPr="00515AFA" w:rsidRDefault="00E755C8" w:rsidP="007C7296">
      <w:pPr>
        <w:widowControl w:val="0"/>
        <w:numPr>
          <w:ilvl w:val="0"/>
          <w:numId w:val="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28FACD1" w14:textId="77777777" w:rsidR="00E755C8" w:rsidRPr="00515AFA" w:rsidRDefault="00E755C8" w:rsidP="00E755C8">
      <w:pPr>
        <w:spacing w:after="200" w:line="276" w:lineRule="auto"/>
        <w:ind w:left="780"/>
        <w:contextualSpacing/>
        <w:textAlignment w:val="baseline"/>
        <w:rPr>
          <w:sz w:val="22"/>
          <w:szCs w:val="22"/>
          <w:lang w:val="pl-PL"/>
        </w:rPr>
      </w:pPr>
    </w:p>
    <w:p w14:paraId="7CE59960" w14:textId="77777777" w:rsidR="00E755C8" w:rsidRPr="00515AFA" w:rsidRDefault="00E755C8" w:rsidP="00E755C8">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0F39F4B5" w14:textId="77777777" w:rsidR="00E755C8" w:rsidRPr="00515AFA" w:rsidRDefault="00E755C8" w:rsidP="00E755C8">
      <w:pPr>
        <w:widowControl w:val="0"/>
        <w:autoSpaceDE w:val="0"/>
        <w:autoSpaceDN w:val="0"/>
        <w:spacing w:before="90"/>
        <w:ind w:right="110"/>
        <w:jc w:val="both"/>
        <w:outlineLvl w:val="0"/>
        <w:rPr>
          <w:rFonts w:eastAsia="Verdana"/>
          <w:b/>
          <w:bCs/>
          <w:sz w:val="22"/>
          <w:szCs w:val="22"/>
          <w:lang w:val="pl-PL" w:eastAsia="en-US"/>
        </w:rPr>
      </w:pPr>
    </w:p>
    <w:p w14:paraId="3D6D8EE8" w14:textId="77777777" w:rsidR="00E755C8" w:rsidRPr="00515AFA" w:rsidRDefault="00E755C8" w:rsidP="00E755C8">
      <w:pPr>
        <w:widowControl w:val="0"/>
        <w:autoSpaceDE w:val="0"/>
        <w:autoSpaceDN w:val="0"/>
        <w:spacing w:before="90"/>
        <w:ind w:right="110"/>
        <w:jc w:val="both"/>
        <w:outlineLvl w:val="0"/>
        <w:rPr>
          <w:rFonts w:eastAsia="Verdana"/>
          <w:b/>
          <w:bCs/>
          <w:sz w:val="22"/>
          <w:szCs w:val="22"/>
          <w:lang w:val="pl-PL" w:eastAsia="en-US"/>
        </w:rPr>
      </w:pPr>
    </w:p>
    <w:p w14:paraId="2F103B3D" w14:textId="77777777" w:rsidR="00E755C8" w:rsidRPr="00515AFA" w:rsidRDefault="00E755C8" w:rsidP="00E755C8">
      <w:pPr>
        <w:widowControl w:val="0"/>
        <w:autoSpaceDE w:val="0"/>
        <w:autoSpaceDN w:val="0"/>
        <w:spacing w:before="90"/>
        <w:ind w:right="110"/>
        <w:jc w:val="both"/>
        <w:outlineLvl w:val="0"/>
        <w:rPr>
          <w:rFonts w:eastAsia="Verdana"/>
          <w:b/>
          <w:bCs/>
          <w:sz w:val="22"/>
          <w:szCs w:val="22"/>
          <w:lang w:val="pl-PL" w:eastAsia="en-US"/>
        </w:rPr>
      </w:pPr>
    </w:p>
    <w:p w14:paraId="1CBD6EA6" w14:textId="77777777" w:rsidR="00E755C8" w:rsidRPr="00515AFA" w:rsidRDefault="00E755C8" w:rsidP="00E755C8">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E755C8" w:rsidRPr="00E755C8" w14:paraId="02974111" w14:textId="77777777" w:rsidTr="00BA0D3F">
        <w:tc>
          <w:tcPr>
            <w:tcW w:w="4105" w:type="dxa"/>
            <w:hideMark/>
          </w:tcPr>
          <w:p w14:paraId="2A4AA7D4" w14:textId="77777777" w:rsidR="00E755C8" w:rsidRPr="00515AFA" w:rsidRDefault="00E755C8" w:rsidP="00BA0D3F">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D153B79" w14:textId="77777777" w:rsidR="00E755C8" w:rsidRPr="00515AFA" w:rsidRDefault="00E755C8" w:rsidP="00BA0D3F">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FA7CDD0" w14:textId="77777777" w:rsidR="00E755C8" w:rsidRPr="00515AFA" w:rsidRDefault="00E755C8" w:rsidP="00E755C8">
      <w:pPr>
        <w:spacing w:line="360" w:lineRule="auto"/>
        <w:jc w:val="both"/>
        <w:rPr>
          <w:rFonts w:eastAsia="Calibri"/>
          <w:color w:val="222A35"/>
          <w:sz w:val="22"/>
          <w:szCs w:val="22"/>
          <w:lang w:val="pl-PL" w:eastAsia="x-none"/>
        </w:rPr>
      </w:pPr>
    </w:p>
    <w:p w14:paraId="638F9DF2" w14:textId="77777777" w:rsidR="00E755C8" w:rsidRPr="002E3AF9" w:rsidRDefault="00E755C8" w:rsidP="00E755C8">
      <w:pPr>
        <w:rPr>
          <w:lang w:val="pl-PL"/>
        </w:rPr>
      </w:pPr>
    </w:p>
    <w:p w14:paraId="17AB47B9" w14:textId="77777777" w:rsidR="00E755C8" w:rsidRPr="007775F0" w:rsidRDefault="00E755C8" w:rsidP="00E755C8">
      <w:pPr>
        <w:rPr>
          <w:lang w:val="pl-PL"/>
        </w:rPr>
      </w:pPr>
    </w:p>
    <w:p w14:paraId="20EB52E2" w14:textId="77777777" w:rsidR="00E755C8" w:rsidRPr="009A2FD4" w:rsidRDefault="00E755C8" w:rsidP="00E755C8">
      <w:pPr>
        <w:rPr>
          <w:lang w:val="pl-PL"/>
        </w:rPr>
      </w:pPr>
    </w:p>
    <w:p w14:paraId="7ED7774C" w14:textId="77777777" w:rsidR="00E755C8" w:rsidRPr="004830B6" w:rsidRDefault="00E755C8" w:rsidP="00E755C8">
      <w:pPr>
        <w:rPr>
          <w:lang w:val="pl-PL"/>
        </w:rPr>
      </w:pPr>
    </w:p>
    <w:p w14:paraId="2B089E97" w14:textId="77777777" w:rsidR="00E755C8" w:rsidRPr="00291156" w:rsidRDefault="00E755C8" w:rsidP="00E755C8">
      <w:pPr>
        <w:rPr>
          <w:lang w:val="pl-PL"/>
        </w:rPr>
      </w:pPr>
    </w:p>
    <w:p w14:paraId="04B8C3A0" w14:textId="77777777" w:rsidR="00E755C8" w:rsidRPr="006B6179" w:rsidRDefault="00E755C8" w:rsidP="00E755C8">
      <w:pPr>
        <w:rPr>
          <w:lang w:val="pl-PL"/>
        </w:rPr>
      </w:pPr>
    </w:p>
    <w:p w14:paraId="3F359084" w14:textId="77777777" w:rsidR="00E755C8" w:rsidRPr="00063BD0" w:rsidRDefault="00E755C8" w:rsidP="00E755C8">
      <w:pPr>
        <w:rPr>
          <w:lang w:val="pl-PL"/>
        </w:rPr>
      </w:pPr>
    </w:p>
    <w:p w14:paraId="04F5E50F" w14:textId="77777777" w:rsidR="00E755C8" w:rsidRPr="00011CE8" w:rsidRDefault="00E755C8" w:rsidP="00E755C8">
      <w:pPr>
        <w:rPr>
          <w:lang w:val="pl-PL"/>
        </w:rPr>
      </w:pPr>
    </w:p>
    <w:p w14:paraId="0E559E8C" w14:textId="77777777" w:rsidR="00496551" w:rsidRPr="00E755C8" w:rsidRDefault="00496551" w:rsidP="00A60FA4">
      <w:pPr>
        <w:rPr>
          <w:lang w:val="pl-PL"/>
        </w:rPr>
      </w:pPr>
    </w:p>
    <w:sectPr w:rsidR="00496551" w:rsidRPr="00E755C8">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A8F64" w14:textId="77777777" w:rsidR="007C7296" w:rsidRDefault="007C7296">
      <w:r>
        <w:separator/>
      </w:r>
    </w:p>
  </w:endnote>
  <w:endnote w:type="continuationSeparator" w:id="0">
    <w:p w14:paraId="2F79EE0F" w14:textId="77777777" w:rsidR="007C7296" w:rsidRDefault="007C7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B950" w14:textId="77777777" w:rsidR="00E755C8" w:rsidRDefault="00E755C8">
    <w:pPr>
      <w:pStyle w:val="Stopka"/>
      <w:jc w:val="right"/>
    </w:pPr>
    <w:r>
      <w:fldChar w:fldCharType="begin"/>
    </w:r>
    <w:r>
      <w:instrText>PAGE   \* MERGEFORMAT</w:instrText>
    </w:r>
    <w:r>
      <w:fldChar w:fldCharType="separate"/>
    </w:r>
    <w:r>
      <w:rPr>
        <w:lang w:val="pl-PL"/>
      </w:rPr>
      <w:t>2</w:t>
    </w:r>
    <w:r>
      <w:fldChar w:fldCharType="end"/>
    </w:r>
  </w:p>
  <w:p w14:paraId="1E2DA0C0" w14:textId="77777777" w:rsidR="00E755C8" w:rsidRDefault="00E755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73169" w14:textId="77777777" w:rsidR="007C7296" w:rsidRDefault="007C7296">
      <w:r>
        <w:separator/>
      </w:r>
    </w:p>
  </w:footnote>
  <w:footnote w:type="continuationSeparator" w:id="0">
    <w:p w14:paraId="12EA2C1E" w14:textId="77777777" w:rsidR="007C7296" w:rsidRDefault="007C7296">
      <w:r>
        <w:continuationSeparator/>
      </w:r>
    </w:p>
  </w:footnote>
  <w:footnote w:id="1">
    <w:p w14:paraId="68612067" w14:textId="77777777" w:rsidR="00E755C8" w:rsidRDefault="00E755C8" w:rsidP="00E755C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124F2D8" w14:textId="77777777" w:rsidR="00E755C8" w:rsidRDefault="00E755C8" w:rsidP="00E755C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1854A19" w14:textId="77777777" w:rsidR="00E755C8" w:rsidRDefault="00E755C8" w:rsidP="007C7296">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1785DD9" w14:textId="77777777" w:rsidR="00E755C8" w:rsidRDefault="00E755C8" w:rsidP="007C7296">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B53395" w14:textId="77777777" w:rsidR="00E755C8" w:rsidRDefault="00E755C8" w:rsidP="007C7296">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F88CE97" w14:textId="77777777" w:rsidR="00E755C8" w:rsidRDefault="00E755C8" w:rsidP="007C7296">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E6A7389" w14:textId="77777777" w:rsidR="00E755C8" w:rsidRDefault="00E755C8" w:rsidP="00E755C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4DF3234" w14:textId="77777777" w:rsidR="00E755C8" w:rsidRDefault="00E755C8" w:rsidP="007C7296">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195A9CA" w14:textId="77777777" w:rsidR="00E755C8" w:rsidRDefault="00E755C8" w:rsidP="007C7296">
      <w:pPr>
        <w:pStyle w:val="paragraph"/>
        <w:numPr>
          <w:ilvl w:val="1"/>
          <w:numId w:val="1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59F8D5C" w14:textId="77777777" w:rsidR="00E755C8" w:rsidRDefault="00E755C8" w:rsidP="007C7296">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4FF009B" w14:textId="77777777" w:rsidR="00E755C8" w:rsidRDefault="00E755C8" w:rsidP="007C7296">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5C6E94A" w14:textId="77777777" w:rsidR="00E755C8" w:rsidRDefault="00E755C8" w:rsidP="007C7296">
      <w:pPr>
        <w:pStyle w:val="paragraph"/>
        <w:numPr>
          <w:ilvl w:val="0"/>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AF09173" w14:textId="77777777" w:rsidR="00E755C8" w:rsidRDefault="00E755C8" w:rsidP="00E755C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A08D33F" w14:textId="77777777" w:rsidR="00E755C8" w:rsidRDefault="00E755C8" w:rsidP="00E755C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F9D1C6F" w14:textId="77777777" w:rsidR="00E755C8" w:rsidRDefault="00E755C8" w:rsidP="00E755C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958B49B" w14:textId="77777777" w:rsidR="00E755C8" w:rsidRDefault="00E755C8" w:rsidP="00E755C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B154F77" w14:textId="77777777" w:rsidR="00E755C8" w:rsidRDefault="00E755C8" w:rsidP="007C7296">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B9641B3" w14:textId="77777777" w:rsidR="00E755C8" w:rsidRDefault="00E755C8" w:rsidP="007C7296">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E635614" w14:textId="77777777" w:rsidR="00E755C8" w:rsidRDefault="00E755C8" w:rsidP="007C7296">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3EA2664" w14:textId="77777777" w:rsidR="00E755C8" w:rsidRDefault="00E755C8" w:rsidP="00E755C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8CF9E2D" w14:textId="77777777" w:rsidR="00E755C8" w:rsidRDefault="00E755C8" w:rsidP="00E755C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F3E1A4" w14:textId="77777777" w:rsidR="00E755C8" w:rsidRDefault="00E755C8" w:rsidP="00E755C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A241A61" w14:textId="77777777" w:rsidR="00E755C8" w:rsidRDefault="00E755C8" w:rsidP="00E755C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614F839" w14:textId="77777777" w:rsidR="00E755C8" w:rsidRDefault="00E755C8" w:rsidP="00E755C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D835548" w14:textId="77777777" w:rsidR="00E755C8" w:rsidRDefault="00E755C8" w:rsidP="00E755C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26B9C4C" w14:textId="77777777" w:rsidR="00E755C8" w:rsidRDefault="00E755C8" w:rsidP="00E755C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557F43D" w14:textId="77777777" w:rsidR="00E755C8" w:rsidRDefault="00E755C8" w:rsidP="00E755C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A419FD4" w14:textId="77777777" w:rsidR="00E755C8" w:rsidRDefault="00E755C8" w:rsidP="00E755C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29D4F6C" w14:textId="77777777" w:rsidR="00E755C8" w:rsidRDefault="00E755C8" w:rsidP="00E755C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7FCC00B" w14:textId="77777777" w:rsidR="00E755C8" w:rsidRDefault="00E755C8" w:rsidP="00E755C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588685089">
    <w:abstractNumId w:val="10"/>
  </w:num>
  <w:num w:numId="2" w16cid:durableId="1423339631">
    <w:abstractNumId w:val="15"/>
  </w:num>
  <w:num w:numId="3" w16cid:durableId="41566399">
    <w:abstractNumId w:val="3"/>
  </w:num>
  <w:num w:numId="4" w16cid:durableId="1006051346">
    <w:abstractNumId w:val="6"/>
  </w:num>
  <w:num w:numId="5" w16cid:durableId="456918070">
    <w:abstractNumId w:val="13"/>
  </w:num>
  <w:num w:numId="6" w16cid:durableId="1540624863">
    <w:abstractNumId w:val="12"/>
  </w:num>
  <w:num w:numId="7" w16cid:durableId="1578439985">
    <w:abstractNumId w:val="14"/>
  </w:num>
  <w:num w:numId="8" w16cid:durableId="10586235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778516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146337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21271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019085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0626089">
    <w:abstractNumId w:val="4"/>
  </w:num>
  <w:num w:numId="14" w16cid:durableId="77333242">
    <w:abstractNumId w:val="16"/>
  </w:num>
  <w:num w:numId="15" w16cid:durableId="1787390451">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6AF7"/>
    <w:rsid w:val="000033EA"/>
    <w:rsid w:val="0002467C"/>
    <w:rsid w:val="00040A7A"/>
    <w:rsid w:val="0007315E"/>
    <w:rsid w:val="000936CA"/>
    <w:rsid w:val="00097182"/>
    <w:rsid w:val="000B1A00"/>
    <w:rsid w:val="000C0F66"/>
    <w:rsid w:val="001764D4"/>
    <w:rsid w:val="001C67FC"/>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C7296"/>
    <w:rsid w:val="007D703B"/>
    <w:rsid w:val="00800261"/>
    <w:rsid w:val="00841B63"/>
    <w:rsid w:val="0086736E"/>
    <w:rsid w:val="008D3AF3"/>
    <w:rsid w:val="008E0730"/>
    <w:rsid w:val="0092337E"/>
    <w:rsid w:val="0092730E"/>
    <w:rsid w:val="009561DA"/>
    <w:rsid w:val="0098432D"/>
    <w:rsid w:val="00990148"/>
    <w:rsid w:val="00997B0E"/>
    <w:rsid w:val="009A694A"/>
    <w:rsid w:val="009A7064"/>
    <w:rsid w:val="009F7ECA"/>
    <w:rsid w:val="00A57131"/>
    <w:rsid w:val="00A601F8"/>
    <w:rsid w:val="00A60FA4"/>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CE0FCB"/>
    <w:rsid w:val="00D03706"/>
    <w:rsid w:val="00D432AD"/>
    <w:rsid w:val="00D46DCD"/>
    <w:rsid w:val="00D70657"/>
    <w:rsid w:val="00D749FA"/>
    <w:rsid w:val="00D90ED3"/>
    <w:rsid w:val="00D9696A"/>
    <w:rsid w:val="00D97E9A"/>
    <w:rsid w:val="00DD0EDB"/>
    <w:rsid w:val="00DE2464"/>
    <w:rsid w:val="00E13592"/>
    <w:rsid w:val="00E256BD"/>
    <w:rsid w:val="00E27575"/>
    <w:rsid w:val="00E3334C"/>
    <w:rsid w:val="00E41EFD"/>
    <w:rsid w:val="00E4751B"/>
    <w:rsid w:val="00E755C8"/>
    <w:rsid w:val="00E874DC"/>
    <w:rsid w:val="00ED7A5A"/>
    <w:rsid w:val="00EE6740"/>
    <w:rsid w:val="00EF0390"/>
    <w:rsid w:val="00F07ABB"/>
    <w:rsid w:val="00F735E6"/>
    <w:rsid w:val="00FA6AF7"/>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4E948E"/>
  <w15:chartTrackingRefBased/>
  <w15:docId w15:val="{428F7BD4-FFEF-4F39-AEA9-900B6B99E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55C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E755C8"/>
    <w:rPr>
      <w:b/>
      <w:bCs/>
    </w:rPr>
  </w:style>
  <w:style w:type="character" w:customStyle="1" w:styleId="NagwekZnak">
    <w:name w:val="Nagłówek Znak"/>
    <w:link w:val="Nagwek"/>
    <w:uiPriority w:val="99"/>
    <w:rsid w:val="00E755C8"/>
    <w:rPr>
      <w:lang w:val="en-US"/>
    </w:rPr>
  </w:style>
  <w:style w:type="character" w:customStyle="1" w:styleId="StopkaZnak">
    <w:name w:val="Stopka Znak"/>
    <w:link w:val="Stopka"/>
    <w:uiPriority w:val="99"/>
    <w:rsid w:val="00E755C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2435</Words>
  <Characters>14612</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17013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2026-05-15T10:33:00Z</cp:lastPrinted>
  <dcterms:created xsi:type="dcterms:W3CDTF">2026-05-15T10:46:00Z</dcterms:created>
  <dcterms:modified xsi:type="dcterms:W3CDTF">2026-05-15T10:46:00Z</dcterms:modified>
</cp:coreProperties>
</file>