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7AE9B" w14:textId="77777777" w:rsidR="009D1FFD" w:rsidRPr="00265D90" w:rsidRDefault="009D1FFD" w:rsidP="009D1FFD">
      <w:pPr>
        <w:rPr>
          <w:b/>
          <w:bCs/>
        </w:rPr>
      </w:pP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265D90">
        <w:rPr>
          <w:b/>
          <w:bCs/>
        </w:rPr>
        <w:t>Załącznik nr 1</w:t>
      </w:r>
    </w:p>
    <w:p w14:paraId="79323803" w14:textId="77777777" w:rsidR="009D1FFD" w:rsidRPr="00265D90" w:rsidRDefault="009D1FFD" w:rsidP="009D1FFD">
      <w:pPr>
        <w:rPr>
          <w:b/>
        </w:rPr>
      </w:pPr>
    </w:p>
    <w:p w14:paraId="169BC4C7" w14:textId="77777777" w:rsidR="009D1FFD" w:rsidRPr="00265D90" w:rsidRDefault="009D1FFD" w:rsidP="009D1FFD">
      <w:pPr>
        <w:jc w:val="center"/>
        <w:rPr>
          <w:b/>
        </w:rPr>
      </w:pPr>
      <w:r w:rsidRPr="00265D90">
        <w:rPr>
          <w:b/>
        </w:rPr>
        <w:t>FORMULARZ OFERTY</w:t>
      </w:r>
    </w:p>
    <w:p w14:paraId="70D8B92B" w14:textId="77777777" w:rsidR="009D1FFD" w:rsidRPr="00265D90" w:rsidRDefault="009D1FFD" w:rsidP="009D1FFD">
      <w:pPr>
        <w:rPr>
          <w:b/>
        </w:rPr>
      </w:pPr>
    </w:p>
    <w:p w14:paraId="45448D46" w14:textId="77777777" w:rsidR="009D1FFD" w:rsidRDefault="009D1FFD" w:rsidP="009D1FFD"/>
    <w:p w14:paraId="71EC8A92" w14:textId="77777777" w:rsidR="009D1FFD" w:rsidRPr="00265D90" w:rsidRDefault="009D1FFD" w:rsidP="009D1FFD">
      <w:r w:rsidRPr="00265D90">
        <w:t>NAZWA WYKONAWCY:……………………………………………………………………..</w:t>
      </w:r>
    </w:p>
    <w:p w14:paraId="1A8D0292" w14:textId="77777777" w:rsidR="009D1FFD" w:rsidRPr="00265D90" w:rsidRDefault="009D1FFD" w:rsidP="009D1FFD">
      <w:r w:rsidRPr="00265D90">
        <w:t>FORMA PROWADZONEJ DZIAŁALNOŚCI: .........................................................................</w:t>
      </w:r>
    </w:p>
    <w:p w14:paraId="2EA85483" w14:textId="77777777" w:rsidR="009D1FFD" w:rsidRPr="00265D90" w:rsidRDefault="009D1FFD" w:rsidP="009D1FFD">
      <w:r w:rsidRPr="00265D90">
        <w:t>ADRES:…………………………………………………………………………………………</w:t>
      </w:r>
    </w:p>
    <w:p w14:paraId="0ABEE548" w14:textId="77777777" w:rsidR="009D1FFD" w:rsidRPr="00265D90" w:rsidRDefault="009D1FFD" w:rsidP="009D1FFD">
      <w:r w:rsidRPr="00265D90">
        <w:t>POWIAT:…………………………………WOJEWÓDZTWO …………………………….....</w:t>
      </w:r>
    </w:p>
    <w:p w14:paraId="586EBDC4" w14:textId="77777777" w:rsidR="009D1FFD" w:rsidRPr="00265D90" w:rsidRDefault="009D1FFD" w:rsidP="009D1FFD">
      <w:pPr>
        <w:rPr>
          <w:lang w:val="de-DE"/>
        </w:rPr>
      </w:pPr>
      <w:r w:rsidRPr="00265D90">
        <w:rPr>
          <w:lang w:val="de-DE"/>
        </w:rPr>
        <w:t>TEL.</w:t>
      </w:r>
      <w:r w:rsidRPr="00265D90">
        <w:rPr>
          <w:lang w:val="en-US"/>
        </w:rPr>
        <w:t>……………………………………………………………………………………………..</w:t>
      </w:r>
    </w:p>
    <w:p w14:paraId="2B72F467" w14:textId="77777777" w:rsidR="009D1FFD" w:rsidRPr="00265D90" w:rsidRDefault="009D1FFD" w:rsidP="009D1FFD">
      <w:pPr>
        <w:rPr>
          <w:lang w:val="de-DE"/>
        </w:rPr>
      </w:pPr>
      <w:r w:rsidRPr="00265D90">
        <w:rPr>
          <w:lang w:val="de-DE"/>
        </w:rPr>
        <w:t xml:space="preserve">FAX </w:t>
      </w:r>
      <w:r w:rsidRPr="00265D90">
        <w:rPr>
          <w:lang w:val="en-US"/>
        </w:rPr>
        <w:t>…………………………………………………………………………………………….</w:t>
      </w:r>
    </w:p>
    <w:p w14:paraId="7416D1FB" w14:textId="77777777" w:rsidR="009D1FFD" w:rsidRPr="00265D90" w:rsidRDefault="009D1FFD" w:rsidP="009D1FFD">
      <w:pPr>
        <w:rPr>
          <w:lang w:val="de-DE"/>
        </w:rPr>
      </w:pPr>
      <w:r w:rsidRPr="00265D90">
        <w:rPr>
          <w:lang w:val="de-DE"/>
        </w:rPr>
        <w:t>E-MAIL………………………………………………………………………………………….</w:t>
      </w:r>
    </w:p>
    <w:p w14:paraId="2A827DBA" w14:textId="77777777" w:rsidR="009D1FFD" w:rsidRPr="00265D90" w:rsidRDefault="009D1FFD" w:rsidP="009D1FFD">
      <w:r w:rsidRPr="00265D90">
        <w:rPr>
          <w:lang w:val="de-DE"/>
        </w:rPr>
        <w:t xml:space="preserve">NIP…………………………………. </w:t>
      </w:r>
      <w:r w:rsidRPr="00265D90">
        <w:t>REGON:………………………………………………...</w:t>
      </w:r>
    </w:p>
    <w:p w14:paraId="6B1DFFA4" w14:textId="77777777" w:rsidR="009D1FFD" w:rsidRPr="00265D90" w:rsidRDefault="009D1FFD" w:rsidP="009D1FFD">
      <w:r w:rsidRPr="00265D90">
        <w:t>BANK/ NR KONTA ……………………………………………………………………………</w:t>
      </w:r>
    </w:p>
    <w:p w14:paraId="78E523D2" w14:textId="77777777" w:rsidR="009D1FFD" w:rsidRPr="00265D90" w:rsidRDefault="009D1FFD" w:rsidP="009D1FFD">
      <w:r w:rsidRPr="00265D90">
        <w:t>Do: Nazwa i siedziba Zamawiającego:</w:t>
      </w:r>
    </w:p>
    <w:p w14:paraId="099C2933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>Akademia Górniczo - Hutnicza</w:t>
      </w:r>
    </w:p>
    <w:p w14:paraId="46E55162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>im. Stanisława Staszica w Krakowie</w:t>
      </w:r>
    </w:p>
    <w:p w14:paraId="666FFDDB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 xml:space="preserve">Dział Zamówień Publicznych  </w:t>
      </w:r>
    </w:p>
    <w:p w14:paraId="716AB1EB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 xml:space="preserve">Al. Mickiewicza 30 </w:t>
      </w:r>
    </w:p>
    <w:p w14:paraId="25386BC6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 xml:space="preserve">30-059 Kraków,  </w:t>
      </w:r>
    </w:p>
    <w:p w14:paraId="008B57E3" w14:textId="77777777" w:rsidR="009D1FFD" w:rsidRPr="00265D90" w:rsidRDefault="009D1FFD" w:rsidP="009D1FFD">
      <w:pPr>
        <w:rPr>
          <w:b/>
        </w:rPr>
      </w:pPr>
    </w:p>
    <w:p w14:paraId="7CB7417B" w14:textId="2A96CEBA" w:rsidR="009D1FFD" w:rsidRPr="00265D90" w:rsidRDefault="009D1FFD" w:rsidP="009D1FFD">
      <w:pPr>
        <w:jc w:val="both"/>
      </w:pPr>
      <w:r w:rsidRPr="00265D90">
        <w:t xml:space="preserve">Przystępując do postępowania o udzielenie zamówienia publicznego, którego przedmiotem jest </w:t>
      </w:r>
      <w:r w:rsidRPr="00265D90">
        <w:rPr>
          <w:b/>
        </w:rPr>
        <w:t xml:space="preserve">Dostawa </w:t>
      </w:r>
      <w:r>
        <w:rPr>
          <w:b/>
        </w:rPr>
        <w:t>3</w:t>
      </w:r>
      <w:r w:rsidRPr="00265D90">
        <w:rPr>
          <w:b/>
        </w:rPr>
        <w:t xml:space="preserve"> szt. </w:t>
      </w:r>
      <w:r>
        <w:rPr>
          <w:b/>
        </w:rPr>
        <w:t>laptopów</w:t>
      </w:r>
      <w:r w:rsidRPr="00265D90">
        <w:rPr>
          <w:b/>
        </w:rPr>
        <w:t xml:space="preserve"> na potrzeby </w:t>
      </w:r>
      <w:r>
        <w:rPr>
          <w:b/>
        </w:rPr>
        <w:t>WI</w:t>
      </w:r>
      <w:r w:rsidRPr="00265D90">
        <w:rPr>
          <w:b/>
        </w:rPr>
        <w:t xml:space="preserve">, nr sprawy: </w:t>
      </w:r>
      <w:r>
        <w:rPr>
          <w:b/>
        </w:rPr>
        <w:t>KC-</w:t>
      </w:r>
      <w:r w:rsidRPr="00265D90">
        <w:rPr>
          <w:b/>
        </w:rPr>
        <w:t>DE-zp.2</w:t>
      </w:r>
      <w:r>
        <w:rPr>
          <w:b/>
        </w:rPr>
        <w:t>5.</w:t>
      </w:r>
      <w:r>
        <w:rPr>
          <w:b/>
        </w:rPr>
        <w:t>215</w:t>
      </w:r>
      <w:r>
        <w:rPr>
          <w:b/>
        </w:rPr>
        <w:t>.2026</w:t>
      </w:r>
      <w:r w:rsidRPr="00265D90">
        <w:rPr>
          <w:b/>
        </w:rPr>
        <w:t xml:space="preserve"> </w:t>
      </w:r>
      <w:r w:rsidRPr="00265D90">
        <w:t>oferuję realizację przedmiotu zamówienia, zgodnie z zasadami określonymi w specyfikacji istotnych warunków zamówienia.</w:t>
      </w:r>
    </w:p>
    <w:p w14:paraId="1D57F75C" w14:textId="77777777" w:rsidR="009D1FFD" w:rsidRPr="00265D90" w:rsidRDefault="009D1FFD" w:rsidP="009D1FFD"/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9D1FFD" w:rsidRPr="00265D90" w14:paraId="3BF1D151" w14:textId="77777777" w:rsidTr="00BA0D3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9442F" w14:textId="77777777" w:rsidR="009D1FFD" w:rsidRPr="00265D90" w:rsidRDefault="009D1FFD" w:rsidP="00BA0D3F">
            <w:r w:rsidRPr="00265D90"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79AF05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3C1487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C6459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Ilość</w:t>
            </w:r>
          </w:p>
          <w:p w14:paraId="6DD273FC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B87997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Cena jednostkowa netto </w:t>
            </w:r>
            <w:r w:rsidRPr="00265D90"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1D772F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Wartość netto</w:t>
            </w:r>
          </w:p>
          <w:p w14:paraId="2A724468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B706B2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VAT</w:t>
            </w:r>
          </w:p>
          <w:p w14:paraId="1488CE5B" w14:textId="77777777" w:rsidR="009D1FFD" w:rsidRPr="00265D90" w:rsidRDefault="009D1FFD" w:rsidP="00BA0D3F">
            <w:r w:rsidRPr="00265D90"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613DEB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Wartość brutto </w:t>
            </w:r>
          </w:p>
          <w:p w14:paraId="30913770" w14:textId="77777777" w:rsidR="009D1FFD" w:rsidRPr="00265D90" w:rsidRDefault="009D1FFD" w:rsidP="00BA0D3F">
            <w:r w:rsidRPr="00265D90">
              <w:t>[PLN]</w:t>
            </w:r>
          </w:p>
          <w:p w14:paraId="4E08A013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t xml:space="preserve"> (z doliczonym </w:t>
            </w:r>
            <w:r w:rsidRPr="00265D90">
              <w:rPr>
                <w:b/>
                <w:bCs/>
              </w:rPr>
              <w:t>VAT)</w:t>
            </w:r>
          </w:p>
        </w:tc>
      </w:tr>
      <w:tr w:rsidR="009D1FFD" w:rsidRPr="00265D90" w14:paraId="49ACDE6B" w14:textId="77777777" w:rsidTr="00BA0D3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F7F727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D16E22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7AD575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5BD1CD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8C9FAF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D6B9DE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A54375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198FC3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8</w:t>
            </w:r>
          </w:p>
        </w:tc>
      </w:tr>
      <w:tr w:rsidR="009D1FFD" w:rsidRPr="00265D90" w14:paraId="2A534B6A" w14:textId="77777777" w:rsidTr="00BA0D3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D79A7" w14:textId="77777777" w:rsidR="009D1FFD" w:rsidRPr="00265D90" w:rsidRDefault="009D1FFD" w:rsidP="00BA0D3F">
            <w:r w:rsidRPr="00265D90"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B9C8" w14:textId="0B1A2440" w:rsidR="009D1FFD" w:rsidRPr="00E2309E" w:rsidRDefault="009D1FFD" w:rsidP="00BA0D3F">
            <w:pPr>
              <w:rPr>
                <w:b/>
                <w:bCs/>
                <w:sz w:val="16"/>
                <w:szCs w:val="16"/>
              </w:rPr>
            </w:pPr>
            <w:r w:rsidRPr="00E2309E">
              <w:rPr>
                <w:b/>
                <w:sz w:val="16"/>
                <w:szCs w:val="16"/>
              </w:rPr>
              <w:t xml:space="preserve">Laptop </w:t>
            </w:r>
            <w:r>
              <w:rPr>
                <w:b/>
                <w:sz w:val="16"/>
                <w:szCs w:val="16"/>
              </w:rPr>
              <w:t>z zainstalowanym system operacyjnym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F6CA" w14:textId="77777777" w:rsidR="009D1FFD" w:rsidRPr="009D1FFD" w:rsidRDefault="009D1FFD" w:rsidP="00BA0D3F">
            <w:pPr>
              <w:rPr>
                <w:b/>
                <w:sz w:val="16"/>
                <w:szCs w:val="16"/>
              </w:rPr>
            </w:pPr>
            <w:r w:rsidRPr="009D1FFD">
              <w:rPr>
                <w:b/>
                <w:sz w:val="16"/>
                <w:szCs w:val="16"/>
              </w:rPr>
              <w:t>Laptop: ……………..</w:t>
            </w:r>
          </w:p>
          <w:p w14:paraId="1AA658D1" w14:textId="77777777" w:rsidR="009D1FFD" w:rsidRPr="009D1FFD" w:rsidRDefault="009D1FFD" w:rsidP="00BA0D3F">
            <w:pPr>
              <w:rPr>
                <w:b/>
                <w:sz w:val="16"/>
                <w:szCs w:val="16"/>
              </w:rPr>
            </w:pPr>
            <w:r w:rsidRPr="009D1FFD">
              <w:rPr>
                <w:b/>
                <w:sz w:val="16"/>
                <w:szCs w:val="16"/>
              </w:rPr>
              <w:t>System operacyjny:</w:t>
            </w:r>
          </w:p>
          <w:p w14:paraId="09341DC1" w14:textId="1BE30F69" w:rsidR="009D1FFD" w:rsidRPr="00265D90" w:rsidRDefault="009D1FFD" w:rsidP="00BA0D3F">
            <w:pPr>
              <w:rPr>
                <w:b/>
              </w:rPr>
            </w:pPr>
            <w:r w:rsidRPr="009D1FFD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61E66" w14:textId="205AE2A0" w:rsidR="009D1FFD" w:rsidRPr="00265D90" w:rsidRDefault="009D1FFD" w:rsidP="00BA0D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0C1D" w14:textId="77777777" w:rsidR="009D1FFD" w:rsidRPr="00265D90" w:rsidRDefault="009D1FFD" w:rsidP="00BA0D3F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A54E" w14:textId="77777777" w:rsidR="009D1FFD" w:rsidRPr="00265D90" w:rsidRDefault="009D1FFD" w:rsidP="00BA0D3F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CC630C" w14:textId="77777777" w:rsidR="009D1FFD" w:rsidRPr="00265D90" w:rsidRDefault="009D1FFD" w:rsidP="00BA0D3F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00A8A9" w14:textId="77777777" w:rsidR="009D1FFD" w:rsidRPr="00265D90" w:rsidRDefault="009D1FFD" w:rsidP="00BA0D3F"/>
        </w:tc>
      </w:tr>
      <w:tr w:rsidR="009D1FFD" w:rsidRPr="00265D90" w14:paraId="121F0825" w14:textId="77777777" w:rsidTr="00BA0D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FF2335" w14:textId="77777777" w:rsidR="009D1FFD" w:rsidRPr="00265D90" w:rsidRDefault="009D1FFD" w:rsidP="00BA0D3F">
            <w:r w:rsidRPr="00265D90">
              <w:t xml:space="preserve">    </w:t>
            </w:r>
          </w:p>
          <w:p w14:paraId="5FF67A86" w14:textId="77777777" w:rsidR="009D1FFD" w:rsidRPr="00265D90" w:rsidRDefault="009D1FFD" w:rsidP="00BA0D3F"/>
          <w:p w14:paraId="0DC75175" w14:textId="77777777" w:rsidR="009D1FFD" w:rsidRPr="00265D90" w:rsidRDefault="009D1FFD" w:rsidP="00BA0D3F"/>
          <w:p w14:paraId="328CA2C3" w14:textId="77777777" w:rsidR="009D1FFD" w:rsidRPr="00265D90" w:rsidRDefault="009D1FFD" w:rsidP="00BA0D3F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RAZEM:</w:t>
            </w:r>
          </w:p>
          <w:p w14:paraId="584CE197" w14:textId="77777777" w:rsidR="009D1FFD" w:rsidRPr="00265D90" w:rsidRDefault="009D1FFD" w:rsidP="00BA0D3F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3407" w14:textId="77777777" w:rsidR="009D1FFD" w:rsidRPr="00265D90" w:rsidRDefault="009D1FFD" w:rsidP="00BA0D3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139FAD" w14:textId="77777777" w:rsidR="009D1FFD" w:rsidRPr="00265D90" w:rsidRDefault="009D1FFD" w:rsidP="00BA0D3F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E16CFC" w14:textId="77777777" w:rsidR="009D1FFD" w:rsidRPr="00265D90" w:rsidRDefault="009D1FFD" w:rsidP="00BA0D3F"/>
        </w:tc>
      </w:tr>
      <w:tr w:rsidR="009D1FFD" w:rsidRPr="00265D90" w14:paraId="18C7D275" w14:textId="77777777" w:rsidTr="00BA0D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882C03" w14:textId="77777777" w:rsidR="009D1FFD" w:rsidRPr="00265D90" w:rsidRDefault="009D1FFD" w:rsidP="00BA0D3F">
            <w:r w:rsidRPr="00265D90">
              <w:t>Cena netto za całość zamówienia /słownie: ……………………………………………………………/</w:t>
            </w:r>
          </w:p>
          <w:p w14:paraId="420D4E40" w14:textId="77777777" w:rsidR="009D1FFD" w:rsidRPr="00265D90" w:rsidRDefault="009D1FFD" w:rsidP="00BA0D3F"/>
          <w:p w14:paraId="137FBAF4" w14:textId="77777777" w:rsidR="009D1FFD" w:rsidRPr="00265D90" w:rsidRDefault="009D1FFD" w:rsidP="00BA0D3F">
            <w:r w:rsidRPr="00265D90">
              <w:t>Cena brutto za całość zamówienia/słownie: ……………………………………………………………/</w:t>
            </w:r>
          </w:p>
          <w:p w14:paraId="2633E3FB" w14:textId="77777777" w:rsidR="009D1FFD" w:rsidRPr="00265D90" w:rsidRDefault="009D1FFD" w:rsidP="00BA0D3F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6A5" w14:textId="77777777" w:rsidR="009D1FFD" w:rsidRPr="00265D90" w:rsidRDefault="009D1FFD" w:rsidP="00BA0D3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05634" w14:textId="77777777" w:rsidR="009D1FFD" w:rsidRPr="00265D90" w:rsidRDefault="009D1FFD" w:rsidP="00BA0D3F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7CFB2" w14:textId="77777777" w:rsidR="009D1FFD" w:rsidRPr="00265D90" w:rsidRDefault="009D1FFD" w:rsidP="00BA0D3F"/>
        </w:tc>
      </w:tr>
    </w:tbl>
    <w:p w14:paraId="44E19078" w14:textId="77777777" w:rsidR="009D1FFD" w:rsidRPr="00265D90" w:rsidRDefault="009D1FFD" w:rsidP="009D1FFD">
      <w:pPr>
        <w:rPr>
          <w:b/>
        </w:rPr>
      </w:pPr>
    </w:p>
    <w:p w14:paraId="1C702DC1" w14:textId="77777777" w:rsidR="009D1FFD" w:rsidRPr="00265D90" w:rsidRDefault="009D1FFD" w:rsidP="009D1FFD">
      <w:pPr>
        <w:rPr>
          <w:b/>
        </w:rPr>
      </w:pPr>
      <w:r w:rsidRPr="00265D90">
        <w:rPr>
          <w:b/>
        </w:rPr>
        <w:t>Powyższa cena zawiera  podatek VAT w wysokości 23% tj.…………………….PLN</w:t>
      </w:r>
    </w:p>
    <w:p w14:paraId="411713AF" w14:textId="77777777" w:rsidR="009D1FFD" w:rsidRPr="00B86C7A" w:rsidRDefault="009D1FFD" w:rsidP="009D1FFD">
      <w:r w:rsidRPr="00265D90">
        <w:rPr>
          <w:b/>
        </w:rPr>
        <w:t xml:space="preserve">Termin realizacji </w:t>
      </w:r>
      <w:r>
        <w:rPr>
          <w:b/>
        </w:rPr>
        <w:t xml:space="preserve">całości </w:t>
      </w:r>
      <w:r w:rsidRPr="00265D90">
        <w:rPr>
          <w:b/>
        </w:rPr>
        <w:t xml:space="preserve">zamówienia: do </w:t>
      </w:r>
      <w:r>
        <w:rPr>
          <w:b/>
        </w:rPr>
        <w:t xml:space="preserve">…………. </w:t>
      </w:r>
      <w:r>
        <w:rPr>
          <w:b/>
        </w:rPr>
        <w:t>dni od daty podpisania umowy</w:t>
      </w:r>
      <w:r w:rsidRPr="00265D90">
        <w:rPr>
          <w:b/>
          <w:bCs/>
        </w:rPr>
        <w:t xml:space="preserve"> </w:t>
      </w:r>
      <w:r w:rsidRPr="00B86C7A">
        <w:t>(</w:t>
      </w:r>
      <w:r w:rsidRPr="00B86C7A">
        <w:rPr>
          <w:highlight w:val="yellow"/>
        </w:rPr>
        <w:t>Kryterium oceny ofert</w:t>
      </w:r>
      <w:r w:rsidRPr="00B86C7A">
        <w:t xml:space="preserve">) </w:t>
      </w:r>
    </w:p>
    <w:p w14:paraId="1697F6A5" w14:textId="2D5B0594" w:rsidR="009D1FFD" w:rsidRPr="00B86C7A" w:rsidRDefault="009D1FFD" w:rsidP="009D1FFD"/>
    <w:p w14:paraId="5EDDCDE3" w14:textId="77777777" w:rsidR="009D1FFD" w:rsidRPr="00265D90" w:rsidRDefault="009D1FFD" w:rsidP="009D1FFD">
      <w:pPr>
        <w:rPr>
          <w:b/>
          <w:bCs/>
        </w:rPr>
      </w:pPr>
    </w:p>
    <w:p w14:paraId="7E307546" w14:textId="0AD5A491" w:rsidR="009D1FFD" w:rsidRPr="00B86C7A" w:rsidRDefault="009D1FFD" w:rsidP="009D1FFD">
      <w:r w:rsidRPr="00265D90">
        <w:rPr>
          <w:b/>
        </w:rPr>
        <w:t>Okres udzielonej gwarancji wynosi:</w:t>
      </w:r>
      <w:r w:rsidRPr="00265D90">
        <w:t xml:space="preserve"> </w:t>
      </w:r>
      <w:r w:rsidRPr="009D1FFD">
        <w:rPr>
          <w:b/>
          <w:bCs/>
        </w:rPr>
        <w:t>12</w:t>
      </w:r>
      <w:r>
        <w:t xml:space="preserve"> </w:t>
      </w:r>
      <w:r w:rsidRPr="007435BB">
        <w:rPr>
          <w:b/>
          <w:bCs/>
        </w:rPr>
        <w:t>miesięcy</w:t>
      </w:r>
      <w:r>
        <w:rPr>
          <w:b/>
          <w:bCs/>
        </w:rPr>
        <w:t xml:space="preserve"> </w:t>
      </w:r>
    </w:p>
    <w:p w14:paraId="240FE948" w14:textId="77777777" w:rsidR="009D1FFD" w:rsidRDefault="009D1FFD" w:rsidP="009D1FFD"/>
    <w:p w14:paraId="11752389" w14:textId="77777777" w:rsidR="009D1FFD" w:rsidRPr="00265D90" w:rsidRDefault="009D1FFD" w:rsidP="009D1FFD">
      <w:pPr>
        <w:rPr>
          <w:b/>
        </w:rPr>
      </w:pPr>
      <w:r w:rsidRPr="00265D90">
        <w:t>Oświadczamy, że zgodnie z ustawą z dnia 6 marca 2018 r. Prawo przedsiębiorców, należymy do małych lub średnich przedsiębiorców:</w:t>
      </w:r>
      <w:r w:rsidRPr="00265D90">
        <w:rPr>
          <w:b/>
        </w:rPr>
        <w:t xml:space="preserve"> TAK/NIE</w:t>
      </w:r>
    </w:p>
    <w:p w14:paraId="55E0F0F8" w14:textId="77777777" w:rsidR="009D1FFD" w:rsidRPr="00265D90" w:rsidRDefault="009D1FFD" w:rsidP="009D1FFD">
      <w:r w:rsidRPr="00265D90">
        <w:rPr>
          <w:b/>
        </w:rPr>
        <w:t xml:space="preserve">Termin płatności: </w:t>
      </w:r>
      <w:r w:rsidRPr="00265D90">
        <w:t>przelewem w terminie do 21 dni od daty otrzymania faktury przez Zamawiającego.</w:t>
      </w:r>
    </w:p>
    <w:p w14:paraId="31894EC2" w14:textId="77777777" w:rsidR="009D1FFD" w:rsidRPr="00265D90" w:rsidRDefault="009D1FFD" w:rsidP="009D1FFD"/>
    <w:p w14:paraId="7B9F3B32" w14:textId="77777777" w:rsidR="009D1FFD" w:rsidRPr="00265D90" w:rsidRDefault="009D1FFD" w:rsidP="009D1FFD">
      <w:pPr>
        <w:rPr>
          <w:b/>
          <w:u w:val="single"/>
        </w:rPr>
      </w:pPr>
      <w:r w:rsidRPr="00265D90">
        <w:br w:type="page"/>
      </w:r>
      <w:r w:rsidRPr="00265D90">
        <w:rPr>
          <w:b/>
          <w:u w:val="single"/>
        </w:rPr>
        <w:lastRenderedPageBreak/>
        <w:t>Jednocześnie oświadczamy, że:</w:t>
      </w:r>
    </w:p>
    <w:p w14:paraId="26AEDB63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Oświadczamy, że jesteśmy związani niniejszą do upływu terminu wskazanego w SWZ</w:t>
      </w:r>
    </w:p>
    <w:p w14:paraId="1D231FF0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678CEBCA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43E87AA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DE75216" w14:textId="77777777" w:rsidR="009D1FFD" w:rsidRPr="00265D90" w:rsidRDefault="009D1FFD" w:rsidP="009D1FFD">
      <w:pPr>
        <w:rPr>
          <w:i/>
        </w:rPr>
      </w:pPr>
      <w:r w:rsidRPr="00265D9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44DAD9" w14:textId="77777777" w:rsidR="009D1FFD" w:rsidRPr="00265D90" w:rsidRDefault="009D1FFD" w:rsidP="009D1FFD">
      <w:pPr>
        <w:rPr>
          <w:i/>
        </w:rPr>
      </w:pPr>
      <w:r w:rsidRPr="00265D9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8CB443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D1FFD" w:rsidRPr="00265D90" w14:paraId="47A40789" w14:textId="77777777" w:rsidTr="00BA0D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C4AE0" w14:textId="77777777" w:rsidR="009D1FFD" w:rsidRPr="00265D90" w:rsidRDefault="009D1FFD" w:rsidP="00BA0D3F">
            <w:r w:rsidRPr="00265D90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159BA" w14:textId="77777777" w:rsidR="009D1FFD" w:rsidRPr="00265D90" w:rsidRDefault="009D1FFD" w:rsidP="00BA0D3F">
            <w:r w:rsidRPr="00265D90">
              <w:t xml:space="preserve">Opis części zamówienia, którą wykonawca </w:t>
            </w:r>
          </w:p>
          <w:p w14:paraId="6CDC130D" w14:textId="77777777" w:rsidR="009D1FFD" w:rsidRPr="00265D90" w:rsidRDefault="009D1FFD" w:rsidP="00BA0D3F">
            <w:r w:rsidRPr="00265D90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3DBCC" w14:textId="77777777" w:rsidR="009D1FFD" w:rsidRPr="00265D90" w:rsidRDefault="009D1FFD" w:rsidP="00BA0D3F">
            <w:r w:rsidRPr="00265D90">
              <w:t>Nazwa podwykonawcy</w:t>
            </w:r>
            <w:r w:rsidRPr="00265D90">
              <w:br/>
              <w:t>(o ile jest znana)</w:t>
            </w:r>
          </w:p>
        </w:tc>
      </w:tr>
      <w:tr w:rsidR="009D1FFD" w:rsidRPr="00265D90" w14:paraId="109C2A06" w14:textId="77777777" w:rsidTr="00BA0D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1F838" w14:textId="77777777" w:rsidR="009D1FFD" w:rsidRPr="00265D90" w:rsidRDefault="009D1FFD" w:rsidP="00BA0D3F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C7A4B" w14:textId="77777777" w:rsidR="009D1FFD" w:rsidRPr="00265D90" w:rsidRDefault="009D1FFD" w:rsidP="00BA0D3F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C9C7D" w14:textId="77777777" w:rsidR="009D1FFD" w:rsidRPr="00265D90" w:rsidRDefault="009D1FFD" w:rsidP="00BA0D3F"/>
        </w:tc>
      </w:tr>
      <w:tr w:rsidR="009D1FFD" w:rsidRPr="00265D90" w14:paraId="4F61878F" w14:textId="77777777" w:rsidTr="00BA0D3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4EE03" w14:textId="77777777" w:rsidR="009D1FFD" w:rsidRPr="00265D90" w:rsidRDefault="009D1FFD" w:rsidP="00BA0D3F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CE05" w14:textId="77777777" w:rsidR="009D1FFD" w:rsidRPr="00265D90" w:rsidRDefault="009D1FFD" w:rsidP="00BA0D3F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B62FF" w14:textId="77777777" w:rsidR="009D1FFD" w:rsidRPr="00265D90" w:rsidRDefault="009D1FFD" w:rsidP="00BA0D3F"/>
        </w:tc>
      </w:tr>
    </w:tbl>
    <w:p w14:paraId="6B9A5841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Umocowanymi do reprezentowania naszej firmy są następujące osoby:</w:t>
      </w:r>
    </w:p>
    <w:p w14:paraId="1B38B79E" w14:textId="77777777" w:rsidR="009D1FFD" w:rsidRPr="00265D90" w:rsidRDefault="009D1FFD" w:rsidP="009D1FFD">
      <w:pPr>
        <w:rPr>
          <w:b/>
          <w:bCs/>
        </w:rPr>
      </w:pPr>
      <w:r w:rsidRPr="00265D90">
        <w:rPr>
          <w:b/>
          <w:bCs/>
        </w:rPr>
        <w:tab/>
        <w:t>Imię i Nazwisko</w:t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</w:p>
    <w:p w14:paraId="69E8E191" w14:textId="77777777" w:rsidR="009D1FFD" w:rsidRPr="00265D90" w:rsidRDefault="009D1FFD" w:rsidP="009D1FFD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</w:t>
      </w:r>
    </w:p>
    <w:p w14:paraId="26226838" w14:textId="77777777" w:rsidR="009D1FFD" w:rsidRPr="00265D90" w:rsidRDefault="009D1FFD" w:rsidP="009D1FFD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.</w:t>
      </w:r>
    </w:p>
    <w:p w14:paraId="1104FF71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Umocowanie dla powyżej wskazanych osób wynika z następującego (</w:t>
      </w:r>
      <w:proofErr w:type="spellStart"/>
      <w:r w:rsidRPr="00265D90">
        <w:t>ych</w:t>
      </w:r>
      <w:proofErr w:type="spellEnd"/>
      <w:r w:rsidRPr="00265D90">
        <w:t>) dokumentu(ów)</w:t>
      </w:r>
    </w:p>
    <w:p w14:paraId="07C85664" w14:textId="77777777" w:rsidR="009D1FFD" w:rsidRPr="00265D90" w:rsidRDefault="009D1FFD" w:rsidP="009D1FFD">
      <w:r w:rsidRPr="00265D90">
        <w:t>……………………………………………………...........................……które dołączamy do oferty.</w:t>
      </w:r>
    </w:p>
    <w:p w14:paraId="2BA6E09E" w14:textId="77777777" w:rsidR="009D1FFD" w:rsidRPr="00265D90" w:rsidRDefault="009D1FFD" w:rsidP="009D1FFD">
      <w:pPr>
        <w:numPr>
          <w:ilvl w:val="0"/>
          <w:numId w:val="1"/>
        </w:numPr>
      </w:pPr>
      <w:r w:rsidRPr="00265D90">
        <w:t>załącznikami do niniejszej oferty są:</w:t>
      </w:r>
    </w:p>
    <w:p w14:paraId="3C03E045" w14:textId="77777777" w:rsidR="009D1FFD" w:rsidRPr="00265D90" w:rsidRDefault="009D1FFD" w:rsidP="009D1FFD">
      <w:pPr>
        <w:numPr>
          <w:ilvl w:val="1"/>
          <w:numId w:val="2"/>
        </w:numPr>
      </w:pPr>
      <w:r w:rsidRPr="00265D90">
        <w:t>………………………………………………………………………………………….</w:t>
      </w:r>
    </w:p>
    <w:p w14:paraId="7BBF8CDB" w14:textId="77777777" w:rsidR="009D1FFD" w:rsidRPr="00265D90" w:rsidRDefault="009D1FFD" w:rsidP="009D1FFD">
      <w:pPr>
        <w:numPr>
          <w:ilvl w:val="1"/>
          <w:numId w:val="2"/>
        </w:numPr>
      </w:pPr>
      <w:r w:rsidRPr="00265D90">
        <w:t>……………………………………………..……………………………………………</w:t>
      </w:r>
    </w:p>
    <w:p w14:paraId="7E8BACEF" w14:textId="77777777" w:rsidR="009D1FFD" w:rsidRPr="00265D90" w:rsidRDefault="009D1FFD" w:rsidP="009D1FFD">
      <w:r w:rsidRPr="00265D90">
        <w:rPr>
          <w:b/>
          <w:color w:val="EE0000"/>
        </w:rPr>
        <w:t>Ofertę należy sporządzić w postaci elektronicznej i podpisać kwalifikowanym podpisem elektronicznym.</w:t>
      </w:r>
    </w:p>
    <w:p w14:paraId="4F7644EF" w14:textId="77777777" w:rsidR="009D1FFD" w:rsidRPr="00D60152" w:rsidRDefault="009D1FFD" w:rsidP="009D1FFD"/>
    <w:p w14:paraId="78FEBDE5" w14:textId="77777777" w:rsidR="00FE545C" w:rsidRPr="00D55D8F" w:rsidRDefault="00FE545C" w:rsidP="00D55D8F"/>
    <w:sectPr w:rsidR="00FE545C" w:rsidRPr="00D55D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50415" w14:textId="77777777" w:rsidR="00E1530B" w:rsidRDefault="00E1530B">
      <w:r>
        <w:separator/>
      </w:r>
    </w:p>
  </w:endnote>
  <w:endnote w:type="continuationSeparator" w:id="0">
    <w:p w14:paraId="5C51E207" w14:textId="77777777" w:rsidR="00E1530B" w:rsidRDefault="00E1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F9274" w14:textId="77777777" w:rsidR="00874466" w:rsidRDefault="00874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09E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6008" w14:textId="77777777" w:rsidR="00874466" w:rsidRDefault="00874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D675" w14:textId="77777777" w:rsidR="00E1530B" w:rsidRDefault="00E1530B">
      <w:r>
        <w:separator/>
      </w:r>
    </w:p>
  </w:footnote>
  <w:footnote w:type="continuationSeparator" w:id="0">
    <w:p w14:paraId="5A5AC4C2" w14:textId="77777777" w:rsidR="00E1530B" w:rsidRDefault="00E15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EA5F" w14:textId="77777777" w:rsidR="00874466" w:rsidRDefault="00874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2714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F60C2" w14:textId="77777777" w:rsidR="00874466" w:rsidRDefault="00874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1928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59154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9555431">
    <w:abstractNumId w:val="0"/>
  </w:num>
  <w:num w:numId="4" w16cid:durableId="944388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04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4911"/>
    <w:rsid w:val="007748F0"/>
    <w:rsid w:val="007A4321"/>
    <w:rsid w:val="00833933"/>
    <w:rsid w:val="00853083"/>
    <w:rsid w:val="00874466"/>
    <w:rsid w:val="008B2F0C"/>
    <w:rsid w:val="008B4928"/>
    <w:rsid w:val="008D2AB8"/>
    <w:rsid w:val="008F1C66"/>
    <w:rsid w:val="00970FE4"/>
    <w:rsid w:val="009D1FFD"/>
    <w:rsid w:val="00A0022B"/>
    <w:rsid w:val="00A346FE"/>
    <w:rsid w:val="00A47B4D"/>
    <w:rsid w:val="00A83018"/>
    <w:rsid w:val="00B774DC"/>
    <w:rsid w:val="00C7204C"/>
    <w:rsid w:val="00C969A6"/>
    <w:rsid w:val="00CA7D36"/>
    <w:rsid w:val="00CE0FCB"/>
    <w:rsid w:val="00D24208"/>
    <w:rsid w:val="00D55D8F"/>
    <w:rsid w:val="00D60C38"/>
    <w:rsid w:val="00D66893"/>
    <w:rsid w:val="00D90ACB"/>
    <w:rsid w:val="00DC1500"/>
    <w:rsid w:val="00E1530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52903"/>
  <w15:chartTrackingRefBased/>
  <w15:docId w15:val="{5653BA3C-B2A7-4793-84A2-09B6EBC8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F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2026-05-15T10:25:00Z</cp:lastPrinted>
  <dcterms:created xsi:type="dcterms:W3CDTF">2026-05-15T10:16:00Z</dcterms:created>
  <dcterms:modified xsi:type="dcterms:W3CDTF">2026-05-15T10:26:00Z</dcterms:modified>
</cp:coreProperties>
</file>