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7FCF8989" w:rsidR="00B12BC7" w:rsidRPr="0065339B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20"/>
          <w:szCs w:val="20"/>
        </w:rPr>
      </w:pPr>
      <w:r w:rsidRPr="0065339B">
        <w:rPr>
          <w:rFonts w:ascii="Verdana" w:hAnsi="Verdana"/>
          <w:sz w:val="20"/>
          <w:szCs w:val="20"/>
        </w:rPr>
        <w:t xml:space="preserve">Znak Sprawy: </w:t>
      </w:r>
      <w:r w:rsidR="00A30A6E" w:rsidRPr="0065339B">
        <w:rPr>
          <w:rFonts w:ascii="Verdana" w:eastAsia="Times New Roman" w:hAnsi="Verdana"/>
          <w:b/>
          <w:sz w:val="20"/>
          <w:szCs w:val="20"/>
          <w:lang w:eastAsia="pl-PL"/>
        </w:rPr>
        <w:t>KC-DE-zp.25.218.2026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115EEA2A" w:rsidR="00B12BC7" w:rsidRPr="00B12BC7" w:rsidRDefault="00A30A6E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30A6E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A30A6E">
        <w:rPr>
          <w:rFonts w:ascii="Verdana" w:eastAsia="Times New Roman" w:hAnsi="Verdana"/>
          <w:b/>
          <w:sz w:val="20"/>
          <w:szCs w:val="20"/>
          <w:lang w:eastAsia="pl-PL"/>
        </w:rPr>
        <w:t xml:space="preserve"> i montaż wyposażenia meblowego portierni w budynku B3 </w:t>
      </w:r>
      <w:proofErr w:type="spellStart"/>
      <w:r w:rsidRPr="00A30A6E">
        <w:rPr>
          <w:rFonts w:ascii="Verdana" w:eastAsia="Times New Roman" w:hAnsi="Verdana"/>
          <w:b/>
          <w:sz w:val="20"/>
          <w:szCs w:val="20"/>
          <w:lang w:eastAsia="pl-PL"/>
        </w:rPr>
        <w:t>WIMiR</w:t>
      </w:r>
      <w:proofErr w:type="spellEnd"/>
      <w:r w:rsidRPr="00A30A6E">
        <w:rPr>
          <w:rFonts w:ascii="Verdana" w:eastAsia="Times New Roman" w:hAnsi="Verdana"/>
          <w:b/>
          <w:sz w:val="20"/>
          <w:szCs w:val="20"/>
          <w:lang w:eastAsia="pl-PL"/>
        </w:rPr>
        <w:t xml:space="preserve"> - KC-DE-zp.25.218.2026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D2A84" w14:textId="77777777" w:rsidR="00E12B80" w:rsidRDefault="00E12B80">
      <w:pPr>
        <w:spacing w:after="0" w:line="240" w:lineRule="auto"/>
      </w:pPr>
      <w:r>
        <w:separator/>
      </w:r>
    </w:p>
  </w:endnote>
  <w:endnote w:type="continuationSeparator" w:id="0">
    <w:p w14:paraId="08CF4EDC" w14:textId="77777777" w:rsidR="00E12B80" w:rsidRDefault="00E12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3D2A44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3D2A44" w:rsidRDefault="003D2A4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3D2A44" w:rsidRDefault="003D2A44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3D2A44" w:rsidRDefault="00E12B80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3D2A44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3D2A44" w:rsidRDefault="003D2A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78D47" w14:textId="77777777" w:rsidR="00E12B80" w:rsidRDefault="00E12B80">
      <w:pPr>
        <w:spacing w:after="0" w:line="240" w:lineRule="auto"/>
      </w:pPr>
      <w:r>
        <w:separator/>
      </w:r>
    </w:p>
  </w:footnote>
  <w:footnote w:type="continuationSeparator" w:id="0">
    <w:p w14:paraId="73A32B07" w14:textId="77777777" w:rsidR="00E12B80" w:rsidRDefault="00E12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3D2A44" w:rsidRDefault="003D2A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3D2A44" w:rsidRDefault="003D2A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3D2A44" w:rsidRDefault="003D2A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1060F"/>
    <w:rsid w:val="001F4E82"/>
    <w:rsid w:val="00237270"/>
    <w:rsid w:val="00285E58"/>
    <w:rsid w:val="00337243"/>
    <w:rsid w:val="003D1274"/>
    <w:rsid w:val="003D2A44"/>
    <w:rsid w:val="00430A9F"/>
    <w:rsid w:val="005558A3"/>
    <w:rsid w:val="005741C5"/>
    <w:rsid w:val="0058439B"/>
    <w:rsid w:val="005C1201"/>
    <w:rsid w:val="005E5BD1"/>
    <w:rsid w:val="00623F70"/>
    <w:rsid w:val="0065339B"/>
    <w:rsid w:val="00746605"/>
    <w:rsid w:val="008E5450"/>
    <w:rsid w:val="00927537"/>
    <w:rsid w:val="0093180B"/>
    <w:rsid w:val="00976385"/>
    <w:rsid w:val="00A30A6E"/>
    <w:rsid w:val="00B12BC7"/>
    <w:rsid w:val="00BC579B"/>
    <w:rsid w:val="00D137A1"/>
    <w:rsid w:val="00D6653B"/>
    <w:rsid w:val="00D70839"/>
    <w:rsid w:val="00E12B80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2026-05-18T08:44:00Z</dcterms:created>
  <dcterms:modified xsi:type="dcterms:W3CDTF">2026-05-18T08:44:00Z</dcterms:modified>
</cp:coreProperties>
</file>