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5F70579D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1B0B91" w:rsidRPr="001B0B91">
        <w:rPr>
          <w:rFonts w:ascii="Verdana" w:hAnsi="Verdana"/>
          <w:b/>
          <w:sz w:val="18"/>
          <w:szCs w:val="18"/>
        </w:rPr>
        <w:t>KC-DE-zp.25.</w:t>
      </w:r>
      <w:r w:rsidR="00666302">
        <w:rPr>
          <w:rFonts w:ascii="Verdana" w:hAnsi="Verdana"/>
          <w:b/>
          <w:sz w:val="18"/>
          <w:szCs w:val="18"/>
        </w:rPr>
        <w:t>204</w:t>
      </w:r>
      <w:r w:rsidR="001B0B91" w:rsidRPr="001B0B91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1E6B16E0" w:rsidR="00B12BC7" w:rsidRPr="00350B40" w:rsidRDefault="00666302" w:rsidP="00350B40">
      <w:pPr>
        <w:rPr>
          <w:rFonts w:ascii="Verdana" w:hAnsi="Verdana"/>
          <w:b/>
          <w:sz w:val="18"/>
          <w:szCs w:val="18"/>
        </w:rPr>
      </w:pPr>
      <w:r w:rsidRPr="00666302">
        <w:rPr>
          <w:rFonts w:ascii="Verdana" w:hAnsi="Verdana"/>
          <w:b/>
          <w:sz w:val="18"/>
          <w:szCs w:val="18"/>
        </w:rPr>
        <w:t>dostawa jonizatora antystatycznego dla WEiP- KC-DE-zp.25.204.2026</w:t>
      </w:r>
      <w:r>
        <w:rPr>
          <w:rFonts w:ascii="Verdana" w:hAnsi="Verdana"/>
          <w:b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6C845" w14:textId="77777777" w:rsidR="00D36B2E" w:rsidRDefault="00D36B2E">
      <w:pPr>
        <w:spacing w:after="0" w:line="240" w:lineRule="auto"/>
      </w:pPr>
      <w:r>
        <w:separator/>
      </w:r>
    </w:p>
  </w:endnote>
  <w:endnote w:type="continuationSeparator" w:id="0">
    <w:p w14:paraId="0D8DF81E" w14:textId="77777777" w:rsidR="00D36B2E" w:rsidRDefault="00D36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D36B2E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7F67C" w14:textId="77777777" w:rsidR="00B15BDF" w:rsidRDefault="00B15B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7F22A" w14:textId="77777777" w:rsidR="00D36B2E" w:rsidRDefault="00D36B2E">
      <w:pPr>
        <w:spacing w:after="0" w:line="240" w:lineRule="auto"/>
      </w:pPr>
      <w:r>
        <w:separator/>
      </w:r>
    </w:p>
  </w:footnote>
  <w:footnote w:type="continuationSeparator" w:id="0">
    <w:p w14:paraId="27C1B0C3" w14:textId="77777777" w:rsidR="00D36B2E" w:rsidRDefault="00D36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B35F8" w14:textId="77777777" w:rsidR="00B15BDF" w:rsidRDefault="00B15B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1B4D2A3C" w:rsidR="008C0748" w:rsidRDefault="00666302" w:rsidP="009F528A">
    <w:pPr>
      <w:pStyle w:val="Nagwek"/>
      <w:jc w:val="center"/>
    </w:pPr>
    <w:r>
      <w:rPr>
        <w:noProof/>
      </w:rPr>
      <w:pict w14:anchorId="29412C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https://ncn.gov.pl/sites/default/files/obrazki/logo/logo-poziom.png" style="width:453pt;height:38.25pt;visibility:visible;mso-wrap-style:square">
          <v:imagedata r:id="rId1" o:title="logo-poziom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B1007" w14:textId="77777777" w:rsidR="00B15BDF" w:rsidRDefault="00B15B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01E41"/>
    <w:rsid w:val="00010065"/>
    <w:rsid w:val="000302BE"/>
    <w:rsid w:val="000563B7"/>
    <w:rsid w:val="000E6C60"/>
    <w:rsid w:val="0014026F"/>
    <w:rsid w:val="001A7A53"/>
    <w:rsid w:val="001B0B91"/>
    <w:rsid w:val="001F4E82"/>
    <w:rsid w:val="002303FA"/>
    <w:rsid w:val="002333D7"/>
    <w:rsid w:val="00237270"/>
    <w:rsid w:val="00285E58"/>
    <w:rsid w:val="002C151E"/>
    <w:rsid w:val="00337243"/>
    <w:rsid w:val="00350B40"/>
    <w:rsid w:val="00391C2D"/>
    <w:rsid w:val="003D1274"/>
    <w:rsid w:val="004304EF"/>
    <w:rsid w:val="00430A9F"/>
    <w:rsid w:val="00482779"/>
    <w:rsid w:val="005540B6"/>
    <w:rsid w:val="005741C5"/>
    <w:rsid w:val="00592A03"/>
    <w:rsid w:val="005E5BD1"/>
    <w:rsid w:val="00623F70"/>
    <w:rsid w:val="006602F6"/>
    <w:rsid w:val="00666302"/>
    <w:rsid w:val="0067784D"/>
    <w:rsid w:val="006E4A4C"/>
    <w:rsid w:val="00724265"/>
    <w:rsid w:val="007744FE"/>
    <w:rsid w:val="007D106A"/>
    <w:rsid w:val="008020EB"/>
    <w:rsid w:val="0084447B"/>
    <w:rsid w:val="008C0748"/>
    <w:rsid w:val="008E5450"/>
    <w:rsid w:val="008E6C73"/>
    <w:rsid w:val="0091196F"/>
    <w:rsid w:val="00927537"/>
    <w:rsid w:val="0093180B"/>
    <w:rsid w:val="00976CAB"/>
    <w:rsid w:val="009A7931"/>
    <w:rsid w:val="009F528A"/>
    <w:rsid w:val="00AA63A3"/>
    <w:rsid w:val="00AD2BA3"/>
    <w:rsid w:val="00AE7922"/>
    <w:rsid w:val="00B12BC7"/>
    <w:rsid w:val="00B15BDF"/>
    <w:rsid w:val="00BC579B"/>
    <w:rsid w:val="00C32D30"/>
    <w:rsid w:val="00C456EF"/>
    <w:rsid w:val="00CA6AE6"/>
    <w:rsid w:val="00CC5CB6"/>
    <w:rsid w:val="00D137A1"/>
    <w:rsid w:val="00D36B2E"/>
    <w:rsid w:val="00D6378D"/>
    <w:rsid w:val="00D6653B"/>
    <w:rsid w:val="00D70839"/>
    <w:rsid w:val="00D76DDC"/>
    <w:rsid w:val="00D90FAF"/>
    <w:rsid w:val="00DA466C"/>
    <w:rsid w:val="00DB6A02"/>
    <w:rsid w:val="00E46DED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6</cp:revision>
  <cp:lastPrinted>2026-01-02T11:14:00Z</cp:lastPrinted>
  <dcterms:created xsi:type="dcterms:W3CDTF">2026-03-16T09:57:00Z</dcterms:created>
  <dcterms:modified xsi:type="dcterms:W3CDTF">2026-05-11T10:07:00Z</dcterms:modified>
</cp:coreProperties>
</file>