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B703E" w14:textId="77777777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14:paraId="38CDCB4C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9FCF51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853E620" w14:textId="77777777" w:rsidR="00DD5E6B" w:rsidRDefault="00A025C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209BAF" wp14:editId="4C015EBE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665F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09B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053665F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B020E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0EA4DF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7BE3B6C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7FA82A4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072905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6182D60" w14:textId="072D0098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067A55" w:rsidRPr="00067A55">
        <w:rPr>
          <w:b/>
          <w:bCs/>
          <w:sz w:val="22"/>
          <w:szCs w:val="22"/>
        </w:rPr>
        <w:t>Wymiana i konfiguracja central systemów DSO w domach studenckich DS5 "Strumyk" i DS14 "Kapitol" w Krakowie w ramach dostosowania do aktualnych przepisów przeciwpożarowych - KC-DE-zp.25.</w:t>
      </w:r>
      <w:r w:rsidR="00597826">
        <w:rPr>
          <w:b/>
          <w:bCs/>
          <w:sz w:val="22"/>
          <w:szCs w:val="22"/>
        </w:rPr>
        <w:t>225</w:t>
      </w:r>
      <w:r w:rsidR="00067A55" w:rsidRPr="00067A55">
        <w:rPr>
          <w:b/>
          <w:bCs/>
          <w:sz w:val="22"/>
          <w:szCs w:val="22"/>
        </w:rPr>
        <w:t>.2026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403CF9">
        <w:rPr>
          <w:sz w:val="24"/>
          <w:szCs w:val="24"/>
        </w:rPr>
        <w:t>:</w:t>
      </w:r>
      <w:r w:rsidR="003857B7">
        <w:rPr>
          <w:sz w:val="24"/>
          <w:szCs w:val="24"/>
        </w:rPr>
        <w:t xml:space="preserve"> </w:t>
      </w:r>
    </w:p>
    <w:p w14:paraId="4891989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4969A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354"/>
        <w:gridCol w:w="2126"/>
        <w:gridCol w:w="2202"/>
      </w:tblGrid>
      <w:tr w:rsidR="00E93A60" w14:paraId="7EC7A3F0" w14:textId="77777777" w:rsidTr="00380603">
        <w:trPr>
          <w:cantSplit/>
          <w:trHeight w:val="811"/>
        </w:trPr>
        <w:tc>
          <w:tcPr>
            <w:tcW w:w="626" w:type="dxa"/>
            <w:vAlign w:val="center"/>
          </w:tcPr>
          <w:p w14:paraId="70A7EC66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752507E0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354" w:type="dxa"/>
            <w:vAlign w:val="center"/>
          </w:tcPr>
          <w:p w14:paraId="28AC2246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126" w:type="dxa"/>
            <w:vAlign w:val="center"/>
          </w:tcPr>
          <w:p w14:paraId="6EABA1A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2202" w:type="dxa"/>
            <w:vAlign w:val="center"/>
          </w:tcPr>
          <w:p w14:paraId="496690A3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1984F1EC" w14:textId="77777777" w:rsidTr="00380603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E92F8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4BD0A23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354" w:type="dxa"/>
            <w:vAlign w:val="center"/>
          </w:tcPr>
          <w:p w14:paraId="1DEBC17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14:paraId="786ACA5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02" w:type="dxa"/>
            <w:vAlign w:val="center"/>
          </w:tcPr>
          <w:p w14:paraId="33E2A9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07448F16" w14:textId="77777777" w:rsidTr="00380603">
        <w:trPr>
          <w:cantSplit/>
          <w:trHeight w:val="939"/>
        </w:trPr>
        <w:tc>
          <w:tcPr>
            <w:tcW w:w="626" w:type="dxa"/>
          </w:tcPr>
          <w:p w14:paraId="1C41982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B7679C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14:paraId="2B2A222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A6C223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14:paraId="716A0DE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CA3E99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44D6DEC9" w14:textId="77777777" w:rsidTr="00380603">
        <w:trPr>
          <w:cantSplit/>
          <w:trHeight w:val="939"/>
        </w:trPr>
        <w:tc>
          <w:tcPr>
            <w:tcW w:w="626" w:type="dxa"/>
          </w:tcPr>
          <w:p w14:paraId="6C31FAE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47488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14:paraId="15AB42D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662EFEB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14:paraId="33EF054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3A966B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4804108" w14:textId="77777777" w:rsidTr="00380603">
        <w:trPr>
          <w:cantSplit/>
          <w:trHeight w:val="269"/>
        </w:trPr>
        <w:tc>
          <w:tcPr>
            <w:tcW w:w="626" w:type="dxa"/>
          </w:tcPr>
          <w:p w14:paraId="022DB08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2DDA911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354" w:type="dxa"/>
            <w:tcBorders>
              <w:right w:val="single" w:sz="18" w:space="0" w:color="000000"/>
            </w:tcBorders>
            <w:vAlign w:val="center"/>
          </w:tcPr>
          <w:p w14:paraId="34FC51CF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EDB3CC1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202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4BB687B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374B9E6F" w14:textId="77777777" w:rsidR="00E93A60" w:rsidRDefault="00E93A60" w:rsidP="00DD5E6B">
      <w:pPr>
        <w:spacing w:line="360" w:lineRule="auto"/>
        <w:jc w:val="both"/>
      </w:pPr>
    </w:p>
    <w:p w14:paraId="6B09C996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71876159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71AE75DC" w14:textId="77777777"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14:paraId="4CEC73BB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34C6A" w14:textId="77777777" w:rsidR="00C04086" w:rsidRDefault="00C04086">
      <w:r>
        <w:separator/>
      </w:r>
    </w:p>
  </w:endnote>
  <w:endnote w:type="continuationSeparator" w:id="0">
    <w:p w14:paraId="3656BA80" w14:textId="77777777" w:rsidR="00C04086" w:rsidRDefault="00C0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B0ADB" w14:textId="77777777" w:rsidR="00C04086" w:rsidRDefault="00C04086">
      <w:r>
        <w:separator/>
      </w:r>
    </w:p>
  </w:footnote>
  <w:footnote w:type="continuationSeparator" w:id="0">
    <w:p w14:paraId="59ACA6C1" w14:textId="77777777" w:rsidR="00C04086" w:rsidRDefault="00C04086">
      <w:r>
        <w:continuationSeparator/>
      </w:r>
    </w:p>
  </w:footnote>
  <w:footnote w:id="1">
    <w:p w14:paraId="5D005D9C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720C" w14:textId="69C3F4FC" w:rsidR="00DD5E6B" w:rsidRDefault="00DD5E6B">
    <w:pPr>
      <w:pStyle w:val="Nagwek"/>
    </w:pPr>
    <w:r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67A55"/>
    <w:rsid w:val="000941EA"/>
    <w:rsid w:val="00094F41"/>
    <w:rsid w:val="000C1999"/>
    <w:rsid w:val="000C4504"/>
    <w:rsid w:val="0014288D"/>
    <w:rsid w:val="002355F4"/>
    <w:rsid w:val="002605A3"/>
    <w:rsid w:val="002607B8"/>
    <w:rsid w:val="002628E4"/>
    <w:rsid w:val="002646BC"/>
    <w:rsid w:val="002F6942"/>
    <w:rsid w:val="00326EA6"/>
    <w:rsid w:val="003501C8"/>
    <w:rsid w:val="00380603"/>
    <w:rsid w:val="003857B7"/>
    <w:rsid w:val="00403CF9"/>
    <w:rsid w:val="00437D39"/>
    <w:rsid w:val="004C7F61"/>
    <w:rsid w:val="004F75CE"/>
    <w:rsid w:val="00503CE8"/>
    <w:rsid w:val="00574B91"/>
    <w:rsid w:val="00597826"/>
    <w:rsid w:val="005C0F91"/>
    <w:rsid w:val="0061556B"/>
    <w:rsid w:val="0068187F"/>
    <w:rsid w:val="00692C72"/>
    <w:rsid w:val="006A5B9B"/>
    <w:rsid w:val="006B58EB"/>
    <w:rsid w:val="006F12AA"/>
    <w:rsid w:val="007335B2"/>
    <w:rsid w:val="00750860"/>
    <w:rsid w:val="007A2CEF"/>
    <w:rsid w:val="008055AB"/>
    <w:rsid w:val="008D3D57"/>
    <w:rsid w:val="00A025C4"/>
    <w:rsid w:val="00A1762A"/>
    <w:rsid w:val="00B538A0"/>
    <w:rsid w:val="00C04086"/>
    <w:rsid w:val="00C1516B"/>
    <w:rsid w:val="00CC4590"/>
    <w:rsid w:val="00CD0D35"/>
    <w:rsid w:val="00D62A00"/>
    <w:rsid w:val="00DD5E6B"/>
    <w:rsid w:val="00E154E9"/>
    <w:rsid w:val="00E43856"/>
    <w:rsid w:val="00E93A60"/>
    <w:rsid w:val="00EB64E2"/>
    <w:rsid w:val="00EC3681"/>
    <w:rsid w:val="00EE4A59"/>
    <w:rsid w:val="00F177EA"/>
    <w:rsid w:val="00F62FA5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C5966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CE21-7033-4373-BE98-263D7F1A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Sylwia Lempart</cp:lastModifiedBy>
  <cp:revision>2</cp:revision>
  <cp:lastPrinted>2026-05-19T09:01:00Z</cp:lastPrinted>
  <dcterms:created xsi:type="dcterms:W3CDTF">2026-05-19T09:01:00Z</dcterms:created>
  <dcterms:modified xsi:type="dcterms:W3CDTF">2026-05-19T09:01:00Z</dcterms:modified>
</cp:coreProperties>
</file>