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CCCEA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5D26" w:rsidRPr="00AB5D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3E050D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2A54879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7E334E1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</w:t>
      </w:r>
      <w:r w:rsidR="00E32927">
        <w:rPr>
          <w:rFonts w:ascii="Times New Roman" w:eastAsia="Times New Roman" w:hAnsi="Times New Roman"/>
          <w:sz w:val="20"/>
          <w:szCs w:val="20"/>
          <w:lang w:eastAsia="pl-PL"/>
        </w:rPr>
        <w:t>anisława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Staszica w Krakowie</w:t>
      </w:r>
    </w:p>
    <w:p w14:paraId="327060F9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C450401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B7622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C3CFFBA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B2B7E0D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E8F9FBF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46F05939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9BBCB2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A2BC1A" w14:textId="77777777" w:rsidR="00492C78" w:rsidRPr="00492C78" w:rsidRDefault="00492C78" w:rsidP="00492C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016F734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C1663DA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14:paraId="1201737F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B885AF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DED6D68" w14:textId="49F5F194" w:rsidR="009475A8" w:rsidRPr="009475A8" w:rsidRDefault="009475A8" w:rsidP="00492C7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D1A85" w:rsidRPr="00FD1A85">
        <w:rPr>
          <w:b/>
          <w:bCs/>
        </w:rPr>
        <w:t>Wymiana i konfiguracja central systemów DSO w domach studenckich DS5 "Strumyk" i DS14 "Kapitol" w Krakowie w ramach dostosowania do aktualnych przepisów przeciwpożarowych - KC-DE-zp.25.</w:t>
      </w:r>
      <w:r w:rsidR="00AD6F8F">
        <w:rPr>
          <w:b/>
          <w:bCs/>
        </w:rPr>
        <w:t>225</w:t>
      </w:r>
      <w:r w:rsidR="00FD1A85" w:rsidRPr="00FD1A85">
        <w:rPr>
          <w:b/>
          <w:bCs/>
        </w:rPr>
        <w:t>.2026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492C78" w:rsidRPr="00492C78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="00492C78" w:rsidRPr="00492C78">
        <w:rPr>
          <w:rFonts w:ascii="Arial" w:hAnsi="Arial" w:cs="Arial"/>
          <w:i/>
          <w:sz w:val="18"/>
          <w:szCs w:val="18"/>
        </w:rPr>
        <w:t xml:space="preserve"> </w:t>
      </w:r>
      <w:r w:rsidR="00492C78" w:rsidRPr="00492C78">
        <w:rPr>
          <w:rFonts w:ascii="Arial" w:hAnsi="Arial" w:cs="Arial"/>
          <w:sz w:val="21"/>
          <w:szCs w:val="21"/>
        </w:rPr>
        <w:t>oświadczam, co następuje:</w:t>
      </w:r>
    </w:p>
    <w:p w14:paraId="088AF8AA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67248FB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9669A00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702EE384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51DB1FFC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5E66E91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2D0878A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908CCEC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AA4D0F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D5AEB54" w14:textId="77777777" w:rsidR="00492C78" w:rsidRPr="00974C51" w:rsidRDefault="00492C78" w:rsidP="00492C7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14:paraId="4402B5CE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0573D5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7397D9B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3948B3C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14:paraId="14AE542B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14:paraId="7EDFA127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4364376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0C6EE18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AA8DB99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AFD3DFE" w14:textId="77777777" w:rsidR="00492C78" w:rsidRPr="00974C51" w:rsidRDefault="00492C78" w:rsidP="00492C78"/>
    <w:p w14:paraId="60402911" w14:textId="77777777" w:rsidR="00492C78" w:rsidRPr="00974C51" w:rsidRDefault="00492C78" w:rsidP="00492C78"/>
    <w:p w14:paraId="18744B51" w14:textId="77777777" w:rsidR="005103B9" w:rsidRPr="009475A8" w:rsidRDefault="005103B9" w:rsidP="00492C78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73583" w14:textId="77777777" w:rsidR="002464DF" w:rsidRDefault="002464DF" w:rsidP="0038231F">
      <w:pPr>
        <w:spacing w:after="0" w:line="240" w:lineRule="auto"/>
      </w:pPr>
      <w:r>
        <w:separator/>
      </w:r>
    </w:p>
  </w:endnote>
  <w:endnote w:type="continuationSeparator" w:id="0">
    <w:p w14:paraId="0DA548C4" w14:textId="77777777" w:rsidR="002464DF" w:rsidRDefault="002464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8FC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9FFD2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21427" w14:textId="77777777" w:rsidR="002464DF" w:rsidRDefault="002464DF" w:rsidP="0038231F">
      <w:pPr>
        <w:spacing w:after="0" w:line="240" w:lineRule="auto"/>
      </w:pPr>
      <w:r>
        <w:separator/>
      </w:r>
    </w:p>
  </w:footnote>
  <w:footnote w:type="continuationSeparator" w:id="0">
    <w:p w14:paraId="776916B9" w14:textId="77777777" w:rsidR="002464DF" w:rsidRDefault="002464DF" w:rsidP="0038231F">
      <w:pPr>
        <w:spacing w:after="0" w:line="240" w:lineRule="auto"/>
      </w:pPr>
      <w:r>
        <w:continuationSeparator/>
      </w:r>
    </w:p>
  </w:footnote>
  <w:footnote w:id="1">
    <w:p w14:paraId="2097A0CB" w14:textId="77777777" w:rsidR="00492C78" w:rsidRPr="0024624C" w:rsidRDefault="00492C78" w:rsidP="00492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4004F41" w14:textId="77777777" w:rsidR="00492C78" w:rsidRPr="008D4C56" w:rsidRDefault="00492C78" w:rsidP="00492C7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263240">
    <w:abstractNumId w:val="7"/>
  </w:num>
  <w:num w:numId="2" w16cid:durableId="18481297">
    <w:abstractNumId w:val="0"/>
  </w:num>
  <w:num w:numId="3" w16cid:durableId="912932270">
    <w:abstractNumId w:val="6"/>
  </w:num>
  <w:num w:numId="4" w16cid:durableId="880169242">
    <w:abstractNumId w:val="9"/>
  </w:num>
  <w:num w:numId="5" w16cid:durableId="24186302">
    <w:abstractNumId w:val="8"/>
  </w:num>
  <w:num w:numId="6" w16cid:durableId="200752130">
    <w:abstractNumId w:val="5"/>
  </w:num>
  <w:num w:numId="7" w16cid:durableId="1550338983">
    <w:abstractNumId w:val="1"/>
  </w:num>
  <w:num w:numId="8" w16cid:durableId="1895001631">
    <w:abstractNumId w:val="3"/>
  </w:num>
  <w:num w:numId="9" w16cid:durableId="442923176">
    <w:abstractNumId w:val="2"/>
  </w:num>
  <w:num w:numId="10" w16cid:durableId="1182085911">
    <w:abstractNumId w:val="4"/>
  </w:num>
  <w:num w:numId="11" w16cid:durableId="19807684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5D4B"/>
    <w:rsid w:val="001C6945"/>
    <w:rsid w:val="001F027E"/>
    <w:rsid w:val="00203A40"/>
    <w:rsid w:val="002168A8"/>
    <w:rsid w:val="002426FF"/>
    <w:rsid w:val="002464DF"/>
    <w:rsid w:val="00255142"/>
    <w:rsid w:val="00256CEC"/>
    <w:rsid w:val="00262D61"/>
    <w:rsid w:val="00284368"/>
    <w:rsid w:val="00290B01"/>
    <w:rsid w:val="00292198"/>
    <w:rsid w:val="002B2AD9"/>
    <w:rsid w:val="002C1888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C78"/>
    <w:rsid w:val="004C4854"/>
    <w:rsid w:val="004D7E48"/>
    <w:rsid w:val="004F23F7"/>
    <w:rsid w:val="004F40EF"/>
    <w:rsid w:val="004F75CE"/>
    <w:rsid w:val="00503CE8"/>
    <w:rsid w:val="005103B9"/>
    <w:rsid w:val="00520174"/>
    <w:rsid w:val="005641F0"/>
    <w:rsid w:val="005B3FBD"/>
    <w:rsid w:val="005C39CA"/>
    <w:rsid w:val="005E176A"/>
    <w:rsid w:val="005F73DC"/>
    <w:rsid w:val="00634311"/>
    <w:rsid w:val="00641874"/>
    <w:rsid w:val="006676AE"/>
    <w:rsid w:val="006A3A1F"/>
    <w:rsid w:val="006A52B6"/>
    <w:rsid w:val="006F0034"/>
    <w:rsid w:val="006F3D32"/>
    <w:rsid w:val="006F403B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55AB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73C"/>
    <w:rsid w:val="00997D0F"/>
    <w:rsid w:val="009C4CFF"/>
    <w:rsid w:val="009C7756"/>
    <w:rsid w:val="00A15F7E"/>
    <w:rsid w:val="00A166B0"/>
    <w:rsid w:val="00A22DCF"/>
    <w:rsid w:val="00A24C2D"/>
    <w:rsid w:val="00A276E4"/>
    <w:rsid w:val="00A3062E"/>
    <w:rsid w:val="00A347DE"/>
    <w:rsid w:val="00A471BE"/>
    <w:rsid w:val="00AB5D26"/>
    <w:rsid w:val="00AD476D"/>
    <w:rsid w:val="00AD6F8F"/>
    <w:rsid w:val="00AE6FF2"/>
    <w:rsid w:val="00B0088C"/>
    <w:rsid w:val="00B15219"/>
    <w:rsid w:val="00B15FD3"/>
    <w:rsid w:val="00B17D56"/>
    <w:rsid w:val="00B34079"/>
    <w:rsid w:val="00B50FA0"/>
    <w:rsid w:val="00B8005E"/>
    <w:rsid w:val="00B90E42"/>
    <w:rsid w:val="00BB0C3C"/>
    <w:rsid w:val="00BC7603"/>
    <w:rsid w:val="00C014B5"/>
    <w:rsid w:val="00C113BF"/>
    <w:rsid w:val="00C4103F"/>
    <w:rsid w:val="00C57DEB"/>
    <w:rsid w:val="00C737A7"/>
    <w:rsid w:val="00C81012"/>
    <w:rsid w:val="00CA0989"/>
    <w:rsid w:val="00CD0851"/>
    <w:rsid w:val="00D23F3D"/>
    <w:rsid w:val="00D34D9A"/>
    <w:rsid w:val="00D409DE"/>
    <w:rsid w:val="00D42C9B"/>
    <w:rsid w:val="00D531D5"/>
    <w:rsid w:val="00D554DA"/>
    <w:rsid w:val="00D639AC"/>
    <w:rsid w:val="00D7532C"/>
    <w:rsid w:val="00DA6EC7"/>
    <w:rsid w:val="00DD146A"/>
    <w:rsid w:val="00DD3E9D"/>
    <w:rsid w:val="00DE4EA5"/>
    <w:rsid w:val="00E022A1"/>
    <w:rsid w:val="00E06F8D"/>
    <w:rsid w:val="00E21B42"/>
    <w:rsid w:val="00E24546"/>
    <w:rsid w:val="00E309E9"/>
    <w:rsid w:val="00E31C06"/>
    <w:rsid w:val="00E32927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2FA5"/>
    <w:rsid w:val="00F65BB4"/>
    <w:rsid w:val="00F66810"/>
    <w:rsid w:val="00F8042D"/>
    <w:rsid w:val="00FA58A1"/>
    <w:rsid w:val="00FC0317"/>
    <w:rsid w:val="00FD1A8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90B1B"/>
  <w15:chartTrackingRefBased/>
  <w15:docId w15:val="{7B6F2923-7CFB-492D-8B95-E234EE0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30E77-FCCF-4ECE-B550-C2D61E04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2026-05-19T09:00:00Z</cp:lastPrinted>
  <dcterms:created xsi:type="dcterms:W3CDTF">2026-05-19T09:00:00Z</dcterms:created>
  <dcterms:modified xsi:type="dcterms:W3CDTF">2026-05-19T09:00:00Z</dcterms:modified>
</cp:coreProperties>
</file>