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8D1A9" w14:textId="77777777" w:rsidR="00035DEC" w:rsidRPr="00AD45A9" w:rsidRDefault="00EF4EA6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F4EA6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F4EA6">
        <w:rPr>
          <w:rFonts w:ascii="Arial" w:hAnsi="Arial" w:cs="Arial"/>
          <w:sz w:val="24"/>
          <w:szCs w:val="24"/>
        </w:rPr>
        <w:t>2026-05-19</w:t>
      </w:r>
    </w:p>
    <w:p w14:paraId="33CFF3F2" w14:textId="77777777" w:rsidR="00035DEC" w:rsidRPr="00AD45A9" w:rsidRDefault="00EF4EA6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F4EA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BCE638E" w14:textId="77777777" w:rsidR="00035DEC" w:rsidRPr="00AD45A9" w:rsidRDefault="00EF4EA6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EF4EA6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F4EA6">
        <w:rPr>
          <w:rFonts w:ascii="Arial" w:hAnsi="Arial" w:cs="Arial"/>
          <w:sz w:val="24"/>
          <w:szCs w:val="24"/>
        </w:rPr>
        <w:t>66</w:t>
      </w:r>
    </w:p>
    <w:p w14:paraId="47CE13DB" w14:textId="77777777" w:rsidR="00035DEC" w:rsidRPr="00AD45A9" w:rsidRDefault="00EF4EA6" w:rsidP="00035DEC">
      <w:pPr>
        <w:rPr>
          <w:rFonts w:ascii="Arial" w:hAnsi="Arial" w:cs="Arial"/>
          <w:sz w:val="24"/>
          <w:szCs w:val="24"/>
        </w:rPr>
      </w:pPr>
      <w:r w:rsidRPr="00EF4EA6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F4EA6">
        <w:rPr>
          <w:rFonts w:ascii="Arial" w:hAnsi="Arial" w:cs="Arial"/>
          <w:sz w:val="24"/>
          <w:szCs w:val="24"/>
        </w:rPr>
        <w:t>Kraków</w:t>
      </w:r>
    </w:p>
    <w:p w14:paraId="7239F81F" w14:textId="6DE45D33" w:rsidR="00035DEC" w:rsidRPr="00AD45A9" w:rsidRDefault="00C030B0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DZP-271-14/26-</w:t>
      </w:r>
      <w:r w:rsidR="00293C5D">
        <w:rPr>
          <w:rFonts w:ascii="Arial" w:hAnsi="Arial" w:cs="Arial"/>
          <w:bCs/>
          <w:sz w:val="18"/>
          <w:szCs w:val="18"/>
        </w:rPr>
        <w:t>552</w:t>
      </w:r>
      <w:r>
        <w:rPr>
          <w:rFonts w:ascii="Arial" w:hAnsi="Arial" w:cs="Arial"/>
          <w:bCs/>
          <w:sz w:val="18"/>
          <w:szCs w:val="18"/>
        </w:rPr>
        <w:t>.IW</w:t>
      </w:r>
    </w:p>
    <w:p w14:paraId="34F0C15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336C941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7D38C7E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4A72EAD" w14:textId="77777777" w:rsidTr="00B32FF9">
        <w:tc>
          <w:tcPr>
            <w:tcW w:w="2269" w:type="dxa"/>
          </w:tcPr>
          <w:p w14:paraId="49C19B5C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371ED3E" w14:textId="77777777" w:rsidR="00035DEC" w:rsidRPr="004E4B64" w:rsidRDefault="00EF4EA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4EA6">
              <w:rPr>
                <w:rFonts w:ascii="Arial" w:hAnsi="Arial" w:cs="Arial"/>
                <w:bCs/>
                <w:sz w:val="24"/>
                <w:szCs w:val="24"/>
              </w:rPr>
              <w:t xml:space="preserve">Inwestycyjny zakup sprzętu medycznego na potrzeby Oddziałów Szpitalnych (22 grupy) - zakup, dostawa /wraz z </w:t>
            </w:r>
            <w:proofErr w:type="gramStart"/>
            <w:r w:rsidRPr="00EF4EA6">
              <w:rPr>
                <w:rFonts w:ascii="Arial" w:hAnsi="Arial" w:cs="Arial"/>
                <w:bCs/>
                <w:sz w:val="24"/>
                <w:szCs w:val="24"/>
              </w:rPr>
              <w:t>uruchomieniem</w:t>
            </w:r>
            <w:proofErr w:type="gramEnd"/>
            <w:r w:rsidRPr="00EF4EA6">
              <w:rPr>
                <w:rFonts w:ascii="Arial" w:hAnsi="Arial" w:cs="Arial"/>
                <w:bCs/>
                <w:sz w:val="24"/>
                <w:szCs w:val="24"/>
              </w:rPr>
              <w:t xml:space="preserve"> jeśli dotyczy/ oraz przeszkolenie pracowników Zamawiającego /jeśli dotyczy/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F4EA6" w:rsidRPr="004E4B64" w14:paraId="5E9BAEBF" w14:textId="77777777" w:rsidTr="00F744EC">
        <w:tc>
          <w:tcPr>
            <w:tcW w:w="2269" w:type="dxa"/>
          </w:tcPr>
          <w:p w14:paraId="7CB683CD" w14:textId="77777777" w:rsidR="00EF4EA6" w:rsidRPr="004E4B64" w:rsidRDefault="00EF4EA6" w:rsidP="00F744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0EB5154" w14:textId="77777777" w:rsidR="00EF4EA6" w:rsidRPr="004E4B64" w:rsidRDefault="00EF4EA6" w:rsidP="00F744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4EA6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158BCE2D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28759479" w14:textId="77777777" w:rsidTr="00B32FF9">
        <w:tc>
          <w:tcPr>
            <w:tcW w:w="9330" w:type="dxa"/>
            <w:shd w:val="clear" w:color="auto" w:fill="F2F2F2"/>
            <w:hideMark/>
          </w:tcPr>
          <w:p w14:paraId="2F714BCC" w14:textId="525EE92D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293C5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– korekta odpowiedzi</w:t>
            </w:r>
          </w:p>
        </w:tc>
      </w:tr>
    </w:tbl>
    <w:p w14:paraId="41CDA4BF" w14:textId="6A728E26"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F4EA6" w:rsidRPr="00EF4EA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F4EA6" w:rsidRPr="00EF4EA6">
        <w:rPr>
          <w:rFonts w:ascii="Arial" w:hAnsi="Arial" w:cs="Arial"/>
          <w:sz w:val="24"/>
          <w:szCs w:val="24"/>
        </w:rPr>
        <w:t>(t.j. Dz. U. z 2024 r. poz. 1320 z p</w:t>
      </w:r>
      <w:r w:rsidR="00293C5D">
        <w:rPr>
          <w:rFonts w:ascii="Arial" w:hAnsi="Arial" w:cs="Arial"/>
          <w:sz w:val="24"/>
          <w:szCs w:val="24"/>
        </w:rPr>
        <w:t>óźn</w:t>
      </w:r>
      <w:r w:rsidR="00EF4EA6" w:rsidRPr="00EF4EA6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35A23ADC" w14:textId="5A2224B1" w:rsidR="00293C5D" w:rsidRPr="00293C5D" w:rsidRDefault="00293C5D" w:rsidP="00293C5D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293C5D">
        <w:rPr>
          <w:rFonts w:ascii="Arial" w:hAnsi="Arial" w:cs="Arial"/>
          <w:sz w:val="22"/>
          <w:szCs w:val="22"/>
        </w:rPr>
        <w:t xml:space="preserve">Zamawiający koryguje odpowiedź nr </w:t>
      </w:r>
      <w:r>
        <w:rPr>
          <w:rFonts w:ascii="Arial" w:hAnsi="Arial" w:cs="Arial"/>
          <w:sz w:val="22"/>
          <w:szCs w:val="22"/>
        </w:rPr>
        <w:t>20</w:t>
      </w:r>
      <w:r w:rsidRPr="00293C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dotycząc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grupy 7 Aparat do znieczulenia (2 sztuki) </w:t>
      </w:r>
      <w:r w:rsidRPr="00293C5D">
        <w:rPr>
          <w:rFonts w:ascii="Arial" w:hAnsi="Arial" w:cs="Arial"/>
          <w:sz w:val="22"/>
          <w:szCs w:val="22"/>
        </w:rPr>
        <w:t xml:space="preserve">dla PYTANIA </w:t>
      </w:r>
      <w:r>
        <w:rPr>
          <w:rFonts w:ascii="Arial" w:hAnsi="Arial" w:cs="Arial"/>
          <w:sz w:val="22"/>
          <w:szCs w:val="22"/>
        </w:rPr>
        <w:t xml:space="preserve">8 w </w:t>
      </w:r>
      <w:r w:rsidRPr="00293C5D">
        <w:rPr>
          <w:rFonts w:ascii="Arial" w:hAnsi="Arial" w:cs="Arial"/>
          <w:sz w:val="22"/>
          <w:szCs w:val="22"/>
        </w:rPr>
        <w:t xml:space="preserve">piśmie „Wyjaśnienia treści SWZ” z dnia </w:t>
      </w:r>
      <w:r>
        <w:rPr>
          <w:rFonts w:ascii="Arial" w:hAnsi="Arial" w:cs="Arial"/>
          <w:sz w:val="22"/>
          <w:szCs w:val="22"/>
        </w:rPr>
        <w:t>0</w:t>
      </w:r>
      <w:r w:rsidRPr="00293C5D">
        <w:rPr>
          <w:rFonts w:ascii="Arial" w:hAnsi="Arial" w:cs="Arial"/>
          <w:sz w:val="22"/>
          <w:szCs w:val="22"/>
        </w:rPr>
        <w:t>8.05.2026 r. /nr pisma DZP-271-14/26-5</w:t>
      </w:r>
      <w:r>
        <w:rPr>
          <w:rFonts w:ascii="Arial" w:hAnsi="Arial" w:cs="Arial"/>
          <w:sz w:val="22"/>
          <w:szCs w:val="22"/>
        </w:rPr>
        <w:t>17</w:t>
      </w:r>
      <w:r w:rsidRPr="00293C5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AF</w:t>
      </w:r>
      <w:r w:rsidRPr="00293C5D">
        <w:rPr>
          <w:rFonts w:ascii="Arial" w:hAnsi="Arial" w:cs="Arial"/>
          <w:sz w:val="22"/>
          <w:szCs w:val="22"/>
        </w:rPr>
        <w:t>/, która otrzymuje brzmienie:</w:t>
      </w:r>
    </w:p>
    <w:p w14:paraId="4EE8F376" w14:textId="77777777" w:rsidR="00293C5D" w:rsidRPr="009003D1" w:rsidRDefault="00293C5D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4EA6" w:rsidRPr="009003D1" w14:paraId="7226DB82" w14:textId="77777777" w:rsidTr="00F744EC">
        <w:tc>
          <w:tcPr>
            <w:tcW w:w="9356" w:type="dxa"/>
          </w:tcPr>
          <w:p w14:paraId="09361579" w14:textId="5405BC9C" w:rsidR="00EF4EA6" w:rsidRPr="00293C5D" w:rsidRDefault="00EF4EA6" w:rsidP="00293C5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293C5D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Pytanie nr </w:t>
            </w:r>
            <w:r w:rsidR="00293C5D" w:rsidRPr="00293C5D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8</w:t>
            </w:r>
          </w:p>
          <w:p w14:paraId="2A881624" w14:textId="77777777" w:rsidR="00293C5D" w:rsidRPr="00293C5D" w:rsidRDefault="00293C5D" w:rsidP="00293C5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293C5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GRUPA 7</w:t>
            </w:r>
          </w:p>
          <w:p w14:paraId="6AB1D0D9" w14:textId="77777777" w:rsidR="00293C5D" w:rsidRPr="00293C5D" w:rsidRDefault="00293C5D" w:rsidP="00293C5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293C5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Przedmiot zamówienia: Aparat do znieczulenia (2 sztuki)</w:t>
            </w:r>
          </w:p>
          <w:p w14:paraId="4829441D" w14:textId="7B219AD0" w:rsidR="00EF4EA6" w:rsidRPr="00EF4EA6" w:rsidRDefault="00EF4EA6" w:rsidP="00293C5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E3D140D" w14:textId="5166E778" w:rsidR="00293C5D" w:rsidRPr="00293C5D" w:rsidRDefault="00293C5D" w:rsidP="00293C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93C5D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.</w:t>
      </w:r>
      <w:r w:rsidRPr="00293C5D">
        <w:rPr>
          <w:rFonts w:ascii="Arial" w:hAnsi="Arial" w:cs="Arial"/>
          <w:sz w:val="22"/>
          <w:szCs w:val="22"/>
        </w:rPr>
        <w:t xml:space="preserve">  Czy Zamawiający będzie oczekiwał kompatybilności moduły transportowego w oferowanych pakietach 14 oraz 7 w celu łatwego transportu pacjenta wraz z kardiomonitorem?</w:t>
      </w:r>
    </w:p>
    <w:p w14:paraId="4837113C" w14:textId="77777777" w:rsidR="00293C5D" w:rsidRPr="00293C5D" w:rsidRDefault="00293C5D" w:rsidP="00293C5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93C5D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39D14D3" w14:textId="42D78252" w:rsidR="00293C5D" w:rsidRPr="00293C5D" w:rsidRDefault="00293C5D" w:rsidP="00293C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oczekuje.</w:t>
      </w:r>
    </w:p>
    <w:p w14:paraId="57BFF54C" w14:textId="77777777" w:rsidR="00BE7BFD" w:rsidRPr="009003D1" w:rsidRDefault="00BE7BFD" w:rsidP="00293C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CFCDD7" w14:textId="77777777" w:rsidR="00293C5D" w:rsidRDefault="00293C5D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A32542D" w14:textId="60AF6558" w:rsidR="006D4AB3" w:rsidRDefault="006D4AB3" w:rsidP="00293C5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229D677E" w14:textId="7DD4C0E6" w:rsidR="00293C5D" w:rsidRDefault="00293C5D" w:rsidP="00293C5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14:paraId="23CBCB70" w14:textId="47CBB0B0" w:rsidR="00293C5D" w:rsidRPr="009003D1" w:rsidRDefault="00293C5D" w:rsidP="00293C5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n. med. Jacek Żak</w:t>
      </w:r>
    </w:p>
    <w:sectPr w:rsidR="00293C5D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FBAAE" w14:textId="77777777" w:rsidR="00E4319C" w:rsidRDefault="00E4319C">
      <w:r>
        <w:separator/>
      </w:r>
    </w:p>
  </w:endnote>
  <w:endnote w:type="continuationSeparator" w:id="0">
    <w:p w14:paraId="511522AB" w14:textId="77777777" w:rsidR="00E4319C" w:rsidRDefault="00E4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B7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8DC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A81F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C98CE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EF1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29FC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D8AE72" w14:textId="77777777" w:rsidR="006D4AB3" w:rsidRDefault="006D4AB3">
    <w:pPr>
      <w:pStyle w:val="Stopka"/>
      <w:tabs>
        <w:tab w:val="clear" w:pos="4536"/>
        <w:tab w:val="left" w:pos="6237"/>
      </w:tabs>
    </w:pPr>
  </w:p>
  <w:p w14:paraId="6DA9148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63B3E" w14:textId="77777777" w:rsidR="00E4319C" w:rsidRDefault="00E4319C">
      <w:r>
        <w:separator/>
      </w:r>
    </w:p>
  </w:footnote>
  <w:footnote w:type="continuationSeparator" w:id="0">
    <w:p w14:paraId="60572EAA" w14:textId="77777777" w:rsidR="00E4319C" w:rsidRDefault="00E43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2F49E" w14:textId="77777777" w:rsidR="00EF4EA6" w:rsidRDefault="00EF4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E01A3" w14:textId="77777777" w:rsidR="00EF4EA6" w:rsidRDefault="00EF4E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DE699" w14:textId="77777777" w:rsidR="00EF4EA6" w:rsidRDefault="00EF4E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5121183">
    <w:abstractNumId w:val="3"/>
  </w:num>
  <w:num w:numId="2" w16cid:durableId="824660868">
    <w:abstractNumId w:val="6"/>
  </w:num>
  <w:num w:numId="3" w16cid:durableId="652682377">
    <w:abstractNumId w:val="2"/>
  </w:num>
  <w:num w:numId="4" w16cid:durableId="1157375843">
    <w:abstractNumId w:val="5"/>
  </w:num>
  <w:num w:numId="5" w16cid:durableId="1093277990">
    <w:abstractNumId w:val="0"/>
  </w:num>
  <w:num w:numId="6" w16cid:durableId="82990986">
    <w:abstractNumId w:val="1"/>
  </w:num>
  <w:num w:numId="7" w16cid:durableId="203295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19C"/>
    <w:rsid w:val="00031374"/>
    <w:rsid w:val="00035DEC"/>
    <w:rsid w:val="000A1097"/>
    <w:rsid w:val="000E2A8F"/>
    <w:rsid w:val="0012774F"/>
    <w:rsid w:val="00144B7A"/>
    <w:rsid w:val="00180C6E"/>
    <w:rsid w:val="00293C5D"/>
    <w:rsid w:val="0029606A"/>
    <w:rsid w:val="004848F3"/>
    <w:rsid w:val="004A75F2"/>
    <w:rsid w:val="005144A9"/>
    <w:rsid w:val="00520165"/>
    <w:rsid w:val="005B1B08"/>
    <w:rsid w:val="005F22B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030B0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319C"/>
    <w:rsid w:val="00E72428"/>
    <w:rsid w:val="00EA14B3"/>
    <w:rsid w:val="00EA416E"/>
    <w:rsid w:val="00EF4EA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EFBFB"/>
  <w15:chartTrackingRefBased/>
  <w15:docId w15:val="{CF823EBC-06B7-4934-8A45-D153BDD1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194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4</cp:revision>
  <cp:lastPrinted>2026-05-19T11:55:00Z</cp:lastPrinted>
  <dcterms:created xsi:type="dcterms:W3CDTF">2026-05-19T11:47:00Z</dcterms:created>
  <dcterms:modified xsi:type="dcterms:W3CDTF">2026-05-19T11:56:00Z</dcterms:modified>
</cp:coreProperties>
</file>