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96F0E" w14:textId="0BFA0D47" w:rsidR="00FB7F50" w:rsidRPr="00C27BFD" w:rsidRDefault="004254F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27BFD">
        <w:rPr>
          <w:rFonts w:ascii="Verdana" w:hAnsi="Verdana"/>
          <w:sz w:val="18"/>
          <w:szCs w:val="18"/>
        </w:rPr>
        <w:t>Kraków</w:t>
      </w:r>
      <w:r w:rsidR="00FB7F50" w:rsidRPr="00C27BFD">
        <w:rPr>
          <w:rFonts w:ascii="Verdana" w:hAnsi="Verdana"/>
          <w:sz w:val="18"/>
          <w:szCs w:val="18"/>
        </w:rPr>
        <w:t xml:space="preserve"> dnia: </w:t>
      </w:r>
      <w:r w:rsidRPr="00C27BFD">
        <w:rPr>
          <w:rFonts w:ascii="Verdana" w:hAnsi="Verdana"/>
          <w:sz w:val="18"/>
          <w:szCs w:val="18"/>
        </w:rPr>
        <w:t>2026-05-19</w:t>
      </w:r>
    </w:p>
    <w:p w14:paraId="6F26331E" w14:textId="77777777" w:rsidR="00FB7F50" w:rsidRPr="00C27BFD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5C47986" w14:textId="77777777" w:rsidR="004254F7" w:rsidRPr="00C27BFD" w:rsidRDefault="004254F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7BF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916A80C" w14:textId="77777777" w:rsidR="004254F7" w:rsidRPr="00C27BFD" w:rsidRDefault="004254F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7BF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783E73B" w14:textId="453987AF" w:rsidR="00FB7F50" w:rsidRPr="00C27BFD" w:rsidRDefault="004254F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27BF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A4A9A7A" w14:textId="4C07584F" w:rsidR="00FB7F50" w:rsidRPr="00C27BFD" w:rsidRDefault="004254F7" w:rsidP="00FB7F50">
      <w:pPr>
        <w:rPr>
          <w:rFonts w:ascii="Verdana" w:hAnsi="Verdana"/>
          <w:sz w:val="18"/>
          <w:szCs w:val="18"/>
        </w:rPr>
      </w:pPr>
      <w:r w:rsidRPr="00C27BFD">
        <w:rPr>
          <w:rFonts w:ascii="Verdana" w:hAnsi="Verdana"/>
          <w:sz w:val="18"/>
          <w:szCs w:val="18"/>
        </w:rPr>
        <w:t>Al. Mickiewicza</w:t>
      </w:r>
      <w:r w:rsidR="00FB7F50" w:rsidRPr="00C27BFD">
        <w:rPr>
          <w:rFonts w:ascii="Verdana" w:hAnsi="Verdana"/>
          <w:sz w:val="18"/>
          <w:szCs w:val="18"/>
        </w:rPr>
        <w:t xml:space="preserve"> </w:t>
      </w:r>
      <w:r w:rsidRPr="00C27BFD">
        <w:rPr>
          <w:rFonts w:ascii="Verdana" w:hAnsi="Verdana"/>
          <w:sz w:val="18"/>
          <w:szCs w:val="18"/>
        </w:rPr>
        <w:t>30</w:t>
      </w:r>
    </w:p>
    <w:p w14:paraId="6B14FE34" w14:textId="38D71F38" w:rsidR="00FB7F50" w:rsidRPr="00C27BFD" w:rsidRDefault="004254F7" w:rsidP="00FB7F50">
      <w:pPr>
        <w:rPr>
          <w:rFonts w:ascii="Verdana" w:hAnsi="Verdana"/>
          <w:sz w:val="18"/>
          <w:szCs w:val="18"/>
        </w:rPr>
      </w:pPr>
      <w:r w:rsidRPr="00C27BFD">
        <w:rPr>
          <w:rFonts w:ascii="Verdana" w:hAnsi="Verdana"/>
          <w:sz w:val="18"/>
          <w:szCs w:val="18"/>
        </w:rPr>
        <w:t>30-059</w:t>
      </w:r>
      <w:r w:rsidR="00FB7F50" w:rsidRPr="00C27BFD">
        <w:rPr>
          <w:rFonts w:ascii="Verdana" w:hAnsi="Verdana"/>
          <w:sz w:val="18"/>
          <w:szCs w:val="18"/>
        </w:rPr>
        <w:t xml:space="preserve"> </w:t>
      </w:r>
      <w:r w:rsidRPr="00C27BFD">
        <w:rPr>
          <w:rFonts w:ascii="Verdana" w:hAnsi="Verdana"/>
          <w:sz w:val="18"/>
          <w:szCs w:val="18"/>
        </w:rPr>
        <w:t>Kraków</w:t>
      </w:r>
    </w:p>
    <w:p w14:paraId="1F690076" w14:textId="77777777" w:rsidR="008642B3" w:rsidRPr="00C27BF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27BFD">
        <w:rPr>
          <w:rFonts w:ascii="Verdana" w:hAnsi="Verdana"/>
          <w:sz w:val="18"/>
          <w:szCs w:val="18"/>
        </w:rPr>
        <w:t>OGŁOSZENIE</w:t>
      </w:r>
    </w:p>
    <w:p w14:paraId="1A43742E" w14:textId="77777777" w:rsidR="008642B3" w:rsidRPr="00C27BF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27BFD">
        <w:rPr>
          <w:rFonts w:ascii="Verdana" w:hAnsi="Verdana"/>
          <w:b/>
          <w:sz w:val="18"/>
          <w:szCs w:val="18"/>
        </w:rPr>
        <w:t xml:space="preserve">o </w:t>
      </w:r>
      <w:r w:rsidR="0054734E" w:rsidRPr="00C27BF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254F7" w:rsidRPr="00C27BFD" w14:paraId="5E4151D8" w14:textId="77777777" w:rsidTr="009A2910">
        <w:trPr>
          <w:trHeight w:val="638"/>
        </w:trPr>
        <w:tc>
          <w:tcPr>
            <w:tcW w:w="959" w:type="dxa"/>
          </w:tcPr>
          <w:p w14:paraId="003B1AEE" w14:textId="77777777" w:rsidR="004254F7" w:rsidRPr="00C27BFD" w:rsidRDefault="004254F7" w:rsidP="009A291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BF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684C332" w14:textId="6B49A533" w:rsidR="004254F7" w:rsidRPr="00C27BFD" w:rsidRDefault="004254F7" w:rsidP="009A291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BF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27BF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C27BF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27B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sz w:val="18"/>
                <w:szCs w:val="18"/>
              </w:rPr>
              <w:t>pn.</w:t>
            </w:r>
            <w:r w:rsidRPr="00C27B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Remont sali ćwiczeniowej nr 304 i pomieszczenia dziekanatu nr 303 w przewiązce P-A3A4 AGH w Krakowie - KC-DE-zp.25.112.2026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27B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27BF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b/>
                <w:sz w:val="18"/>
                <w:szCs w:val="18"/>
              </w:rPr>
              <w:t>KC-DE-zp.25.112.2026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E713A5E" w14:textId="77777777" w:rsidR="008642B3" w:rsidRPr="00C27BF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27BFD">
        <w:rPr>
          <w:rFonts w:ascii="Verdana" w:hAnsi="Verdana"/>
          <w:sz w:val="18"/>
          <w:szCs w:val="18"/>
        </w:rPr>
        <w:t xml:space="preserve">Zamawiający, </w:t>
      </w:r>
      <w:r w:rsidR="00CC324B" w:rsidRPr="00C27BF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27BF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27BFD">
        <w:rPr>
          <w:rFonts w:ascii="Verdana" w:hAnsi="Verdana"/>
          <w:sz w:val="18"/>
          <w:szCs w:val="18"/>
        </w:rPr>
        <w:t xml:space="preserve">ust. 1 pkt. 1 i </w:t>
      </w:r>
      <w:r w:rsidRPr="00C27BFD">
        <w:rPr>
          <w:rFonts w:ascii="Verdana" w:hAnsi="Verdana"/>
          <w:sz w:val="18"/>
          <w:szCs w:val="18"/>
        </w:rPr>
        <w:t xml:space="preserve">ust. </w:t>
      </w:r>
      <w:r w:rsidR="00A17CDB" w:rsidRPr="00C27BFD">
        <w:rPr>
          <w:rFonts w:ascii="Verdana" w:hAnsi="Verdana"/>
          <w:sz w:val="18"/>
          <w:szCs w:val="18"/>
        </w:rPr>
        <w:t>2</w:t>
      </w:r>
      <w:r w:rsidRPr="00C27BF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27BFD">
        <w:rPr>
          <w:rFonts w:ascii="Verdana" w:hAnsi="Verdana"/>
          <w:sz w:val="18"/>
          <w:szCs w:val="18"/>
        </w:rPr>
        <w:t xml:space="preserve"> </w:t>
      </w:r>
      <w:r w:rsidR="00CC1A8E" w:rsidRPr="00C27BF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27BFD">
        <w:rPr>
          <w:rFonts w:ascii="Verdana" w:hAnsi="Verdana"/>
          <w:sz w:val="18"/>
          <w:szCs w:val="18"/>
        </w:rPr>
        <w:t>t.j</w:t>
      </w:r>
      <w:proofErr w:type="spellEnd"/>
      <w:r w:rsidR="00CC1A8E" w:rsidRPr="00C27BFD">
        <w:rPr>
          <w:rFonts w:ascii="Verdana" w:hAnsi="Verdana"/>
          <w:sz w:val="18"/>
          <w:szCs w:val="18"/>
        </w:rPr>
        <w:t xml:space="preserve">. ze zm.) </w:t>
      </w:r>
      <w:r w:rsidRPr="00C27BF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27BFD">
        <w:rPr>
          <w:rFonts w:ascii="Verdana" w:hAnsi="Verdana"/>
          <w:sz w:val="18"/>
          <w:szCs w:val="18"/>
        </w:rPr>
        <w:t>Pzp</w:t>
      </w:r>
      <w:proofErr w:type="spellEnd"/>
      <w:r w:rsidRPr="00C27BFD">
        <w:rPr>
          <w:rFonts w:ascii="Verdana" w:hAnsi="Verdana"/>
          <w:sz w:val="18"/>
          <w:szCs w:val="18"/>
        </w:rPr>
        <w:t>”</w:t>
      </w:r>
      <w:r w:rsidR="00D26ED6" w:rsidRPr="00C27BFD">
        <w:rPr>
          <w:rFonts w:ascii="Verdana" w:hAnsi="Verdana"/>
          <w:sz w:val="18"/>
          <w:szCs w:val="18"/>
        </w:rPr>
        <w:t xml:space="preserve">, </w:t>
      </w:r>
      <w:r w:rsidRPr="00C27BFD">
        <w:rPr>
          <w:rFonts w:ascii="Verdana" w:hAnsi="Verdana"/>
          <w:sz w:val="18"/>
          <w:szCs w:val="18"/>
        </w:rPr>
        <w:t>informuje</w:t>
      </w:r>
      <w:r w:rsidR="00D26ED6" w:rsidRPr="00C27BF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27BFD">
        <w:rPr>
          <w:rFonts w:ascii="Verdana" w:hAnsi="Verdana"/>
          <w:sz w:val="18"/>
          <w:szCs w:val="18"/>
        </w:rPr>
        <w:t>najkorzystniejsz</w:t>
      </w:r>
      <w:r w:rsidR="00D26ED6" w:rsidRPr="00C27BFD">
        <w:rPr>
          <w:rFonts w:ascii="Verdana" w:hAnsi="Verdana"/>
          <w:sz w:val="18"/>
          <w:szCs w:val="18"/>
        </w:rPr>
        <w:t xml:space="preserve">a wybrana została </w:t>
      </w:r>
      <w:r w:rsidR="00756CDA" w:rsidRPr="00C27BFD">
        <w:rPr>
          <w:rFonts w:ascii="Verdana" w:hAnsi="Verdana"/>
          <w:sz w:val="18"/>
          <w:szCs w:val="18"/>
        </w:rPr>
        <w:t>ofer</w:t>
      </w:r>
      <w:r w:rsidR="00D26ED6" w:rsidRPr="00C27BFD">
        <w:rPr>
          <w:rFonts w:ascii="Verdana" w:hAnsi="Verdana"/>
          <w:sz w:val="18"/>
          <w:szCs w:val="18"/>
        </w:rPr>
        <w:t>t</w:t>
      </w:r>
      <w:r w:rsidR="009F0E5C" w:rsidRPr="00C27BFD">
        <w:rPr>
          <w:rFonts w:ascii="Verdana" w:hAnsi="Verdana"/>
          <w:sz w:val="18"/>
          <w:szCs w:val="18"/>
        </w:rPr>
        <w:t>a</w:t>
      </w:r>
      <w:r w:rsidR="00D26ED6" w:rsidRPr="00C27BF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54F7" w:rsidRPr="00C27BFD" w14:paraId="123DAFE0" w14:textId="77777777" w:rsidTr="009A29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5DF42A4" w14:textId="4A16D0F1" w:rsidR="004254F7" w:rsidRPr="00C27BFD" w:rsidRDefault="004254F7" w:rsidP="009A291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sz w:val="18"/>
                <w:szCs w:val="18"/>
              </w:rPr>
              <w:t>Zakład Budowlano-Ślusarski TOMBUDOS Kazimierz Tomczyk</w:t>
            </w:r>
          </w:p>
          <w:p w14:paraId="710C7607" w14:textId="28012B07" w:rsidR="004254F7" w:rsidRPr="00C27BFD" w:rsidRDefault="004254F7" w:rsidP="009A29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Zręczyce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60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618CC54" w14:textId="46BF6819" w:rsidR="004254F7" w:rsidRPr="00C27BFD" w:rsidRDefault="004254F7" w:rsidP="009A29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32-420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Gdów</w:t>
            </w:r>
          </w:p>
          <w:p w14:paraId="006367A5" w14:textId="77777777" w:rsidR="004254F7" w:rsidRPr="00C27BFD" w:rsidRDefault="004254F7" w:rsidP="009A2910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BFD">
              <w:rPr>
                <w:rFonts w:ascii="Verdana" w:hAnsi="Verdana"/>
                <w:sz w:val="18"/>
                <w:szCs w:val="18"/>
              </w:rPr>
              <w:t>na:</w:t>
            </w:r>
          </w:p>
          <w:p w14:paraId="008BD01B" w14:textId="5D2834C3" w:rsidR="004254F7" w:rsidRPr="00C27BFD" w:rsidRDefault="004254F7" w:rsidP="009A291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BFD">
              <w:rPr>
                <w:rFonts w:ascii="Verdana" w:hAnsi="Verdana"/>
                <w:sz w:val="18"/>
                <w:szCs w:val="18"/>
              </w:rPr>
              <w:t>Remont sali ćwiczeniowej nr 304 i pomieszczenia dziekanatu nr 303 w przewiązce P-A3A4 AGH w Krakowie - KC-DE-zp.25.112.2026</w:t>
            </w:r>
            <w:r w:rsidRPr="00C27BF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BB40E7" w14:textId="5C0109FA" w:rsidR="004254F7" w:rsidRPr="00C27BFD" w:rsidRDefault="004254F7" w:rsidP="009A291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27BFD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27BFD">
              <w:rPr>
                <w:rFonts w:ascii="Verdana" w:hAnsi="Verdana"/>
                <w:b/>
                <w:sz w:val="18"/>
                <w:szCs w:val="18"/>
              </w:rPr>
              <w:t>254 558.82 zł</w:t>
            </w:r>
            <w:r w:rsidRPr="00C27BF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0B59C65" w14:textId="77777777" w:rsidR="004254F7" w:rsidRPr="00C27BFD" w:rsidRDefault="004254F7" w:rsidP="009A291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27BF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27BF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27BF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27BF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bookmarkEnd w:id="0"/>
    <w:p w14:paraId="7F8EED9C" w14:textId="77777777" w:rsidR="00C27BFD" w:rsidRPr="00C27BFD" w:rsidRDefault="00C27BFD" w:rsidP="00C27BFD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  <w:r w:rsidRPr="00C27BFD">
        <w:rPr>
          <w:rFonts w:ascii="Verdana" w:hAnsi="Verdana"/>
          <w:bCs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966"/>
        <w:gridCol w:w="1700"/>
        <w:gridCol w:w="1700"/>
        <w:gridCol w:w="1984"/>
      </w:tblGrid>
      <w:tr w:rsidR="00C27BFD" w:rsidRPr="00C27BFD" w14:paraId="0296E6A0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7861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bookmarkStart w:id="1" w:name="_Hlk53517864"/>
            <w:r w:rsidRPr="00C27BFD">
              <w:rPr>
                <w:rFonts w:ascii="Verdana" w:hAnsi="Verdana"/>
                <w:bCs/>
                <w:sz w:val="18"/>
                <w:szCs w:val="18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DAB5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F37CF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CC2D0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A6B66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Łączna liczba punktów</w:t>
            </w:r>
          </w:p>
        </w:tc>
        <w:bookmarkEnd w:id="1"/>
      </w:tr>
      <w:tr w:rsidR="00C27BFD" w:rsidRPr="00C27BFD" w14:paraId="14B1D2F6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2EEF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78A79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Zakład Budowlano-Ślusarski TOMBUDOS Kazimierz Tomczyk</w:t>
            </w:r>
          </w:p>
          <w:p w14:paraId="77D83A44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Zręczyce 60 </w:t>
            </w:r>
          </w:p>
          <w:p w14:paraId="3D403BB6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32-420 Gdów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F9C71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8765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208E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100,00</w:t>
            </w:r>
          </w:p>
        </w:tc>
      </w:tr>
      <w:tr w:rsidR="00C27BFD" w:rsidRPr="00C27BFD" w14:paraId="32C3A44B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6E616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8EBF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Konsorcjum firm:</w:t>
            </w:r>
          </w:p>
          <w:p w14:paraId="17A1E412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Stambud</w:t>
            </w:r>
            <w:proofErr w:type="spellEnd"/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 xml:space="preserve"> Sp. z o.o.</w:t>
            </w:r>
          </w:p>
          <w:p w14:paraId="38B7403C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69281264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  <w:p w14:paraId="415662F1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oraz</w:t>
            </w:r>
          </w:p>
          <w:p w14:paraId="2A1E7E82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 xml:space="preserve">2K-Budownictwo Sp. z o.o. Sp. k. </w:t>
            </w:r>
          </w:p>
          <w:p w14:paraId="6EE81B96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Św. Wojciecha 89 </w:t>
            </w:r>
          </w:p>
          <w:p w14:paraId="59774BF1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32-085 Modlnica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93F88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58,01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1C3A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28C0D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98,01</w:t>
            </w:r>
          </w:p>
        </w:tc>
      </w:tr>
      <w:tr w:rsidR="00C27BFD" w:rsidRPr="00C27BFD" w14:paraId="0EB21C84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2955C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A22C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 xml:space="preserve">Zakład Remontowo - Budowlany Maciej </w:t>
            </w:r>
            <w:proofErr w:type="spellStart"/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Knutel</w:t>
            </w:r>
            <w:proofErr w:type="spellEnd"/>
          </w:p>
          <w:p w14:paraId="22622ADB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Barbary 14 /167</w:t>
            </w:r>
          </w:p>
          <w:p w14:paraId="2B12E83B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30-838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DCA7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50,09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B582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F09B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90,09</w:t>
            </w:r>
          </w:p>
        </w:tc>
      </w:tr>
      <w:tr w:rsidR="00C27BFD" w:rsidRPr="00C27BFD" w14:paraId="08E6D546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9BE3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lastRenderedPageBreak/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4C8D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 xml:space="preserve">Firma </w:t>
            </w:r>
            <w:proofErr w:type="spellStart"/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Instalacyjno</w:t>
            </w:r>
            <w:proofErr w:type="spellEnd"/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 xml:space="preserve"> - Budowlana INDOM</w:t>
            </w:r>
          </w:p>
          <w:p w14:paraId="07868515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Podgórki Tynieckie 90D </w:t>
            </w:r>
          </w:p>
          <w:p w14:paraId="4EAC3186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30-398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B2AD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41,39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7E40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2A34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 81,39</w:t>
            </w:r>
          </w:p>
        </w:tc>
      </w:tr>
      <w:tr w:rsidR="00C27BFD" w:rsidRPr="00C27BFD" w14:paraId="0B8CB058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0A3BE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642D" w14:textId="77777777" w:rsidR="00C27BFD" w:rsidRPr="00C27BFD" w:rsidRDefault="00C27BFD" w:rsidP="00C27BF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/>
                <w:bCs/>
                <w:sz w:val="18"/>
                <w:szCs w:val="18"/>
              </w:rPr>
              <w:t>KARTO SP. Z O.O.</w:t>
            </w:r>
          </w:p>
          <w:p w14:paraId="569DD602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C27BFD">
              <w:rPr>
                <w:rFonts w:ascii="Verdana" w:hAnsi="Verdana"/>
                <w:bCs/>
                <w:sz w:val="18"/>
                <w:szCs w:val="18"/>
              </w:rPr>
              <w:t>Jugowicka</w:t>
            </w:r>
            <w:proofErr w:type="spellEnd"/>
            <w:r w:rsidRPr="00C27BFD">
              <w:rPr>
                <w:rFonts w:ascii="Verdana" w:hAnsi="Verdana"/>
                <w:bCs/>
                <w:sz w:val="18"/>
                <w:szCs w:val="18"/>
              </w:rPr>
              <w:t xml:space="preserve"> 17A </w:t>
            </w:r>
          </w:p>
          <w:p w14:paraId="0027E565" w14:textId="77777777" w:rsidR="00C27BFD" w:rsidRPr="00C27BFD" w:rsidRDefault="00C27BFD" w:rsidP="00C27BFD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30-443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FEEE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9C86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7B07" w14:textId="77777777" w:rsidR="00C27BFD" w:rsidRPr="00C27BFD" w:rsidRDefault="00C27BFD" w:rsidP="00C27BFD">
            <w:pPr>
              <w:spacing w:before="240" w:after="120"/>
              <w:rPr>
                <w:rFonts w:ascii="Verdana" w:hAnsi="Verdana"/>
                <w:bCs/>
                <w:sz w:val="18"/>
                <w:szCs w:val="18"/>
              </w:rPr>
            </w:pPr>
            <w:r w:rsidRPr="00C27BFD">
              <w:rPr>
                <w:rFonts w:ascii="Verdana" w:hAnsi="Verdana"/>
                <w:bCs/>
                <w:sz w:val="18"/>
                <w:szCs w:val="18"/>
              </w:rPr>
              <w:t>*</w:t>
            </w:r>
          </w:p>
        </w:tc>
      </w:tr>
    </w:tbl>
    <w:p w14:paraId="2F55D2C5" w14:textId="77777777" w:rsidR="00C27BFD" w:rsidRPr="00C27BFD" w:rsidRDefault="00C27BFD" w:rsidP="00C27BFD">
      <w:pPr>
        <w:spacing w:before="240" w:after="120"/>
        <w:rPr>
          <w:rFonts w:ascii="Verdana" w:hAnsi="Verdana"/>
          <w:bCs/>
          <w:sz w:val="18"/>
          <w:szCs w:val="18"/>
        </w:rPr>
      </w:pPr>
      <w:r w:rsidRPr="00C27BFD">
        <w:rPr>
          <w:rFonts w:ascii="Verdana" w:hAnsi="Verdana"/>
          <w:bCs/>
          <w:sz w:val="18"/>
          <w:szCs w:val="18"/>
        </w:rPr>
        <w:t>*Zamawiający nie przyznawał punktów, oferta Wykonawcy została odrzucona.</w:t>
      </w:r>
    </w:p>
    <w:p w14:paraId="6F6075DE" w14:textId="77777777" w:rsidR="00F960D7" w:rsidRDefault="00F960D7" w:rsidP="00C27BFD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D75DC" w14:textId="77777777" w:rsidR="00A5088D" w:rsidRDefault="00A5088D">
      <w:r>
        <w:separator/>
      </w:r>
    </w:p>
  </w:endnote>
  <w:endnote w:type="continuationSeparator" w:id="0">
    <w:p w14:paraId="1901CD37" w14:textId="77777777" w:rsidR="00A5088D" w:rsidRDefault="00A5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4C5F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B81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5CE8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45FE9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BB60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C6DE5" w14:textId="77777777" w:rsidR="00A5088D" w:rsidRDefault="00A5088D">
      <w:r>
        <w:separator/>
      </w:r>
    </w:p>
  </w:footnote>
  <w:footnote w:type="continuationSeparator" w:id="0">
    <w:p w14:paraId="2BA68A7C" w14:textId="77777777" w:rsidR="00A5088D" w:rsidRDefault="00A50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1398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E33E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F511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C4E"/>
    <w:rsid w:val="00005838"/>
    <w:rsid w:val="00022322"/>
    <w:rsid w:val="00042497"/>
    <w:rsid w:val="000C1E6F"/>
    <w:rsid w:val="000E4E56"/>
    <w:rsid w:val="001A1468"/>
    <w:rsid w:val="001B7815"/>
    <w:rsid w:val="001C31ED"/>
    <w:rsid w:val="001D1C4E"/>
    <w:rsid w:val="002B1E4F"/>
    <w:rsid w:val="002B6761"/>
    <w:rsid w:val="003445A0"/>
    <w:rsid w:val="003A0AFC"/>
    <w:rsid w:val="003D611C"/>
    <w:rsid w:val="003E6BED"/>
    <w:rsid w:val="004254F7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088D"/>
    <w:rsid w:val="00AA02AC"/>
    <w:rsid w:val="00B32D12"/>
    <w:rsid w:val="00B464D3"/>
    <w:rsid w:val="00B8185B"/>
    <w:rsid w:val="00BD2174"/>
    <w:rsid w:val="00C27BF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BFBEFC"/>
  <w15:chartTrackingRefBased/>
  <w15:docId w15:val="{EF0EA518-63E8-4574-BB87-E79A88991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2026-05-19T09:17:00Z</dcterms:created>
  <dcterms:modified xsi:type="dcterms:W3CDTF">2026-05-19T09:20:00Z</dcterms:modified>
</cp:coreProperties>
</file>