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7223E" w14:textId="77777777" w:rsidR="00011CE8" w:rsidRPr="00E874DC" w:rsidRDefault="00011CE8" w:rsidP="00011CE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F194E30" w14:textId="77777777" w:rsidR="00011CE8" w:rsidRDefault="00011CE8" w:rsidP="00011CE8">
      <w:pPr>
        <w:spacing w:before="48" w:line="240" w:lineRule="atLeast"/>
        <w:jc w:val="right"/>
        <w:rPr>
          <w:b/>
          <w:sz w:val="24"/>
          <w:szCs w:val="24"/>
          <w:lang w:val="pl-PL"/>
        </w:rPr>
      </w:pPr>
    </w:p>
    <w:p w14:paraId="58D93A9D" w14:textId="77777777" w:rsidR="00011CE8" w:rsidRDefault="00011CE8" w:rsidP="00011CE8">
      <w:pPr>
        <w:spacing w:before="48" w:line="240" w:lineRule="atLeast"/>
        <w:jc w:val="center"/>
        <w:rPr>
          <w:b/>
          <w:sz w:val="24"/>
          <w:szCs w:val="24"/>
          <w:lang w:val="pl-PL"/>
        </w:rPr>
      </w:pPr>
      <w:r>
        <w:rPr>
          <w:b/>
          <w:sz w:val="24"/>
          <w:szCs w:val="24"/>
          <w:lang w:val="pl-PL"/>
        </w:rPr>
        <w:t>WZÓR UMOWY</w:t>
      </w:r>
    </w:p>
    <w:p w14:paraId="20AA7533" w14:textId="77777777" w:rsidR="00011CE8" w:rsidRDefault="00011CE8" w:rsidP="00011CE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65EE90A" w14:textId="77777777" w:rsidR="00011CE8" w:rsidRDefault="00011CE8" w:rsidP="00011CE8">
      <w:pPr>
        <w:spacing w:before="48" w:line="240" w:lineRule="atLeast"/>
        <w:jc w:val="center"/>
        <w:rPr>
          <w:b/>
          <w:sz w:val="28"/>
          <w:lang w:val="pl-PL"/>
        </w:rPr>
      </w:pPr>
    </w:p>
    <w:p w14:paraId="421EF15C" w14:textId="6E80425F" w:rsidR="00011CE8" w:rsidRPr="00AA2A22" w:rsidRDefault="00011CE8" w:rsidP="00011CE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w:t>
      </w:r>
      <w:r>
        <w:rPr>
          <w:rFonts w:ascii="Times New Roman" w:hAnsi="Times New Roman"/>
        </w:rPr>
        <w:t>208</w:t>
      </w:r>
      <w:r>
        <w:rPr>
          <w:rFonts w:ascii="Times New Roman" w:hAnsi="Times New Roman"/>
        </w:rPr>
        <w:t>.2026</w:t>
      </w:r>
      <w:r w:rsidRPr="00AA2A22">
        <w:rPr>
          <w:rFonts w:ascii="Times New Roman" w:hAnsi="Times New Roman"/>
        </w:rPr>
        <w:t xml:space="preserve"> </w:t>
      </w:r>
    </w:p>
    <w:p w14:paraId="381E3043" w14:textId="77777777" w:rsidR="00011CE8" w:rsidRDefault="00011CE8" w:rsidP="00011CE8">
      <w:pPr>
        <w:pStyle w:val="Tekstpodstawowy"/>
        <w:ind w:right="-47"/>
        <w:jc w:val="both"/>
        <w:rPr>
          <w:rFonts w:ascii="Times New Roman" w:hAnsi="Times New Roman"/>
        </w:rPr>
      </w:pPr>
      <w:r w:rsidRPr="00AA2A22">
        <w:rPr>
          <w:rFonts w:ascii="Times New Roman" w:hAnsi="Times New Roman"/>
        </w:rPr>
        <w:t>pomiędzy</w:t>
      </w:r>
    </w:p>
    <w:p w14:paraId="792E4C02" w14:textId="77777777" w:rsidR="00011CE8" w:rsidRDefault="00011CE8" w:rsidP="00011CE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026E87C" w14:textId="77777777" w:rsidR="00011CE8" w:rsidRDefault="00011CE8" w:rsidP="00011CE8">
      <w:pPr>
        <w:pStyle w:val="Tekstpodstawowy"/>
        <w:ind w:right="-47"/>
        <w:jc w:val="both"/>
        <w:rPr>
          <w:rFonts w:ascii="Times New Roman" w:hAnsi="Times New Roman"/>
        </w:rPr>
      </w:pPr>
      <w:r>
        <w:rPr>
          <w:rFonts w:ascii="Times New Roman" w:hAnsi="Times New Roman"/>
        </w:rPr>
        <w:t>reprezentowana przez:</w:t>
      </w:r>
    </w:p>
    <w:p w14:paraId="6FB184FB" w14:textId="77777777" w:rsidR="00011CE8" w:rsidRDefault="00011CE8" w:rsidP="00011CE8">
      <w:pPr>
        <w:pStyle w:val="Tekstpodstawowy"/>
        <w:ind w:right="-47"/>
        <w:jc w:val="both"/>
        <w:rPr>
          <w:rFonts w:ascii="Times New Roman" w:hAnsi="Times New Roman"/>
        </w:rPr>
      </w:pPr>
      <w:r>
        <w:rPr>
          <w:rFonts w:ascii="Times New Roman" w:hAnsi="Times New Roman"/>
        </w:rPr>
        <w:t xml:space="preserve">1.Dziekana Wydziału /Kierownika Jednostki/............................................................................. </w:t>
      </w:r>
    </w:p>
    <w:p w14:paraId="08478A46" w14:textId="77777777" w:rsidR="00011CE8" w:rsidRDefault="00011CE8" w:rsidP="00011CE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B904F4F" w14:textId="77777777" w:rsidR="00011CE8" w:rsidRDefault="00011CE8" w:rsidP="00011CE8">
      <w:pPr>
        <w:pStyle w:val="Tekstpodstawowy"/>
        <w:ind w:right="-47"/>
        <w:jc w:val="both"/>
        <w:rPr>
          <w:rFonts w:ascii="Times New Roman" w:hAnsi="Times New Roman"/>
        </w:rPr>
      </w:pPr>
      <w:r>
        <w:rPr>
          <w:rFonts w:ascii="Times New Roman" w:hAnsi="Times New Roman"/>
        </w:rPr>
        <w:t>zwaną dalej KUPUJĄCYM</w:t>
      </w:r>
    </w:p>
    <w:p w14:paraId="2A3F662A" w14:textId="77777777" w:rsidR="00011CE8" w:rsidRDefault="00011CE8" w:rsidP="00011CE8">
      <w:pPr>
        <w:pStyle w:val="Tekstpodstawowy"/>
        <w:ind w:right="-47"/>
        <w:jc w:val="both"/>
        <w:rPr>
          <w:rFonts w:ascii="Times New Roman" w:hAnsi="Times New Roman"/>
        </w:rPr>
      </w:pPr>
      <w:r>
        <w:rPr>
          <w:rFonts w:ascii="Times New Roman" w:hAnsi="Times New Roman"/>
        </w:rPr>
        <w:t xml:space="preserve">a </w:t>
      </w:r>
    </w:p>
    <w:p w14:paraId="5D3F1247" w14:textId="77777777" w:rsidR="00011CE8" w:rsidRDefault="00011CE8" w:rsidP="00011CE8">
      <w:pPr>
        <w:pStyle w:val="Tekstpodstawowy"/>
        <w:ind w:right="-47"/>
        <w:jc w:val="both"/>
        <w:rPr>
          <w:rFonts w:ascii="Times New Roman" w:hAnsi="Times New Roman"/>
        </w:rPr>
      </w:pPr>
      <w:r>
        <w:rPr>
          <w:rFonts w:ascii="Times New Roman" w:hAnsi="Times New Roman"/>
        </w:rPr>
        <w:t>......................................................................................................................................................</w:t>
      </w:r>
    </w:p>
    <w:p w14:paraId="57AD1066" w14:textId="77777777" w:rsidR="00011CE8" w:rsidRDefault="00011CE8" w:rsidP="00011CE8">
      <w:pPr>
        <w:pStyle w:val="Tekstpodstawowy"/>
        <w:ind w:right="-47"/>
        <w:jc w:val="both"/>
        <w:rPr>
          <w:rFonts w:ascii="Times New Roman" w:hAnsi="Times New Roman"/>
        </w:rPr>
      </w:pPr>
      <w:r>
        <w:rPr>
          <w:rFonts w:ascii="Times New Roman" w:hAnsi="Times New Roman"/>
        </w:rPr>
        <w:t>......................................................................................................................................................</w:t>
      </w:r>
    </w:p>
    <w:p w14:paraId="255AF465" w14:textId="77777777" w:rsidR="00011CE8" w:rsidRDefault="00011CE8" w:rsidP="00011CE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D5E8A47" w14:textId="77777777" w:rsidR="00011CE8" w:rsidRDefault="00011CE8" w:rsidP="00011CE8">
      <w:pPr>
        <w:pStyle w:val="Tekstpodstawowy"/>
        <w:ind w:right="-47"/>
        <w:jc w:val="both"/>
        <w:rPr>
          <w:rFonts w:ascii="Times New Roman" w:hAnsi="Times New Roman"/>
        </w:rPr>
      </w:pPr>
      <w:r>
        <w:rPr>
          <w:rFonts w:ascii="Times New Roman" w:hAnsi="Times New Roman"/>
        </w:rPr>
        <w:t>reprezentowanym przez:</w:t>
      </w:r>
    </w:p>
    <w:p w14:paraId="1EEB997D" w14:textId="77777777" w:rsidR="00011CE8" w:rsidRDefault="00011CE8" w:rsidP="00011CE8">
      <w:pPr>
        <w:pStyle w:val="Tekstpodstawowy"/>
        <w:ind w:right="-47"/>
        <w:jc w:val="both"/>
        <w:rPr>
          <w:rFonts w:ascii="Times New Roman" w:hAnsi="Times New Roman"/>
        </w:rPr>
      </w:pPr>
      <w:r>
        <w:rPr>
          <w:rFonts w:ascii="Times New Roman" w:hAnsi="Times New Roman"/>
        </w:rPr>
        <w:t>1...................................................................................................................................................</w:t>
      </w:r>
    </w:p>
    <w:p w14:paraId="4F6C2621" w14:textId="77777777" w:rsidR="00011CE8" w:rsidRDefault="00011CE8" w:rsidP="00011CE8">
      <w:pPr>
        <w:pStyle w:val="Tekstpodstawowy"/>
        <w:ind w:right="-47"/>
        <w:jc w:val="both"/>
        <w:rPr>
          <w:rFonts w:ascii="Times New Roman" w:hAnsi="Times New Roman"/>
        </w:rPr>
      </w:pPr>
      <w:r>
        <w:rPr>
          <w:rFonts w:ascii="Times New Roman" w:hAnsi="Times New Roman"/>
        </w:rPr>
        <w:t xml:space="preserve">2................................................................................................................................................... </w:t>
      </w:r>
    </w:p>
    <w:p w14:paraId="02FF920A" w14:textId="77777777" w:rsidR="00011CE8" w:rsidRDefault="00011CE8" w:rsidP="00011CE8">
      <w:pPr>
        <w:pStyle w:val="Tekstpodstawowy"/>
        <w:ind w:right="-47"/>
        <w:jc w:val="both"/>
        <w:rPr>
          <w:rFonts w:ascii="Times New Roman" w:hAnsi="Times New Roman"/>
        </w:rPr>
      </w:pPr>
      <w:r>
        <w:rPr>
          <w:rFonts w:ascii="Times New Roman" w:hAnsi="Times New Roman"/>
        </w:rPr>
        <w:t>zwanym dalej SPRZEDAWCĄ</w:t>
      </w:r>
    </w:p>
    <w:p w14:paraId="21923924" w14:textId="77777777" w:rsidR="00011CE8" w:rsidRDefault="00011CE8" w:rsidP="00011CE8">
      <w:pPr>
        <w:pStyle w:val="Tekstpodstawowy"/>
        <w:ind w:right="-47"/>
        <w:jc w:val="center"/>
        <w:rPr>
          <w:rFonts w:ascii="Times New Roman" w:hAnsi="Times New Roman"/>
        </w:rPr>
      </w:pPr>
    </w:p>
    <w:p w14:paraId="01A6D3B4"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1</w:t>
      </w:r>
    </w:p>
    <w:p w14:paraId="78145EA7" w14:textId="1B2FC0EB" w:rsidR="00011CE8" w:rsidRPr="009D242F" w:rsidRDefault="00011CE8" w:rsidP="00DC7284">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1 szt. laptopa</w:t>
      </w:r>
      <w:r w:rsidRPr="00391863">
        <w:rPr>
          <w:rFonts w:ascii="Times New Roman" w:hAnsi="Times New Roman"/>
          <w:b/>
        </w:rPr>
        <w:t xml:space="preserve"> na potrzeby </w:t>
      </w:r>
      <w:proofErr w:type="spellStart"/>
      <w:r>
        <w:rPr>
          <w:rFonts w:ascii="Times New Roman" w:hAnsi="Times New Roman"/>
          <w:b/>
        </w:rPr>
        <w:t>WEiP</w:t>
      </w:r>
      <w:proofErr w:type="spellEnd"/>
    </w:p>
    <w:p w14:paraId="40802AB3" w14:textId="77777777" w:rsidR="00011CE8" w:rsidRDefault="00011CE8" w:rsidP="00DC7284">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FF2E7FA" w14:textId="77777777" w:rsidR="00011CE8" w:rsidRPr="0043435F" w:rsidRDefault="00011CE8" w:rsidP="00DC728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4BA1837" w14:textId="77777777" w:rsidR="00011CE8" w:rsidRDefault="00011CE8" w:rsidP="00011CE8">
      <w:pPr>
        <w:pStyle w:val="Tekstpodstawowy"/>
        <w:ind w:right="-47"/>
        <w:jc w:val="both"/>
        <w:rPr>
          <w:rFonts w:ascii="Times New Roman" w:hAnsi="Times New Roman"/>
        </w:rPr>
      </w:pPr>
    </w:p>
    <w:p w14:paraId="223FF13D"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2</w:t>
      </w:r>
    </w:p>
    <w:p w14:paraId="0A16835C" w14:textId="77777777" w:rsidR="00011CE8" w:rsidRPr="0043435F" w:rsidRDefault="00011CE8" w:rsidP="00DC7284">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CBA1DDE" w14:textId="77777777" w:rsidR="00011CE8" w:rsidRPr="0043435F" w:rsidRDefault="00011CE8" w:rsidP="00DC728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187F07" w14:textId="77777777" w:rsidR="00011CE8" w:rsidRPr="0043435F" w:rsidRDefault="00011CE8" w:rsidP="00DC728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5CDFDEA" w14:textId="77777777" w:rsidR="00011CE8" w:rsidRDefault="00011CE8" w:rsidP="00011CE8">
      <w:pPr>
        <w:pStyle w:val="Tekstpodstawowy"/>
        <w:ind w:right="-47"/>
        <w:jc w:val="both"/>
        <w:rPr>
          <w:rFonts w:ascii="Times New Roman" w:hAnsi="Times New Roman"/>
        </w:rPr>
      </w:pPr>
    </w:p>
    <w:p w14:paraId="2A92FA10" w14:textId="77777777" w:rsidR="00011CE8" w:rsidRDefault="00011CE8" w:rsidP="00011CE8">
      <w:pPr>
        <w:pStyle w:val="Tekstpodstawowy"/>
        <w:ind w:right="-47"/>
        <w:jc w:val="center"/>
        <w:rPr>
          <w:rFonts w:ascii="Times New Roman" w:hAnsi="Times New Roman"/>
          <w:b/>
        </w:rPr>
      </w:pPr>
    </w:p>
    <w:p w14:paraId="638FFB8C" w14:textId="77777777" w:rsidR="00011CE8" w:rsidRDefault="00011CE8" w:rsidP="00011CE8">
      <w:pPr>
        <w:pStyle w:val="Tekstpodstawowy"/>
        <w:ind w:right="-47"/>
        <w:jc w:val="center"/>
        <w:rPr>
          <w:rFonts w:ascii="Times New Roman" w:hAnsi="Times New Roman"/>
          <w:b/>
        </w:rPr>
      </w:pPr>
    </w:p>
    <w:p w14:paraId="25B20B7E"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3</w:t>
      </w:r>
    </w:p>
    <w:p w14:paraId="3A6FAE40" w14:textId="77777777" w:rsidR="00011CE8" w:rsidRPr="0043435F" w:rsidRDefault="00011CE8" w:rsidP="00DC728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97CA00B" w14:textId="77777777" w:rsidR="00011CE8" w:rsidRPr="0043435F" w:rsidRDefault="00011CE8" w:rsidP="00DC728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D14BB2E" w14:textId="77777777" w:rsidR="00011CE8" w:rsidRPr="0043435F" w:rsidRDefault="00011CE8" w:rsidP="00DC728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F5DD736" w14:textId="77777777" w:rsidR="00011CE8" w:rsidRPr="0043435F" w:rsidRDefault="00011CE8" w:rsidP="00DC728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E160410" w14:textId="77777777" w:rsidR="00011CE8" w:rsidRDefault="00011CE8" w:rsidP="00011CE8">
      <w:pPr>
        <w:pStyle w:val="Tekstpodstawowy"/>
        <w:ind w:right="-47"/>
        <w:jc w:val="both"/>
        <w:rPr>
          <w:rFonts w:ascii="Times New Roman" w:hAnsi="Times New Roman"/>
        </w:rPr>
      </w:pPr>
    </w:p>
    <w:p w14:paraId="0DA6C4AA"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4</w:t>
      </w:r>
    </w:p>
    <w:p w14:paraId="51D361FB" w14:textId="77777777" w:rsidR="00011CE8" w:rsidRPr="00391863" w:rsidRDefault="00011CE8" w:rsidP="00011CE8">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3562CB2D" w14:textId="77777777" w:rsidR="00011CE8" w:rsidRPr="00391863" w:rsidRDefault="00011CE8" w:rsidP="00011CE8">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2A1953E4" w14:textId="77777777" w:rsidR="00011CE8" w:rsidRPr="00391863" w:rsidRDefault="00011CE8" w:rsidP="00011CE8">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28B423CD" w14:textId="77777777" w:rsidR="00011CE8" w:rsidRPr="00391863" w:rsidRDefault="00011CE8" w:rsidP="00011CE8">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1CE3E60" w14:textId="77777777" w:rsidR="00011CE8" w:rsidRPr="00391863" w:rsidRDefault="00011CE8" w:rsidP="00011CE8">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003BA69F" w14:textId="77777777" w:rsidR="00011CE8" w:rsidRPr="00391863" w:rsidRDefault="00011CE8" w:rsidP="00011CE8">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0B73C8A7" w14:textId="77777777" w:rsidR="00011CE8" w:rsidRPr="00391863" w:rsidRDefault="00011CE8" w:rsidP="00011CE8">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73E56C8F" w14:textId="77777777" w:rsidR="00011CE8" w:rsidRDefault="00011CE8" w:rsidP="00011CE8">
      <w:pPr>
        <w:pStyle w:val="Tekstpodstawowy"/>
        <w:ind w:right="-47"/>
        <w:jc w:val="center"/>
        <w:rPr>
          <w:rFonts w:ascii="Times New Roman" w:hAnsi="Times New Roman"/>
        </w:rPr>
      </w:pPr>
    </w:p>
    <w:p w14:paraId="43829384"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5</w:t>
      </w:r>
    </w:p>
    <w:p w14:paraId="0361F6F7" w14:textId="77777777" w:rsidR="00011CE8" w:rsidRPr="00C53B52" w:rsidRDefault="00011CE8" w:rsidP="00DC728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04C0432" w14:textId="77777777" w:rsidR="00011CE8" w:rsidRPr="00C53B52" w:rsidRDefault="00011CE8" w:rsidP="00DC728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F49E148" w14:textId="77777777" w:rsidR="00011CE8" w:rsidRPr="00C53B52" w:rsidRDefault="00011CE8" w:rsidP="00011CE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0546F4F" w14:textId="77777777" w:rsidR="00011CE8" w:rsidRPr="00C53B52" w:rsidRDefault="00011CE8" w:rsidP="00011CE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23EEF9C" w14:textId="77777777" w:rsidR="00011CE8" w:rsidRPr="00C53B52" w:rsidRDefault="00011CE8" w:rsidP="00011CE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337AF935" w14:textId="77777777" w:rsidR="00011CE8" w:rsidRPr="00C53B52" w:rsidRDefault="00011CE8" w:rsidP="00011CE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0FB72F50" w14:textId="77777777" w:rsidR="00011CE8" w:rsidRPr="00C53B52" w:rsidRDefault="00011CE8" w:rsidP="00DC728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19EC75D" w14:textId="77777777" w:rsidR="00011CE8" w:rsidRPr="00C53B52" w:rsidRDefault="00011CE8" w:rsidP="00DC7284">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4352F036" w14:textId="77777777" w:rsidR="00011CE8" w:rsidRPr="00C53B52" w:rsidRDefault="00011CE8" w:rsidP="00DC7284">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5FD60EA6" w14:textId="77777777" w:rsidR="00011CE8" w:rsidRPr="006B2CAA" w:rsidRDefault="00011CE8" w:rsidP="00DC7284">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1FCE31A" w14:textId="77777777" w:rsidR="00011CE8" w:rsidRDefault="00011CE8" w:rsidP="00DC728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DA12C65" w14:textId="77777777" w:rsidR="00011CE8" w:rsidRDefault="00011CE8" w:rsidP="00011CE8">
      <w:pPr>
        <w:pStyle w:val="Tekstpodstawowy"/>
        <w:ind w:right="-47"/>
        <w:jc w:val="center"/>
        <w:rPr>
          <w:rFonts w:ascii="Times New Roman" w:hAnsi="Times New Roman"/>
          <w:b/>
        </w:rPr>
      </w:pPr>
    </w:p>
    <w:p w14:paraId="3B30F143" w14:textId="77777777" w:rsidR="00011CE8" w:rsidRDefault="00011CE8" w:rsidP="00011CE8">
      <w:pPr>
        <w:pStyle w:val="Tekstpodstawowy"/>
        <w:ind w:right="-47"/>
        <w:jc w:val="center"/>
        <w:rPr>
          <w:rFonts w:ascii="Times New Roman" w:hAnsi="Times New Roman"/>
          <w:b/>
        </w:rPr>
      </w:pPr>
      <w:r w:rsidRPr="00877B92">
        <w:rPr>
          <w:rFonts w:ascii="Times New Roman" w:hAnsi="Times New Roman"/>
          <w:b/>
        </w:rPr>
        <w:t>§ 6</w:t>
      </w:r>
    </w:p>
    <w:p w14:paraId="5FA4779F" w14:textId="77777777" w:rsidR="00011CE8" w:rsidRDefault="00011CE8" w:rsidP="00011CE8">
      <w:pPr>
        <w:pStyle w:val="Tekstpodstawowy"/>
        <w:ind w:right="-47"/>
        <w:jc w:val="center"/>
        <w:rPr>
          <w:rFonts w:ascii="Times New Roman" w:hAnsi="Times New Roman"/>
          <w:b/>
        </w:rPr>
      </w:pPr>
    </w:p>
    <w:p w14:paraId="438DF843" w14:textId="77777777" w:rsidR="00011CE8" w:rsidRDefault="00011CE8" w:rsidP="00DC7284">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879F297" w14:textId="77777777" w:rsidR="00011CE8" w:rsidRDefault="00011CE8" w:rsidP="00DC7284">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95C52F0" w14:textId="77777777" w:rsidR="00011CE8" w:rsidRDefault="00011CE8" w:rsidP="00DC7284">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5E690FD" w14:textId="77777777" w:rsidR="00011CE8" w:rsidRDefault="00011CE8" w:rsidP="00DC7284">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954FE8C" w14:textId="77777777" w:rsidR="00011CE8" w:rsidRDefault="00011CE8" w:rsidP="00DC7284">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CB60305"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D9EBF92" w14:textId="77777777" w:rsidR="00011CE8" w:rsidRPr="003F1749" w:rsidRDefault="00011CE8" w:rsidP="00011CE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E27F51D" w14:textId="77777777" w:rsidR="00011CE8" w:rsidRDefault="00011CE8" w:rsidP="00011CE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DF358C4" w14:textId="77777777" w:rsidR="00011CE8" w:rsidRDefault="00011CE8" w:rsidP="00011CE8">
      <w:pPr>
        <w:pStyle w:val="Tekstpodstawowy"/>
        <w:ind w:right="-47"/>
        <w:jc w:val="center"/>
        <w:rPr>
          <w:rFonts w:ascii="Times New Roman" w:hAnsi="Times New Roman"/>
        </w:rPr>
      </w:pPr>
    </w:p>
    <w:p w14:paraId="4BA11B2A" w14:textId="77777777" w:rsidR="00011CE8" w:rsidRDefault="00011CE8" w:rsidP="00011CE8">
      <w:pPr>
        <w:pStyle w:val="Tekstpodstawowy"/>
        <w:ind w:right="-47"/>
        <w:jc w:val="center"/>
        <w:rPr>
          <w:rFonts w:ascii="Times New Roman" w:hAnsi="Times New Roman"/>
          <w:b/>
        </w:rPr>
      </w:pPr>
    </w:p>
    <w:p w14:paraId="7E9BEA6D"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3E7D6570" w14:textId="77777777" w:rsidR="00011CE8" w:rsidRPr="0043435F" w:rsidRDefault="00011CE8" w:rsidP="00DC7284">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6BA94DAE" w14:textId="77777777" w:rsidR="00011CE8" w:rsidRPr="0043435F" w:rsidRDefault="00011CE8" w:rsidP="00DC7284">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5915FDCD"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BB68966"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4C1E56B"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7D8B3221"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00F0A48"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3C0A5462"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354007A" w14:textId="77777777" w:rsidR="00011CE8" w:rsidRPr="0043435F" w:rsidRDefault="00011CE8" w:rsidP="00DC7284">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8A33018" w14:textId="77777777" w:rsidR="00011CE8" w:rsidRPr="0043435F" w:rsidRDefault="00011CE8" w:rsidP="00DC7284">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778F897" w14:textId="77777777" w:rsidR="00011CE8" w:rsidRPr="0043435F" w:rsidRDefault="00011CE8" w:rsidP="00DC7284">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6E573AC" w14:textId="77777777" w:rsidR="00011CE8" w:rsidRPr="0043435F" w:rsidRDefault="00011CE8" w:rsidP="00DC7284">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B937DE1" w14:textId="77777777" w:rsidR="00011CE8" w:rsidRDefault="00011CE8" w:rsidP="00011CE8">
      <w:pPr>
        <w:pStyle w:val="Tekstpodstawowy"/>
        <w:ind w:left="284" w:right="-47"/>
        <w:jc w:val="both"/>
        <w:rPr>
          <w:rFonts w:ascii="Times New Roman" w:hAnsi="Times New Roman"/>
        </w:rPr>
      </w:pPr>
    </w:p>
    <w:p w14:paraId="3450E5E6" w14:textId="77777777" w:rsidR="00011CE8" w:rsidRDefault="00011CE8" w:rsidP="00011CE8">
      <w:pPr>
        <w:pStyle w:val="Tekstpodstawowy"/>
        <w:ind w:right="-47"/>
        <w:jc w:val="center"/>
        <w:rPr>
          <w:rFonts w:ascii="Times New Roman" w:hAnsi="Times New Roman"/>
          <w:b/>
        </w:rPr>
      </w:pPr>
    </w:p>
    <w:p w14:paraId="1E907522"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6EA6541" w14:textId="77777777" w:rsidR="00011CE8" w:rsidRPr="009B2595" w:rsidRDefault="00011CE8" w:rsidP="00DC7284">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93B4888" w14:textId="77777777" w:rsidR="00011CE8" w:rsidRPr="009B2595" w:rsidRDefault="00011CE8" w:rsidP="00DC7284">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25A3BAF" w14:textId="77777777" w:rsidR="00011CE8" w:rsidRPr="009B2595" w:rsidRDefault="00011CE8" w:rsidP="00DC7284">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1AB07DD8" w14:textId="77777777" w:rsidR="00011CE8" w:rsidRPr="009B2595" w:rsidRDefault="00011CE8" w:rsidP="00DC7284">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D89611" w14:textId="77777777" w:rsidR="00011CE8" w:rsidRPr="009B2595" w:rsidRDefault="00011CE8" w:rsidP="00DC7284">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301F8C5" w14:textId="77777777" w:rsidR="00011CE8" w:rsidRPr="009B2595" w:rsidRDefault="00011CE8" w:rsidP="00DC7284">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DB17B4D" w14:textId="77777777" w:rsidR="00011CE8" w:rsidRPr="009B2595" w:rsidRDefault="00011CE8" w:rsidP="00DC7284">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CD41BBA" w14:textId="77777777" w:rsidR="00011CE8" w:rsidRPr="009B2595" w:rsidRDefault="00011CE8" w:rsidP="00DC7284">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0389800" w14:textId="77777777" w:rsidR="00011CE8" w:rsidRPr="009B2595" w:rsidRDefault="00011CE8" w:rsidP="00DC7284">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62BDAEB" w14:textId="77777777" w:rsidR="00011CE8" w:rsidRPr="00042F5C" w:rsidRDefault="00011CE8" w:rsidP="00011CE8">
      <w:pPr>
        <w:widowControl w:val="0"/>
        <w:suppressAutoHyphens/>
        <w:autoSpaceDN w:val="0"/>
        <w:ind w:left="360"/>
        <w:jc w:val="center"/>
        <w:textAlignment w:val="baseline"/>
        <w:rPr>
          <w:rFonts w:eastAsia="SimSun"/>
          <w:b/>
          <w:bCs/>
          <w:color w:val="000000"/>
          <w:kern w:val="2"/>
          <w:sz w:val="24"/>
          <w:szCs w:val="24"/>
          <w:lang w:val="pl-PL"/>
        </w:rPr>
      </w:pPr>
    </w:p>
    <w:p w14:paraId="2B7A3594" w14:textId="77777777" w:rsidR="00011CE8" w:rsidRPr="009B2595" w:rsidRDefault="00011CE8" w:rsidP="00011CE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A662633" w14:textId="77777777" w:rsidR="00011CE8" w:rsidRPr="009B2595" w:rsidRDefault="00011CE8" w:rsidP="00DC7284">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BD41765" w14:textId="77777777" w:rsidR="00011CE8" w:rsidRPr="009B2595" w:rsidRDefault="00011CE8" w:rsidP="00DC7284">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2923F40" w14:textId="77777777" w:rsidR="00011CE8" w:rsidRPr="009B2595" w:rsidRDefault="00011CE8" w:rsidP="00DC7284">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9177FB" w14:textId="77777777" w:rsidR="00011CE8" w:rsidRPr="009B2595" w:rsidRDefault="00011CE8" w:rsidP="00DC7284">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AB4AA15" w14:textId="77777777" w:rsidR="00011CE8" w:rsidRDefault="00011CE8" w:rsidP="00011CE8">
      <w:pPr>
        <w:pStyle w:val="Tekstpodstawowy"/>
        <w:ind w:right="-47"/>
        <w:jc w:val="center"/>
        <w:rPr>
          <w:rFonts w:ascii="Times New Roman" w:hAnsi="Times New Roman"/>
          <w:b/>
        </w:rPr>
      </w:pPr>
    </w:p>
    <w:p w14:paraId="6FEDAF8F" w14:textId="77777777" w:rsidR="00011CE8" w:rsidRDefault="00011CE8" w:rsidP="00011CE8">
      <w:pPr>
        <w:pStyle w:val="Tekstpodstawowy"/>
        <w:ind w:right="-47"/>
        <w:jc w:val="center"/>
        <w:rPr>
          <w:rFonts w:ascii="Times New Roman" w:hAnsi="Times New Roman"/>
          <w:b/>
        </w:rPr>
      </w:pPr>
    </w:p>
    <w:p w14:paraId="0C74E92E"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7C22304C" w14:textId="77777777" w:rsidR="00011CE8" w:rsidRDefault="00011CE8" w:rsidP="00011CE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6A3C25A" w14:textId="77777777" w:rsidR="00011CE8" w:rsidRDefault="00011CE8" w:rsidP="00011CE8">
      <w:pPr>
        <w:pStyle w:val="Tekstpodstawowy"/>
        <w:ind w:right="-47"/>
        <w:jc w:val="center"/>
        <w:rPr>
          <w:rFonts w:ascii="Times New Roman" w:hAnsi="Times New Roman"/>
        </w:rPr>
      </w:pPr>
    </w:p>
    <w:p w14:paraId="1363E285"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79F5CA66" w14:textId="77777777" w:rsidR="00011CE8" w:rsidRDefault="00011CE8" w:rsidP="00011CE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562B333" w14:textId="77777777" w:rsidR="00011CE8" w:rsidRDefault="00011CE8" w:rsidP="00011CE8">
      <w:pPr>
        <w:pStyle w:val="Tekstpodstawowy"/>
        <w:ind w:right="-47"/>
        <w:jc w:val="both"/>
        <w:rPr>
          <w:rFonts w:ascii="Times New Roman" w:hAnsi="Times New Roman"/>
        </w:rPr>
      </w:pPr>
    </w:p>
    <w:p w14:paraId="16818705"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22575FB" w14:textId="77777777" w:rsidR="00011CE8" w:rsidRDefault="00011CE8" w:rsidP="00011CE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22BC345" w14:textId="77777777" w:rsidR="00011CE8" w:rsidRDefault="00011CE8" w:rsidP="00011CE8">
      <w:pPr>
        <w:pStyle w:val="Tekstpodstawowy"/>
        <w:ind w:right="-47"/>
        <w:jc w:val="both"/>
        <w:rPr>
          <w:rFonts w:ascii="Times New Roman" w:hAnsi="Times New Roman"/>
        </w:rPr>
      </w:pPr>
    </w:p>
    <w:p w14:paraId="13EF2AE7" w14:textId="77777777" w:rsidR="00011CE8" w:rsidRDefault="00011CE8" w:rsidP="00011CE8">
      <w:pPr>
        <w:pStyle w:val="Tekstpodstawowy"/>
        <w:ind w:right="-47"/>
        <w:jc w:val="center"/>
        <w:rPr>
          <w:rFonts w:ascii="Times New Roman" w:hAnsi="Times New Roman"/>
          <w:b/>
        </w:rPr>
      </w:pPr>
    </w:p>
    <w:p w14:paraId="594D9BA2" w14:textId="77777777" w:rsidR="00011CE8" w:rsidRPr="00877B92" w:rsidRDefault="00011CE8" w:rsidP="00011C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1588D24" w14:textId="77777777" w:rsidR="00011CE8" w:rsidRPr="004F0507" w:rsidRDefault="00011CE8" w:rsidP="00011CE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D2B5827" w14:textId="77777777" w:rsidR="00011CE8" w:rsidRDefault="00011CE8" w:rsidP="00011CE8">
      <w:pPr>
        <w:pStyle w:val="Tekstpodstawowy2"/>
        <w:spacing w:line="240" w:lineRule="auto"/>
        <w:ind w:right="-47"/>
      </w:pPr>
    </w:p>
    <w:p w14:paraId="52E17AE0" w14:textId="77777777" w:rsidR="00011CE8" w:rsidRDefault="00011CE8" w:rsidP="00011CE8">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2F33D1BF" w14:textId="77777777" w:rsidR="00011CE8" w:rsidRDefault="00011CE8" w:rsidP="00011CE8">
      <w:pPr>
        <w:rPr>
          <w:sz w:val="22"/>
          <w:szCs w:val="22"/>
          <w:lang w:val="pl-PL"/>
        </w:rPr>
      </w:pPr>
    </w:p>
    <w:p w14:paraId="72025537" w14:textId="77777777" w:rsidR="00011CE8" w:rsidRDefault="00011CE8" w:rsidP="00011CE8">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5E8C0E19" w14:textId="77777777" w:rsidR="00011CE8" w:rsidRDefault="00011CE8" w:rsidP="00011CE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3E05BD4F" w14:textId="77777777" w:rsidR="00011CE8" w:rsidRDefault="00011CE8" w:rsidP="00011CE8">
      <w:pPr>
        <w:pStyle w:val="Zwykytekst"/>
        <w:rPr>
          <w:rFonts w:ascii="Times New Roman" w:hAnsi="Times New Roman" w:cs="Times New Roman"/>
          <w:sz w:val="22"/>
          <w:szCs w:val="22"/>
          <w:lang w:val="pl-PL"/>
        </w:rPr>
      </w:pPr>
    </w:p>
    <w:p w14:paraId="7D3C4C92" w14:textId="77777777" w:rsidR="00011CE8" w:rsidRDefault="00011CE8" w:rsidP="00011CE8">
      <w:pPr>
        <w:pStyle w:val="Zwykytekst"/>
        <w:ind w:left="4956" w:firstLine="708"/>
        <w:rPr>
          <w:rFonts w:ascii="Times New Roman" w:hAnsi="Times New Roman" w:cs="Times New Roman"/>
          <w:sz w:val="22"/>
          <w:szCs w:val="22"/>
          <w:lang w:val="pl-PL"/>
        </w:rPr>
      </w:pPr>
    </w:p>
    <w:p w14:paraId="0D528B2E" w14:textId="77777777" w:rsidR="00011CE8" w:rsidRDefault="00011CE8" w:rsidP="00011CE8">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2B22D37" w14:textId="77777777" w:rsidR="00011CE8" w:rsidRDefault="00011CE8" w:rsidP="00011CE8">
      <w:pPr>
        <w:pStyle w:val="Zwykytekst"/>
        <w:ind w:left="4956" w:firstLine="708"/>
        <w:rPr>
          <w:rFonts w:ascii="Times New Roman" w:hAnsi="Times New Roman" w:cs="Times New Roman"/>
          <w:b/>
          <w:bCs/>
          <w:sz w:val="22"/>
          <w:szCs w:val="22"/>
          <w:lang w:val="pl-PL"/>
        </w:rPr>
      </w:pPr>
    </w:p>
    <w:p w14:paraId="787D7816" w14:textId="77777777" w:rsidR="00011CE8" w:rsidRDefault="00011CE8" w:rsidP="00011CE8">
      <w:pPr>
        <w:pStyle w:val="Zwykytekst"/>
        <w:ind w:left="4956" w:firstLine="708"/>
        <w:rPr>
          <w:rFonts w:ascii="Times New Roman" w:hAnsi="Times New Roman" w:cs="Times New Roman"/>
          <w:b/>
          <w:bCs/>
          <w:sz w:val="22"/>
          <w:szCs w:val="22"/>
          <w:lang w:val="pl-PL"/>
        </w:rPr>
      </w:pPr>
    </w:p>
    <w:p w14:paraId="0074CD6C" w14:textId="77777777" w:rsidR="00011CE8" w:rsidRDefault="00011CE8" w:rsidP="00011CE8">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1BF94B3A" w14:textId="77777777" w:rsidR="00011CE8" w:rsidRDefault="00011CE8" w:rsidP="00011CE8">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45C7C33E"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1B99F855"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7CD885BB"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198F4142"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27C7513A"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2483E627"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732135F7"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5C202FBA"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59D3DB18"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2F891078"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3849A2E3"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7BFAA964"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5A4153BE"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173687F4"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220A4CA5"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002B27D8"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12A42B0A"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3F13E07F"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78984361"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045DCB17"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1D44E5BC"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772E0F7F"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3D156FCD"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7A6EDE44" w14:textId="77777777" w:rsidR="00011CE8" w:rsidRDefault="00011CE8" w:rsidP="00011CE8">
      <w:pPr>
        <w:pStyle w:val="Zwykytekst"/>
        <w:tabs>
          <w:tab w:val="left" w:pos="7050"/>
        </w:tabs>
        <w:rPr>
          <w:rFonts w:ascii="Times New Roman" w:hAnsi="Times New Roman" w:cs="Times New Roman"/>
          <w:i/>
          <w:iCs/>
          <w:sz w:val="22"/>
          <w:szCs w:val="22"/>
          <w:lang w:val="pl-PL"/>
        </w:rPr>
      </w:pPr>
    </w:p>
    <w:p w14:paraId="0A51CBE5" w14:textId="77777777" w:rsidR="00011CE8" w:rsidRPr="00515AFA" w:rsidRDefault="00011CE8" w:rsidP="00011CE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F07C6F6" w14:textId="77777777" w:rsidR="00011CE8" w:rsidRPr="00515AFA" w:rsidRDefault="00011CE8" w:rsidP="00011CE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868C31A" w14:textId="77777777" w:rsidR="00011CE8" w:rsidRDefault="00011CE8" w:rsidP="00011CE8">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611A07A" w14:textId="77777777" w:rsidR="00011CE8" w:rsidRDefault="00011CE8" w:rsidP="00011CE8">
      <w:pPr>
        <w:widowControl w:val="0"/>
        <w:autoSpaceDE w:val="0"/>
        <w:autoSpaceDN w:val="0"/>
        <w:jc w:val="right"/>
        <w:textAlignment w:val="baseline"/>
        <w:rPr>
          <w:sz w:val="22"/>
          <w:szCs w:val="22"/>
          <w:lang w:val="pl-PL"/>
        </w:rPr>
      </w:pPr>
    </w:p>
    <w:p w14:paraId="3D462E9B" w14:textId="77777777" w:rsidR="00011CE8" w:rsidRPr="00515AFA" w:rsidRDefault="00011CE8" w:rsidP="00011CE8">
      <w:pPr>
        <w:widowControl w:val="0"/>
        <w:autoSpaceDE w:val="0"/>
        <w:autoSpaceDN w:val="0"/>
        <w:jc w:val="right"/>
        <w:textAlignment w:val="baseline"/>
        <w:rPr>
          <w:sz w:val="22"/>
          <w:szCs w:val="22"/>
          <w:lang w:val="pl-PL"/>
        </w:rPr>
      </w:pPr>
      <w:r w:rsidRPr="00515AFA">
        <w:rPr>
          <w:sz w:val="22"/>
          <w:szCs w:val="22"/>
          <w:lang w:val="pl-PL"/>
        </w:rPr>
        <w:t>Załącznik nr 2 do umowy</w:t>
      </w:r>
    </w:p>
    <w:p w14:paraId="4876B252" w14:textId="77777777" w:rsidR="00011CE8" w:rsidRPr="00515AFA" w:rsidRDefault="00011CE8" w:rsidP="00011CE8">
      <w:pPr>
        <w:widowControl w:val="0"/>
        <w:autoSpaceDE w:val="0"/>
        <w:autoSpaceDN w:val="0"/>
        <w:jc w:val="both"/>
        <w:textAlignment w:val="baseline"/>
        <w:rPr>
          <w:sz w:val="22"/>
          <w:szCs w:val="22"/>
          <w:lang w:val="pl-PL"/>
        </w:rPr>
      </w:pPr>
    </w:p>
    <w:p w14:paraId="0CA3CE9B" w14:textId="77777777" w:rsidR="00011CE8" w:rsidRPr="00515AFA" w:rsidRDefault="00011CE8" w:rsidP="00011CE8">
      <w:pPr>
        <w:widowControl w:val="0"/>
        <w:autoSpaceDE w:val="0"/>
        <w:autoSpaceDN w:val="0"/>
        <w:jc w:val="both"/>
        <w:textAlignment w:val="baseline"/>
        <w:rPr>
          <w:sz w:val="22"/>
          <w:szCs w:val="22"/>
          <w:lang w:val="pl-PL"/>
        </w:rPr>
      </w:pPr>
    </w:p>
    <w:p w14:paraId="0339C97C" w14:textId="77777777" w:rsidR="00011CE8" w:rsidRPr="00515AFA" w:rsidRDefault="00011CE8" w:rsidP="00011CE8">
      <w:pPr>
        <w:widowControl w:val="0"/>
        <w:autoSpaceDE w:val="0"/>
        <w:autoSpaceDN w:val="0"/>
        <w:jc w:val="both"/>
        <w:textAlignment w:val="baseline"/>
        <w:rPr>
          <w:sz w:val="22"/>
          <w:szCs w:val="22"/>
          <w:lang w:val="pl-PL"/>
        </w:rPr>
      </w:pPr>
      <w:r w:rsidRPr="00515AFA">
        <w:rPr>
          <w:sz w:val="22"/>
          <w:szCs w:val="22"/>
          <w:lang w:val="pl-PL"/>
        </w:rPr>
        <w:t>.....................................… </w:t>
      </w:r>
    </w:p>
    <w:p w14:paraId="5AF33DDC" w14:textId="77777777" w:rsidR="00011CE8" w:rsidRPr="00515AFA" w:rsidRDefault="00011CE8" w:rsidP="00011CE8">
      <w:pPr>
        <w:widowControl w:val="0"/>
        <w:autoSpaceDE w:val="0"/>
        <w:autoSpaceDN w:val="0"/>
        <w:ind w:firstLine="555"/>
        <w:textAlignment w:val="baseline"/>
        <w:rPr>
          <w:sz w:val="22"/>
          <w:szCs w:val="22"/>
          <w:lang w:val="pl-PL"/>
        </w:rPr>
      </w:pPr>
      <w:r w:rsidRPr="00515AFA">
        <w:rPr>
          <w:sz w:val="22"/>
          <w:szCs w:val="22"/>
          <w:lang w:val="pl-PL"/>
        </w:rPr>
        <w:t>Nazwa Wykonawcy</w:t>
      </w:r>
    </w:p>
    <w:p w14:paraId="40991A62" w14:textId="77777777" w:rsidR="00011CE8" w:rsidRPr="00515AFA" w:rsidRDefault="00011CE8" w:rsidP="00011CE8">
      <w:pPr>
        <w:widowControl w:val="0"/>
        <w:autoSpaceDE w:val="0"/>
        <w:autoSpaceDN w:val="0"/>
        <w:textAlignment w:val="baseline"/>
        <w:rPr>
          <w:sz w:val="22"/>
          <w:szCs w:val="22"/>
          <w:lang w:val="pl-PL"/>
        </w:rPr>
      </w:pPr>
    </w:p>
    <w:p w14:paraId="4C95FCF0" w14:textId="77777777" w:rsidR="00011CE8" w:rsidRPr="00515AFA" w:rsidRDefault="00011CE8" w:rsidP="00011CE8">
      <w:pPr>
        <w:widowControl w:val="0"/>
        <w:autoSpaceDE w:val="0"/>
        <w:autoSpaceDN w:val="0"/>
        <w:jc w:val="both"/>
        <w:textAlignment w:val="baseline"/>
        <w:rPr>
          <w:sz w:val="22"/>
          <w:szCs w:val="22"/>
          <w:lang w:val="pl-PL"/>
        </w:rPr>
      </w:pPr>
      <w:r w:rsidRPr="00515AFA">
        <w:rPr>
          <w:sz w:val="22"/>
          <w:szCs w:val="22"/>
          <w:lang w:val="pl-PL"/>
        </w:rPr>
        <w:t>.....................................…</w:t>
      </w:r>
    </w:p>
    <w:p w14:paraId="31156D23" w14:textId="77777777" w:rsidR="00011CE8" w:rsidRPr="00515AFA" w:rsidRDefault="00011CE8" w:rsidP="00011CE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E08AB6A" w14:textId="77777777" w:rsidR="00011CE8" w:rsidRPr="00515AFA" w:rsidRDefault="00011CE8" w:rsidP="00011CE8">
      <w:pPr>
        <w:widowControl w:val="0"/>
        <w:autoSpaceDE w:val="0"/>
        <w:autoSpaceDN w:val="0"/>
        <w:spacing w:before="90"/>
        <w:ind w:left="115" w:right="110"/>
        <w:jc w:val="both"/>
        <w:outlineLvl w:val="0"/>
        <w:rPr>
          <w:rFonts w:eastAsia="Verdana"/>
          <w:b/>
          <w:bCs/>
          <w:sz w:val="22"/>
          <w:szCs w:val="22"/>
          <w:lang w:val="pl-PL" w:eastAsia="en-US"/>
        </w:rPr>
      </w:pPr>
    </w:p>
    <w:p w14:paraId="4DA4B0DD" w14:textId="77777777" w:rsidR="00011CE8" w:rsidRPr="00515AFA" w:rsidRDefault="00011CE8" w:rsidP="00011CE8">
      <w:pPr>
        <w:widowControl w:val="0"/>
        <w:autoSpaceDE w:val="0"/>
        <w:autoSpaceDN w:val="0"/>
        <w:spacing w:before="90"/>
        <w:ind w:right="110"/>
        <w:jc w:val="both"/>
        <w:outlineLvl w:val="0"/>
        <w:rPr>
          <w:rFonts w:eastAsia="Verdana"/>
          <w:b/>
          <w:bCs/>
          <w:sz w:val="22"/>
          <w:szCs w:val="22"/>
          <w:lang w:val="pl-PL" w:eastAsia="en-US"/>
        </w:rPr>
      </w:pPr>
    </w:p>
    <w:p w14:paraId="4221E055" w14:textId="77777777" w:rsidR="00011CE8" w:rsidRPr="00515AFA" w:rsidRDefault="00011CE8" w:rsidP="00011CE8">
      <w:pPr>
        <w:widowControl w:val="0"/>
        <w:autoSpaceDE w:val="0"/>
        <w:autoSpaceDN w:val="0"/>
        <w:jc w:val="center"/>
        <w:textAlignment w:val="baseline"/>
        <w:rPr>
          <w:b/>
          <w:bCs/>
          <w:sz w:val="22"/>
          <w:szCs w:val="22"/>
          <w:lang w:val="pl-PL"/>
        </w:rPr>
      </w:pPr>
    </w:p>
    <w:p w14:paraId="28A7F2C0" w14:textId="77777777" w:rsidR="00011CE8" w:rsidRPr="00515AFA" w:rsidRDefault="00011CE8" w:rsidP="00011CE8">
      <w:pPr>
        <w:widowControl w:val="0"/>
        <w:autoSpaceDE w:val="0"/>
        <w:autoSpaceDN w:val="0"/>
        <w:jc w:val="center"/>
        <w:textAlignment w:val="baseline"/>
        <w:rPr>
          <w:b/>
          <w:bCs/>
          <w:sz w:val="22"/>
          <w:szCs w:val="22"/>
          <w:lang w:val="pl-PL"/>
        </w:rPr>
      </w:pPr>
    </w:p>
    <w:p w14:paraId="4E18695F" w14:textId="77777777" w:rsidR="00011CE8" w:rsidRPr="00515AFA" w:rsidRDefault="00011CE8" w:rsidP="00011CE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98F2F24" w14:textId="77777777" w:rsidR="00011CE8" w:rsidRPr="00515AFA" w:rsidRDefault="00011CE8" w:rsidP="00011CE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5103273" w14:textId="77777777" w:rsidR="00011CE8" w:rsidRPr="00515AFA" w:rsidRDefault="00011CE8" w:rsidP="00011CE8">
      <w:pPr>
        <w:widowControl w:val="0"/>
        <w:autoSpaceDE w:val="0"/>
        <w:autoSpaceDN w:val="0"/>
        <w:jc w:val="center"/>
        <w:textAlignment w:val="baseline"/>
        <w:rPr>
          <w:b/>
          <w:bCs/>
          <w:sz w:val="22"/>
          <w:szCs w:val="22"/>
          <w:lang w:val="pl-PL"/>
        </w:rPr>
      </w:pPr>
    </w:p>
    <w:p w14:paraId="796C2C5B" w14:textId="77777777" w:rsidR="00011CE8" w:rsidRPr="00515AFA" w:rsidRDefault="00011CE8" w:rsidP="00011CE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5EEA34F" w14:textId="77777777" w:rsidR="00011CE8" w:rsidRPr="00515AFA" w:rsidRDefault="00011CE8" w:rsidP="00DC7284">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EFBD81A" w14:textId="77777777" w:rsidR="00011CE8" w:rsidRPr="00515AFA" w:rsidRDefault="00011CE8" w:rsidP="00DC7284">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E9E4572" w14:textId="77777777" w:rsidR="00011CE8" w:rsidRPr="00515AFA" w:rsidRDefault="00011CE8" w:rsidP="00DC7284">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8DB04C0" w14:textId="77777777" w:rsidR="00011CE8" w:rsidRPr="00515AFA" w:rsidRDefault="00011CE8" w:rsidP="00DC7284">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5520786" w14:textId="77777777" w:rsidR="00011CE8" w:rsidRPr="00515AFA" w:rsidRDefault="00011CE8" w:rsidP="00011CE8">
      <w:pPr>
        <w:spacing w:after="200" w:line="276" w:lineRule="auto"/>
        <w:ind w:left="780"/>
        <w:contextualSpacing/>
        <w:textAlignment w:val="baseline"/>
        <w:rPr>
          <w:sz w:val="22"/>
          <w:szCs w:val="22"/>
          <w:lang w:val="pl-PL"/>
        </w:rPr>
      </w:pPr>
    </w:p>
    <w:p w14:paraId="66F78E59" w14:textId="77777777" w:rsidR="00011CE8" w:rsidRPr="00515AFA" w:rsidRDefault="00011CE8" w:rsidP="00011CE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21CD11C" w14:textId="77777777" w:rsidR="00011CE8" w:rsidRPr="00515AFA" w:rsidRDefault="00011CE8" w:rsidP="00011CE8">
      <w:pPr>
        <w:widowControl w:val="0"/>
        <w:autoSpaceDE w:val="0"/>
        <w:autoSpaceDN w:val="0"/>
        <w:spacing w:before="90"/>
        <w:ind w:right="110"/>
        <w:jc w:val="both"/>
        <w:outlineLvl w:val="0"/>
        <w:rPr>
          <w:rFonts w:eastAsia="Verdana"/>
          <w:b/>
          <w:bCs/>
          <w:sz w:val="22"/>
          <w:szCs w:val="22"/>
          <w:lang w:val="pl-PL" w:eastAsia="en-US"/>
        </w:rPr>
      </w:pPr>
    </w:p>
    <w:p w14:paraId="668F04C6" w14:textId="77777777" w:rsidR="00011CE8" w:rsidRPr="00515AFA" w:rsidRDefault="00011CE8" w:rsidP="00011CE8">
      <w:pPr>
        <w:widowControl w:val="0"/>
        <w:autoSpaceDE w:val="0"/>
        <w:autoSpaceDN w:val="0"/>
        <w:spacing w:before="90"/>
        <w:ind w:right="110"/>
        <w:jc w:val="both"/>
        <w:outlineLvl w:val="0"/>
        <w:rPr>
          <w:rFonts w:eastAsia="Verdana"/>
          <w:b/>
          <w:bCs/>
          <w:sz w:val="22"/>
          <w:szCs w:val="22"/>
          <w:lang w:val="pl-PL" w:eastAsia="en-US"/>
        </w:rPr>
      </w:pPr>
    </w:p>
    <w:p w14:paraId="17B70576" w14:textId="77777777" w:rsidR="00011CE8" w:rsidRPr="00515AFA" w:rsidRDefault="00011CE8" w:rsidP="00011CE8">
      <w:pPr>
        <w:widowControl w:val="0"/>
        <w:autoSpaceDE w:val="0"/>
        <w:autoSpaceDN w:val="0"/>
        <w:spacing w:before="90"/>
        <w:ind w:right="110"/>
        <w:jc w:val="both"/>
        <w:outlineLvl w:val="0"/>
        <w:rPr>
          <w:rFonts w:eastAsia="Verdana"/>
          <w:b/>
          <w:bCs/>
          <w:sz w:val="22"/>
          <w:szCs w:val="22"/>
          <w:lang w:val="pl-PL" w:eastAsia="en-US"/>
        </w:rPr>
      </w:pPr>
    </w:p>
    <w:p w14:paraId="63593810" w14:textId="77777777" w:rsidR="00011CE8" w:rsidRPr="00515AFA" w:rsidRDefault="00011CE8" w:rsidP="00011CE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011CE8" w:rsidRPr="00011CE8" w14:paraId="3857B918" w14:textId="77777777" w:rsidTr="006140EB">
        <w:tc>
          <w:tcPr>
            <w:tcW w:w="4105" w:type="dxa"/>
            <w:hideMark/>
          </w:tcPr>
          <w:p w14:paraId="70C8A07E" w14:textId="77777777" w:rsidR="00011CE8" w:rsidRPr="00515AFA" w:rsidRDefault="00011CE8" w:rsidP="006140E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5BC1E414" w14:textId="77777777" w:rsidR="00011CE8" w:rsidRPr="00515AFA" w:rsidRDefault="00011CE8" w:rsidP="006140E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864A1CB" w14:textId="77777777" w:rsidR="00011CE8" w:rsidRPr="00515AFA" w:rsidRDefault="00011CE8" w:rsidP="00011CE8">
      <w:pPr>
        <w:spacing w:line="360" w:lineRule="auto"/>
        <w:jc w:val="both"/>
        <w:rPr>
          <w:rFonts w:eastAsia="Calibri"/>
          <w:color w:val="222A35"/>
          <w:sz w:val="22"/>
          <w:szCs w:val="22"/>
          <w:lang w:val="pl-PL" w:eastAsia="x-none"/>
        </w:rPr>
      </w:pPr>
    </w:p>
    <w:p w14:paraId="679F9494" w14:textId="77777777" w:rsidR="00011CE8" w:rsidRPr="002E3AF9" w:rsidRDefault="00011CE8" w:rsidP="00011CE8">
      <w:pPr>
        <w:rPr>
          <w:lang w:val="pl-PL"/>
        </w:rPr>
      </w:pPr>
    </w:p>
    <w:p w14:paraId="7013D591" w14:textId="77777777" w:rsidR="00011CE8" w:rsidRPr="007775F0" w:rsidRDefault="00011CE8" w:rsidP="00011CE8">
      <w:pPr>
        <w:rPr>
          <w:lang w:val="pl-PL"/>
        </w:rPr>
      </w:pPr>
    </w:p>
    <w:p w14:paraId="43F519C8" w14:textId="77777777" w:rsidR="00011CE8" w:rsidRPr="009A2FD4" w:rsidRDefault="00011CE8" w:rsidP="00011CE8">
      <w:pPr>
        <w:rPr>
          <w:lang w:val="pl-PL"/>
        </w:rPr>
      </w:pPr>
    </w:p>
    <w:p w14:paraId="2CEADC1C" w14:textId="77777777" w:rsidR="00011CE8" w:rsidRPr="004830B6" w:rsidRDefault="00011CE8" w:rsidP="00011CE8">
      <w:pPr>
        <w:rPr>
          <w:lang w:val="pl-PL"/>
        </w:rPr>
      </w:pPr>
    </w:p>
    <w:p w14:paraId="490AD877" w14:textId="77777777" w:rsidR="00011CE8" w:rsidRPr="00291156" w:rsidRDefault="00011CE8" w:rsidP="00011CE8">
      <w:pPr>
        <w:rPr>
          <w:lang w:val="pl-PL"/>
        </w:rPr>
      </w:pPr>
    </w:p>
    <w:p w14:paraId="401F3335" w14:textId="77777777" w:rsidR="00011CE8" w:rsidRPr="006B6179" w:rsidRDefault="00011CE8" w:rsidP="00011CE8">
      <w:pPr>
        <w:rPr>
          <w:lang w:val="pl-PL"/>
        </w:rPr>
      </w:pPr>
    </w:p>
    <w:p w14:paraId="07FC5A44" w14:textId="77777777" w:rsidR="00011CE8" w:rsidRPr="00063BD0" w:rsidRDefault="00011CE8" w:rsidP="00011CE8">
      <w:pPr>
        <w:rPr>
          <w:lang w:val="pl-PL"/>
        </w:rPr>
      </w:pPr>
    </w:p>
    <w:p w14:paraId="78CB8D95" w14:textId="77777777" w:rsidR="00496551" w:rsidRPr="00011CE8" w:rsidRDefault="00496551" w:rsidP="00011CE8">
      <w:pPr>
        <w:rPr>
          <w:lang w:val="pl-PL"/>
        </w:rPr>
      </w:pPr>
    </w:p>
    <w:sectPr w:rsidR="00496551" w:rsidRPr="00011CE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8CCEE" w14:textId="77777777" w:rsidR="00DC7284" w:rsidRDefault="00DC7284">
      <w:r>
        <w:separator/>
      </w:r>
    </w:p>
  </w:endnote>
  <w:endnote w:type="continuationSeparator" w:id="0">
    <w:p w14:paraId="4972588B" w14:textId="77777777" w:rsidR="00DC7284" w:rsidRDefault="00DC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2072" w14:textId="77777777" w:rsidR="00240E7A" w:rsidRDefault="00240E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F468D" w14:textId="77777777" w:rsidR="00011CE8" w:rsidRDefault="00011CE8">
    <w:pPr>
      <w:pStyle w:val="Stopka"/>
      <w:jc w:val="right"/>
    </w:pPr>
    <w:r>
      <w:fldChar w:fldCharType="begin"/>
    </w:r>
    <w:r>
      <w:instrText>PAGE   \* MERGEFORMAT</w:instrText>
    </w:r>
    <w:r>
      <w:fldChar w:fldCharType="separate"/>
    </w:r>
    <w:r>
      <w:rPr>
        <w:lang w:val="pl-PL"/>
      </w:rPr>
      <w:t>2</w:t>
    </w:r>
    <w:r>
      <w:fldChar w:fldCharType="end"/>
    </w:r>
  </w:p>
  <w:p w14:paraId="0E016323" w14:textId="77777777" w:rsidR="00240E7A" w:rsidRDefault="00240E7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2EE04" w14:textId="77777777" w:rsidR="00240E7A" w:rsidRDefault="00240E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54A44" w14:textId="77777777" w:rsidR="00DC7284" w:rsidRDefault="00DC7284">
      <w:r>
        <w:separator/>
      </w:r>
    </w:p>
  </w:footnote>
  <w:footnote w:type="continuationSeparator" w:id="0">
    <w:p w14:paraId="27C822D5" w14:textId="77777777" w:rsidR="00DC7284" w:rsidRDefault="00DC7284">
      <w:r>
        <w:continuationSeparator/>
      </w:r>
    </w:p>
  </w:footnote>
  <w:footnote w:id="1">
    <w:p w14:paraId="771F864B" w14:textId="77777777" w:rsidR="00011CE8" w:rsidRDefault="00011CE8" w:rsidP="00011CE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6FCFCE" w14:textId="77777777" w:rsidR="00011CE8" w:rsidRDefault="00011CE8" w:rsidP="00011CE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F83BC52" w14:textId="77777777" w:rsidR="00011CE8" w:rsidRDefault="00011CE8" w:rsidP="00DC7284">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BDC6F42" w14:textId="77777777" w:rsidR="00011CE8" w:rsidRDefault="00011CE8" w:rsidP="00DC7284">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2A4E5CF" w14:textId="77777777" w:rsidR="00011CE8" w:rsidRDefault="00011CE8" w:rsidP="00DC7284">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B10FDD5" w14:textId="77777777" w:rsidR="00011CE8" w:rsidRDefault="00011CE8" w:rsidP="00DC7284">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5E6A0BB" w14:textId="77777777" w:rsidR="00011CE8" w:rsidRDefault="00011CE8" w:rsidP="00011CE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BB1034B" w14:textId="77777777" w:rsidR="00011CE8" w:rsidRDefault="00011CE8" w:rsidP="00DC7284">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D83A87" w14:textId="77777777" w:rsidR="00011CE8" w:rsidRDefault="00011CE8" w:rsidP="00DC7284">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249FE32" w14:textId="77777777" w:rsidR="00011CE8" w:rsidRDefault="00011CE8" w:rsidP="00DC7284">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A9A3FE" w14:textId="77777777" w:rsidR="00011CE8" w:rsidRDefault="00011CE8" w:rsidP="00DC7284">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60553B1" w14:textId="77777777" w:rsidR="00011CE8" w:rsidRDefault="00011CE8" w:rsidP="00DC7284">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5687011" w14:textId="77777777" w:rsidR="00011CE8" w:rsidRDefault="00011CE8" w:rsidP="00011CE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9FE996" w14:textId="77777777" w:rsidR="00011CE8" w:rsidRDefault="00011CE8" w:rsidP="00011CE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BD0D5D1" w14:textId="77777777" w:rsidR="00011CE8" w:rsidRDefault="00011CE8" w:rsidP="00011CE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5A780DA" w14:textId="77777777" w:rsidR="00011CE8" w:rsidRDefault="00011CE8" w:rsidP="00011CE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607016F" w14:textId="77777777" w:rsidR="00011CE8" w:rsidRDefault="00011CE8" w:rsidP="00DC7284">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5CF0227" w14:textId="77777777" w:rsidR="00011CE8" w:rsidRDefault="00011CE8" w:rsidP="00DC7284">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1924B56" w14:textId="77777777" w:rsidR="00011CE8" w:rsidRDefault="00011CE8" w:rsidP="00DC7284">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6112CA" w14:textId="77777777" w:rsidR="00011CE8" w:rsidRDefault="00011CE8" w:rsidP="00011CE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B1A7C43" w14:textId="77777777" w:rsidR="00011CE8" w:rsidRDefault="00011CE8" w:rsidP="00011CE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21E0EF9" w14:textId="77777777" w:rsidR="00011CE8" w:rsidRDefault="00011CE8" w:rsidP="00011CE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6315162" w14:textId="77777777" w:rsidR="00011CE8" w:rsidRDefault="00011CE8" w:rsidP="00011CE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D0BD7DF" w14:textId="77777777" w:rsidR="00011CE8" w:rsidRDefault="00011CE8" w:rsidP="00011CE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A65537D" w14:textId="77777777" w:rsidR="00011CE8" w:rsidRDefault="00011CE8" w:rsidP="00011CE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C40B534" w14:textId="77777777" w:rsidR="00011CE8" w:rsidRDefault="00011CE8" w:rsidP="00011CE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9748114" w14:textId="77777777" w:rsidR="00011CE8" w:rsidRDefault="00011CE8" w:rsidP="00011CE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588B967" w14:textId="77777777" w:rsidR="00011CE8" w:rsidRDefault="00011CE8" w:rsidP="00011CE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93D75CB" w14:textId="77777777" w:rsidR="00011CE8" w:rsidRDefault="00011CE8" w:rsidP="00011CE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DCAA43" w14:textId="77777777" w:rsidR="00011CE8" w:rsidRDefault="00011CE8" w:rsidP="00011CE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A21E" w14:textId="77777777" w:rsidR="00240E7A" w:rsidRDefault="00240E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9A349" w14:textId="77777777" w:rsidR="00240E7A" w:rsidRDefault="00240E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53C5D" w14:textId="77777777" w:rsidR="00240E7A" w:rsidRDefault="00240E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539709748">
    <w:abstractNumId w:val="10"/>
  </w:num>
  <w:num w:numId="2" w16cid:durableId="179128057">
    <w:abstractNumId w:val="15"/>
  </w:num>
  <w:num w:numId="3" w16cid:durableId="2069381699">
    <w:abstractNumId w:val="3"/>
  </w:num>
  <w:num w:numId="4" w16cid:durableId="851722525">
    <w:abstractNumId w:val="6"/>
  </w:num>
  <w:num w:numId="5" w16cid:durableId="1375885471">
    <w:abstractNumId w:val="13"/>
  </w:num>
  <w:num w:numId="6" w16cid:durableId="1716388159">
    <w:abstractNumId w:val="12"/>
  </w:num>
  <w:num w:numId="7" w16cid:durableId="1933856453">
    <w:abstractNumId w:val="14"/>
  </w:num>
  <w:num w:numId="8" w16cid:durableId="19417925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1082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62503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1890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3085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0C00"/>
    <w:rsid w:val="000033EA"/>
    <w:rsid w:val="00011CE8"/>
    <w:rsid w:val="0002467C"/>
    <w:rsid w:val="00040A7A"/>
    <w:rsid w:val="0007315E"/>
    <w:rsid w:val="000936CA"/>
    <w:rsid w:val="00097182"/>
    <w:rsid w:val="000B1A00"/>
    <w:rsid w:val="000C0F66"/>
    <w:rsid w:val="001764D4"/>
    <w:rsid w:val="001F341B"/>
    <w:rsid w:val="00240E7A"/>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70C00"/>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C7284"/>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89C0F"/>
  <w15:chartTrackingRefBased/>
  <w15:docId w15:val="{AB6B7D6D-D7E7-492B-9F22-F3DC7A3B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CE8"/>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011CE8"/>
    <w:rPr>
      <w:b/>
      <w:bCs/>
    </w:rPr>
  </w:style>
  <w:style w:type="character" w:customStyle="1" w:styleId="StopkaZnak">
    <w:name w:val="Stopka Znak"/>
    <w:link w:val="Stopka"/>
    <w:uiPriority w:val="99"/>
    <w:rsid w:val="00011CE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2435</Words>
  <Characters>14613</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2026-05-14T08:43:00Z</cp:lastPrinted>
  <dcterms:created xsi:type="dcterms:W3CDTF">2026-05-14T08:41:00Z</dcterms:created>
  <dcterms:modified xsi:type="dcterms:W3CDTF">2026-05-14T08:47:00Z</dcterms:modified>
</cp:coreProperties>
</file>