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E0BF" w14:textId="77777777" w:rsidR="00A344CD" w:rsidRPr="0080057B" w:rsidRDefault="00A344CD" w:rsidP="00A344CD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74ACE669" w14:textId="77777777" w:rsidR="00A344CD" w:rsidRPr="0080057B" w:rsidRDefault="00A344CD" w:rsidP="00A344CD">
      <w:pPr>
        <w:rPr>
          <w:b/>
          <w:bCs/>
        </w:rPr>
      </w:pPr>
    </w:p>
    <w:p w14:paraId="2810410F" w14:textId="77777777" w:rsidR="00A344CD" w:rsidRPr="0080057B" w:rsidRDefault="00A344CD" w:rsidP="00A344CD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129C9A1E" w14:textId="77777777" w:rsidR="00A344CD" w:rsidRPr="0080057B" w:rsidRDefault="00A344CD" w:rsidP="00A344CD">
      <w:pPr>
        <w:rPr>
          <w:b/>
          <w:bCs/>
        </w:rPr>
      </w:pPr>
    </w:p>
    <w:p w14:paraId="1CD1372F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213EC817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008ECECF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01A09460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0868CAB2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3734C6E5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7EBF218A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0576B6E1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36528013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1608246F" w14:textId="77777777" w:rsidR="00A344CD" w:rsidRPr="0080057B" w:rsidRDefault="00A344CD" w:rsidP="00A344CD">
      <w:pPr>
        <w:rPr>
          <w:bCs/>
        </w:rPr>
      </w:pPr>
      <w:r w:rsidRPr="0080057B">
        <w:rPr>
          <w:bCs/>
        </w:rPr>
        <w:t>Do: Nazwa i siedziba Zamawiającego:</w:t>
      </w:r>
    </w:p>
    <w:p w14:paraId="516A6D65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7AF3A8EF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70A4D294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7E2F7E69" w14:textId="77777777" w:rsidR="00A344CD" w:rsidRPr="0080057B" w:rsidRDefault="00A344CD" w:rsidP="00A344CD">
      <w:pPr>
        <w:rPr>
          <w:b/>
          <w:bCs/>
        </w:rPr>
      </w:pPr>
    </w:p>
    <w:p w14:paraId="7F116BB7" w14:textId="27CDD5F5" w:rsidR="00A344CD" w:rsidRPr="0023523F" w:rsidRDefault="00A344CD" w:rsidP="00A344CD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Pr="005114EF">
        <w:rPr>
          <w:b/>
        </w:rPr>
        <w:t xml:space="preserve">Dostawa </w:t>
      </w:r>
      <w:r>
        <w:rPr>
          <w:b/>
        </w:rPr>
        <w:t>1 szt. laptopa</w:t>
      </w:r>
      <w:r w:rsidRPr="005114EF">
        <w:rPr>
          <w:b/>
        </w:rPr>
        <w:t xml:space="preserve"> na potrzeby </w:t>
      </w:r>
      <w:proofErr w:type="spellStart"/>
      <w:r>
        <w:rPr>
          <w:b/>
        </w:rPr>
        <w:t>WEiP</w:t>
      </w:r>
      <w:proofErr w:type="spellEnd"/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</w:t>
      </w:r>
      <w:r>
        <w:rPr>
          <w:b/>
          <w:bCs/>
        </w:rPr>
        <w:t>5.208.2026</w:t>
      </w:r>
      <w:r w:rsidRPr="0080057B">
        <w:rPr>
          <w:b/>
          <w:bCs/>
        </w:rPr>
        <w:t xml:space="preserve">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5A5E4922" w14:textId="77777777" w:rsidR="00A344CD" w:rsidRPr="0080057B" w:rsidRDefault="00A344CD" w:rsidP="00A344CD">
      <w:pPr>
        <w:rPr>
          <w:bCs/>
        </w:rPr>
      </w:pPr>
    </w:p>
    <w:p w14:paraId="6E288EB7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24F7FBDE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58863103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2F13373A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0F3A7E92" w14:textId="77777777" w:rsidR="00A344CD" w:rsidRPr="0080057B" w:rsidRDefault="00A344CD" w:rsidP="00A344CD">
      <w:pPr>
        <w:rPr>
          <w:b/>
          <w:bCs/>
        </w:rPr>
      </w:pPr>
    </w:p>
    <w:p w14:paraId="521659FD" w14:textId="77777777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>
        <w:rPr>
          <w:b/>
          <w:bCs/>
        </w:rPr>
        <w:t>komputera przenośnego: ………………………….</w:t>
      </w:r>
    </w:p>
    <w:p w14:paraId="3E872C88" w14:textId="77777777" w:rsidR="00A344CD" w:rsidRPr="0080057B" w:rsidRDefault="00A344CD" w:rsidP="00A344CD">
      <w:pPr>
        <w:rPr>
          <w:b/>
          <w:bCs/>
        </w:rPr>
      </w:pPr>
    </w:p>
    <w:p w14:paraId="62C42D47" w14:textId="1BE6D4EB" w:rsidR="00A344CD" w:rsidRPr="0080057B" w:rsidRDefault="00A344CD" w:rsidP="00A344CD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 w:rsidR="00390DEB">
        <w:rPr>
          <w:b/>
          <w:bCs/>
        </w:rPr>
        <w:t xml:space="preserve">24 </w:t>
      </w:r>
      <w:r>
        <w:rPr>
          <w:b/>
          <w:bCs/>
        </w:rPr>
        <w:t>m</w:t>
      </w:r>
      <w:r w:rsidRPr="0080057B">
        <w:rPr>
          <w:b/>
          <w:bCs/>
        </w:rPr>
        <w:t>iesi</w:t>
      </w:r>
      <w:r w:rsidR="00390DEB">
        <w:rPr>
          <w:b/>
          <w:bCs/>
        </w:rPr>
        <w:t>ące</w:t>
      </w:r>
      <w:r>
        <w:rPr>
          <w:b/>
          <w:bCs/>
        </w:rPr>
        <w:t xml:space="preserve"> </w:t>
      </w:r>
    </w:p>
    <w:p w14:paraId="1B09EEC3" w14:textId="77777777" w:rsidR="00A344CD" w:rsidRPr="0080057B" w:rsidRDefault="00A344CD" w:rsidP="00A344CD">
      <w:pPr>
        <w:rPr>
          <w:b/>
          <w:bCs/>
        </w:rPr>
      </w:pPr>
    </w:p>
    <w:p w14:paraId="67196CE1" w14:textId="6A045CD0" w:rsidR="00A344CD" w:rsidRDefault="00A344CD" w:rsidP="00A344CD">
      <w:pPr>
        <w:rPr>
          <w:b/>
          <w:bCs/>
        </w:rPr>
      </w:pPr>
      <w:r w:rsidRPr="0080057B">
        <w:rPr>
          <w:b/>
          <w:bCs/>
        </w:rPr>
        <w:t xml:space="preserve">Termin realizacji umowy: </w:t>
      </w:r>
      <w:r>
        <w:rPr>
          <w:b/>
          <w:bCs/>
        </w:rPr>
        <w:t xml:space="preserve">do </w:t>
      </w:r>
      <w:r w:rsidR="00390DEB">
        <w:rPr>
          <w:b/>
          <w:bCs/>
        </w:rPr>
        <w:t>7</w:t>
      </w:r>
      <w:r w:rsidRPr="0080057B">
        <w:rPr>
          <w:b/>
          <w:bCs/>
        </w:rPr>
        <w:t xml:space="preserve"> dni od daty podpisania umowy</w:t>
      </w:r>
      <w:r w:rsidR="00390DEB">
        <w:rPr>
          <w:b/>
          <w:bCs/>
        </w:rPr>
        <w:t>.</w:t>
      </w:r>
    </w:p>
    <w:p w14:paraId="7F2228C3" w14:textId="77777777" w:rsidR="00390DEB" w:rsidRDefault="00390DEB" w:rsidP="00A344CD">
      <w:pPr>
        <w:rPr>
          <w:b/>
          <w:bCs/>
        </w:rPr>
      </w:pPr>
    </w:p>
    <w:p w14:paraId="1F12164C" w14:textId="191C6354" w:rsidR="00390DEB" w:rsidRPr="0080057B" w:rsidRDefault="00390DEB" w:rsidP="00A344CD">
      <w:pPr>
        <w:rPr>
          <w:b/>
          <w:bCs/>
        </w:rPr>
      </w:pPr>
      <w:r>
        <w:rPr>
          <w:b/>
          <w:bCs/>
        </w:rPr>
        <w:t xml:space="preserve">Pojemność pamięci karty graficznej*: ……….. GB GDDR7 </w:t>
      </w:r>
      <w:r w:rsidRPr="00231FE3">
        <w:rPr>
          <w:b/>
          <w:bCs/>
          <w:i/>
          <w:iCs/>
          <w:highlight w:val="yellow"/>
        </w:rPr>
        <w:t>/kryterium oceny ofert/</w:t>
      </w:r>
    </w:p>
    <w:p w14:paraId="5572DCDD" w14:textId="42380DBD" w:rsidR="00A344CD" w:rsidRPr="00390DEB" w:rsidRDefault="00390DEB" w:rsidP="00A344CD">
      <w:pPr>
        <w:rPr>
          <w:sz w:val="20"/>
          <w:szCs w:val="20"/>
        </w:rPr>
      </w:pPr>
      <w:r w:rsidRPr="00390DEB">
        <w:rPr>
          <w:sz w:val="20"/>
          <w:szCs w:val="20"/>
        </w:rPr>
        <w:t xml:space="preserve">(* należy uzupełnić w celu otrzymania punktacji zgodnie z zasadami określonymi w pkt   </w:t>
      </w:r>
      <w:r w:rsidR="005C479E">
        <w:rPr>
          <w:sz w:val="20"/>
          <w:szCs w:val="20"/>
        </w:rPr>
        <w:t>22.2.2</w:t>
      </w:r>
      <w:r w:rsidRPr="00390DEB">
        <w:rPr>
          <w:sz w:val="20"/>
          <w:szCs w:val="20"/>
        </w:rPr>
        <w:t xml:space="preserve"> SWZ)</w:t>
      </w:r>
    </w:p>
    <w:p w14:paraId="17663715" w14:textId="77777777" w:rsidR="00390DEB" w:rsidRDefault="00390DEB" w:rsidP="00A344CD">
      <w:pPr>
        <w:rPr>
          <w:bCs/>
        </w:rPr>
      </w:pPr>
    </w:p>
    <w:p w14:paraId="328FDE0E" w14:textId="4F44A477" w:rsidR="00A344CD" w:rsidRPr="0080057B" w:rsidRDefault="00A344CD" w:rsidP="00A344CD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54469BC5" w14:textId="77777777" w:rsidR="00A344CD" w:rsidRPr="0080057B" w:rsidRDefault="00A344CD" w:rsidP="00A344CD">
      <w:pPr>
        <w:rPr>
          <w:b/>
          <w:bCs/>
        </w:rPr>
      </w:pPr>
    </w:p>
    <w:p w14:paraId="33D2C8DB" w14:textId="77777777" w:rsidR="00A344CD" w:rsidRPr="0080057B" w:rsidRDefault="00A344CD" w:rsidP="00A344CD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8704FCD" w14:textId="77777777" w:rsidR="00A344CD" w:rsidRDefault="00A344CD" w:rsidP="00A344CD">
      <w:pPr>
        <w:rPr>
          <w:bCs/>
        </w:rPr>
      </w:pPr>
    </w:p>
    <w:p w14:paraId="184982DD" w14:textId="77777777" w:rsidR="00A344CD" w:rsidRPr="00F704F2" w:rsidRDefault="00A344CD" w:rsidP="00A344CD">
      <w:pPr>
        <w:rPr>
          <w:b/>
          <w:bCs/>
          <w:sz w:val="22"/>
          <w:szCs w:val="22"/>
          <w:u w:val="single"/>
        </w:rPr>
      </w:pPr>
      <w:r w:rsidRPr="00F704F2">
        <w:rPr>
          <w:b/>
          <w:bCs/>
          <w:sz w:val="22"/>
          <w:szCs w:val="22"/>
          <w:u w:val="single"/>
        </w:rPr>
        <w:lastRenderedPageBreak/>
        <w:t>Jednocześnie oświadczamy, że:</w:t>
      </w:r>
    </w:p>
    <w:p w14:paraId="572E0D42" w14:textId="77777777" w:rsidR="00A344CD" w:rsidRPr="00F704F2" w:rsidRDefault="00A344CD" w:rsidP="00A344CD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że jesteśmy związani niniejszą ofertą przez okres wskazany w SWZ.</w:t>
      </w:r>
    </w:p>
    <w:p w14:paraId="1CBF86ED" w14:textId="77777777" w:rsidR="00A344CD" w:rsidRPr="00F704F2" w:rsidRDefault="00A344CD" w:rsidP="00A344CD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7AA805CA" w14:textId="77777777" w:rsidR="00A344CD" w:rsidRPr="00F704F2" w:rsidRDefault="00A344CD" w:rsidP="00A344CD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1AF31277" w14:textId="77777777" w:rsidR="00A344CD" w:rsidRPr="00F704F2" w:rsidRDefault="00A344CD" w:rsidP="00A344CD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704F2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183146" w14:textId="77777777" w:rsidR="00A344CD" w:rsidRPr="00F704F2" w:rsidRDefault="00A344CD" w:rsidP="00A344CD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D2746AA" w14:textId="77777777" w:rsidR="00A344CD" w:rsidRPr="00F704F2" w:rsidRDefault="00A344CD" w:rsidP="00A344CD">
      <w:pPr>
        <w:rPr>
          <w:bCs/>
          <w:i/>
          <w:sz w:val="22"/>
          <w:szCs w:val="22"/>
        </w:rPr>
      </w:pPr>
      <w:r w:rsidRPr="00F704F2">
        <w:rPr>
          <w:bCs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CEA187" w14:textId="77777777" w:rsidR="00A344CD" w:rsidRPr="00F704F2" w:rsidRDefault="00A344CD" w:rsidP="00A344CD">
      <w:pPr>
        <w:rPr>
          <w:bCs/>
          <w:i/>
          <w:sz w:val="22"/>
          <w:szCs w:val="22"/>
        </w:rPr>
      </w:pPr>
      <w:r w:rsidRPr="00F704F2">
        <w:rPr>
          <w:bCs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17939B" w14:textId="77777777" w:rsidR="00A344CD" w:rsidRPr="00F704F2" w:rsidRDefault="00A344CD" w:rsidP="00A344CD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4CD" w:rsidRPr="00F704F2" w14:paraId="3D1BFE14" w14:textId="77777777" w:rsidTr="006140E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679CD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B74CE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 xml:space="preserve">Opis części zamówienia, którą wykonawca </w:t>
            </w:r>
          </w:p>
          <w:p w14:paraId="51BCD9AD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7AFB1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Nazwa podwykonawcy</w:t>
            </w:r>
            <w:r w:rsidRPr="00F704F2">
              <w:rPr>
                <w:bCs/>
                <w:sz w:val="22"/>
                <w:szCs w:val="22"/>
              </w:rPr>
              <w:br/>
              <w:t>(o ile jest znana)</w:t>
            </w:r>
          </w:p>
        </w:tc>
      </w:tr>
      <w:tr w:rsidR="00A344CD" w:rsidRPr="00F704F2" w14:paraId="6136FEE8" w14:textId="77777777" w:rsidTr="006140E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F2ADE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C6C2C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ED8FB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</w:tr>
      <w:tr w:rsidR="00A344CD" w:rsidRPr="00F704F2" w14:paraId="094B36D4" w14:textId="77777777" w:rsidTr="006140E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DEF70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5767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101B5" w14:textId="77777777" w:rsidR="00A344CD" w:rsidRPr="00F704F2" w:rsidRDefault="00A344CD" w:rsidP="006140EB">
            <w:pPr>
              <w:rPr>
                <w:bCs/>
                <w:sz w:val="22"/>
                <w:szCs w:val="22"/>
              </w:rPr>
            </w:pPr>
          </w:p>
        </w:tc>
      </w:tr>
    </w:tbl>
    <w:p w14:paraId="25830DBA" w14:textId="77777777" w:rsidR="00A344CD" w:rsidRPr="00F704F2" w:rsidRDefault="00A344CD" w:rsidP="00A344CD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Upoważnionymi do reprezentowania naszej firmy są następujące osoby:</w:t>
      </w:r>
    </w:p>
    <w:p w14:paraId="2FB26094" w14:textId="77777777" w:rsidR="00A344CD" w:rsidRPr="00F704F2" w:rsidRDefault="00A344CD" w:rsidP="00A344CD">
      <w:pPr>
        <w:rPr>
          <w:b/>
          <w:bCs/>
          <w:sz w:val="22"/>
          <w:szCs w:val="22"/>
        </w:rPr>
      </w:pPr>
      <w:r w:rsidRPr="00F704F2">
        <w:rPr>
          <w:b/>
          <w:bCs/>
          <w:sz w:val="22"/>
          <w:szCs w:val="22"/>
        </w:rPr>
        <w:tab/>
        <w:t>Imię i Nazwisko</w:t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</w:p>
    <w:p w14:paraId="692FD698" w14:textId="77777777" w:rsidR="00A344CD" w:rsidRPr="00F704F2" w:rsidRDefault="00A344CD" w:rsidP="00A344CD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.............................................................................................................. </w:t>
      </w:r>
      <w:r w:rsidRPr="00F704F2">
        <w:rPr>
          <w:bCs/>
          <w:sz w:val="22"/>
          <w:szCs w:val="22"/>
        </w:rPr>
        <w:tab/>
      </w:r>
      <w:r w:rsidRPr="00F704F2">
        <w:rPr>
          <w:bCs/>
          <w:sz w:val="22"/>
          <w:szCs w:val="22"/>
        </w:rPr>
        <w:tab/>
        <w:t xml:space="preserve"> </w:t>
      </w:r>
    </w:p>
    <w:p w14:paraId="6B487456" w14:textId="77777777" w:rsidR="00A344CD" w:rsidRPr="00F704F2" w:rsidRDefault="00A344CD" w:rsidP="00A344CD">
      <w:pPr>
        <w:rPr>
          <w:bCs/>
          <w:sz w:val="22"/>
          <w:szCs w:val="22"/>
        </w:rPr>
      </w:pPr>
    </w:p>
    <w:p w14:paraId="55A3EF64" w14:textId="77777777" w:rsidR="00A344CD" w:rsidRPr="00F704F2" w:rsidRDefault="00A344CD" w:rsidP="00A344CD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.............................................................................................................. </w:t>
      </w:r>
      <w:r w:rsidRPr="00F704F2">
        <w:rPr>
          <w:bCs/>
          <w:sz w:val="22"/>
          <w:szCs w:val="22"/>
        </w:rPr>
        <w:tab/>
      </w:r>
      <w:r w:rsidRPr="00F704F2">
        <w:rPr>
          <w:bCs/>
          <w:sz w:val="22"/>
          <w:szCs w:val="22"/>
        </w:rPr>
        <w:tab/>
        <w:t xml:space="preserve"> </w:t>
      </w:r>
    </w:p>
    <w:p w14:paraId="0D23BBC1" w14:textId="77777777" w:rsidR="00A344CD" w:rsidRPr="00F704F2" w:rsidRDefault="00A344CD" w:rsidP="00A344CD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upoważnienie dla powyżej wskazanych osób wynika z następującego (</w:t>
      </w:r>
      <w:proofErr w:type="spellStart"/>
      <w:r w:rsidRPr="00F704F2">
        <w:rPr>
          <w:bCs/>
          <w:sz w:val="22"/>
          <w:szCs w:val="22"/>
        </w:rPr>
        <w:t>ych</w:t>
      </w:r>
      <w:proofErr w:type="spellEnd"/>
      <w:r w:rsidRPr="00F704F2">
        <w:rPr>
          <w:bCs/>
          <w:sz w:val="22"/>
          <w:szCs w:val="22"/>
        </w:rPr>
        <w:t>) dokumentu(ów)</w:t>
      </w:r>
    </w:p>
    <w:p w14:paraId="2EE68839" w14:textId="77777777" w:rsidR="00A344CD" w:rsidRPr="00F704F2" w:rsidRDefault="00A344CD" w:rsidP="00A344CD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……………………………………………………...........................……które dołączamy do oferty.</w:t>
      </w:r>
    </w:p>
    <w:p w14:paraId="5D04B385" w14:textId="77777777" w:rsidR="00A344CD" w:rsidRPr="00F704F2" w:rsidRDefault="00A344CD" w:rsidP="00A344CD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załącznikami do niniejszej oferty są:</w:t>
      </w:r>
    </w:p>
    <w:p w14:paraId="1867D3BB" w14:textId="77777777" w:rsidR="00A344CD" w:rsidRPr="00F704F2" w:rsidRDefault="00A344CD" w:rsidP="00A344CD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…………………………………………………………………………………</w:t>
      </w:r>
    </w:p>
    <w:p w14:paraId="62325B50" w14:textId="77777777" w:rsidR="00A344CD" w:rsidRPr="00F704F2" w:rsidRDefault="00A344CD" w:rsidP="00A344CD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……………………………………………..……………………………………</w:t>
      </w:r>
    </w:p>
    <w:p w14:paraId="40E5F69C" w14:textId="77777777" w:rsidR="00A344CD" w:rsidRPr="00F704F2" w:rsidRDefault="00A344CD" w:rsidP="00A344CD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..............................................................................</w:t>
      </w:r>
    </w:p>
    <w:p w14:paraId="5132A3C0" w14:textId="77777777" w:rsidR="00A344CD" w:rsidRPr="00F704F2" w:rsidRDefault="00A344CD" w:rsidP="00A344CD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…………………………………………………………………………………</w:t>
      </w:r>
    </w:p>
    <w:p w14:paraId="1EC0D7DD" w14:textId="77777777" w:rsidR="00A344CD" w:rsidRPr="00F704F2" w:rsidRDefault="00A344CD" w:rsidP="00A344CD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……………………………………………..……………………………………</w:t>
      </w:r>
    </w:p>
    <w:p w14:paraId="67260E54" w14:textId="77777777" w:rsidR="00A344CD" w:rsidRPr="0080057B" w:rsidRDefault="00A344CD" w:rsidP="00A344CD">
      <w:pPr>
        <w:rPr>
          <w:bCs/>
        </w:rPr>
      </w:pPr>
    </w:p>
    <w:p w14:paraId="3A008C93" w14:textId="77777777" w:rsidR="00A344CD" w:rsidRPr="0080057B" w:rsidRDefault="00A344CD" w:rsidP="00A344CD">
      <w:pPr>
        <w:rPr>
          <w:b/>
          <w:bCs/>
        </w:rPr>
      </w:pPr>
    </w:p>
    <w:p w14:paraId="421DB7FF" w14:textId="77777777" w:rsidR="00A344CD" w:rsidRPr="00F704F2" w:rsidRDefault="00A344CD" w:rsidP="00A344CD">
      <w:pPr>
        <w:jc w:val="center"/>
      </w:pPr>
      <w:r w:rsidRPr="00F704F2">
        <w:rPr>
          <w:b/>
          <w:bCs/>
          <w:i/>
          <w:iCs/>
          <w:color w:val="EE0000"/>
        </w:rPr>
        <w:t>Oferta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powinna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być sporządzona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w języku polskim, z zachowaniem postaci elektronicznej i podpisana kwalifikowanym podpisem elektronicznym.</w:t>
      </w:r>
    </w:p>
    <w:p w14:paraId="248D590C" w14:textId="77777777" w:rsidR="00FE545C" w:rsidRPr="00A344CD" w:rsidRDefault="00FE545C" w:rsidP="00A344CD"/>
    <w:sectPr w:rsidR="00FE545C" w:rsidRPr="00A344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1B4E6" w14:textId="77777777" w:rsidR="009F4F91" w:rsidRDefault="009F4F91">
      <w:r>
        <w:separator/>
      </w:r>
    </w:p>
  </w:endnote>
  <w:endnote w:type="continuationSeparator" w:id="0">
    <w:p w14:paraId="7FF25E65" w14:textId="77777777" w:rsidR="009F4F91" w:rsidRDefault="009F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7BC75" w14:textId="77777777" w:rsidR="00B822D2" w:rsidRDefault="00B82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472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D58D" w14:textId="77777777" w:rsidR="00B822D2" w:rsidRDefault="00B82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859C" w14:textId="77777777" w:rsidR="009F4F91" w:rsidRDefault="009F4F91">
      <w:r>
        <w:separator/>
      </w:r>
    </w:p>
  </w:footnote>
  <w:footnote w:type="continuationSeparator" w:id="0">
    <w:p w14:paraId="71DC01C7" w14:textId="77777777" w:rsidR="009F4F91" w:rsidRDefault="009F4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9419" w14:textId="77777777" w:rsidR="00B822D2" w:rsidRDefault="00B82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DEA8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DD637" w14:textId="77777777" w:rsidR="00B822D2" w:rsidRDefault="00B82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614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762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144550">
    <w:abstractNumId w:val="0"/>
  </w:num>
  <w:num w:numId="4" w16cid:durableId="267634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A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0DEB"/>
    <w:rsid w:val="004B7300"/>
    <w:rsid w:val="004C6753"/>
    <w:rsid w:val="00595C87"/>
    <w:rsid w:val="005C479E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4F91"/>
    <w:rsid w:val="00A0022B"/>
    <w:rsid w:val="00A12AE6"/>
    <w:rsid w:val="00A344CD"/>
    <w:rsid w:val="00A346FE"/>
    <w:rsid w:val="00A47B4D"/>
    <w:rsid w:val="00A83018"/>
    <w:rsid w:val="00A9329C"/>
    <w:rsid w:val="00B774DC"/>
    <w:rsid w:val="00B822D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F6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A67D3"/>
  <w15:chartTrackingRefBased/>
  <w15:docId w15:val="{FCECE320-75D0-4FB8-8681-F6002075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44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2026-05-14T10:34:00Z</cp:lastPrinted>
  <dcterms:created xsi:type="dcterms:W3CDTF">2026-05-14T07:50:00Z</dcterms:created>
  <dcterms:modified xsi:type="dcterms:W3CDTF">2026-05-14T10:34:00Z</dcterms:modified>
</cp:coreProperties>
</file>