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84F12" w14:textId="722A9488" w:rsidR="00FB7F50" w:rsidRPr="002245BE" w:rsidRDefault="00B102F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02F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102F3">
        <w:rPr>
          <w:sz w:val="22"/>
          <w:szCs w:val="22"/>
        </w:rPr>
        <w:t>2026-05-18</w:t>
      </w:r>
    </w:p>
    <w:p w14:paraId="6A1E3B7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FEDCD0" w14:textId="77777777" w:rsidR="00B102F3" w:rsidRPr="00B102F3" w:rsidRDefault="00B102F3" w:rsidP="00FB7F50">
      <w:pPr>
        <w:spacing w:after="40"/>
        <w:rPr>
          <w:b/>
          <w:bCs/>
          <w:sz w:val="22"/>
          <w:szCs w:val="22"/>
        </w:rPr>
      </w:pPr>
      <w:r w:rsidRPr="00B102F3">
        <w:rPr>
          <w:b/>
          <w:bCs/>
          <w:sz w:val="22"/>
          <w:szCs w:val="22"/>
        </w:rPr>
        <w:t>Akademia Górniczo - Hutnicza</w:t>
      </w:r>
    </w:p>
    <w:p w14:paraId="3087634D" w14:textId="77777777" w:rsidR="00B102F3" w:rsidRPr="00B102F3" w:rsidRDefault="00B102F3" w:rsidP="00FB7F50">
      <w:pPr>
        <w:spacing w:after="40"/>
        <w:rPr>
          <w:b/>
          <w:bCs/>
          <w:sz w:val="22"/>
          <w:szCs w:val="22"/>
        </w:rPr>
      </w:pPr>
      <w:r w:rsidRPr="00B102F3">
        <w:rPr>
          <w:b/>
          <w:bCs/>
          <w:sz w:val="22"/>
          <w:szCs w:val="22"/>
        </w:rPr>
        <w:t>im. Stanisława Staszica w Krakowie</w:t>
      </w:r>
    </w:p>
    <w:p w14:paraId="24DCC4A3" w14:textId="54F94BAD" w:rsidR="00FB7F50" w:rsidRPr="002245BE" w:rsidRDefault="00B102F3" w:rsidP="00FB7F50">
      <w:pPr>
        <w:spacing w:after="40"/>
        <w:rPr>
          <w:b/>
          <w:bCs/>
          <w:sz w:val="22"/>
          <w:szCs w:val="22"/>
        </w:rPr>
      </w:pPr>
      <w:r w:rsidRPr="00B102F3">
        <w:rPr>
          <w:b/>
          <w:bCs/>
          <w:sz w:val="22"/>
          <w:szCs w:val="22"/>
        </w:rPr>
        <w:t>Dział Zamówień Publicznych</w:t>
      </w:r>
    </w:p>
    <w:p w14:paraId="44706AB8" w14:textId="7DDE4639" w:rsidR="00FB7F50" w:rsidRPr="002245BE" w:rsidRDefault="00B102F3" w:rsidP="00FB7F50">
      <w:pPr>
        <w:rPr>
          <w:sz w:val="22"/>
          <w:szCs w:val="22"/>
        </w:rPr>
      </w:pPr>
      <w:r w:rsidRPr="00B102F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102F3">
        <w:rPr>
          <w:sz w:val="22"/>
          <w:szCs w:val="22"/>
        </w:rPr>
        <w:t>30</w:t>
      </w:r>
    </w:p>
    <w:p w14:paraId="27BAF5F4" w14:textId="730D4127" w:rsidR="00FB7F50" w:rsidRPr="002245BE" w:rsidRDefault="00B102F3" w:rsidP="00FB7F50">
      <w:pPr>
        <w:rPr>
          <w:sz w:val="22"/>
          <w:szCs w:val="22"/>
        </w:rPr>
      </w:pPr>
      <w:r w:rsidRPr="00B102F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102F3">
        <w:rPr>
          <w:sz w:val="22"/>
          <w:szCs w:val="22"/>
        </w:rPr>
        <w:t>Kraków</w:t>
      </w:r>
    </w:p>
    <w:p w14:paraId="4A7A54B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1046A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102F3" w:rsidRPr="00607F9B" w14:paraId="69ED399D" w14:textId="77777777" w:rsidTr="00624574">
        <w:trPr>
          <w:trHeight w:val="638"/>
        </w:trPr>
        <w:tc>
          <w:tcPr>
            <w:tcW w:w="959" w:type="dxa"/>
          </w:tcPr>
          <w:p w14:paraId="73C4206F" w14:textId="77777777" w:rsidR="00B102F3" w:rsidRPr="00607F9B" w:rsidRDefault="00B102F3" w:rsidP="006245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61D37A9" w14:textId="76A6D9F0" w:rsidR="00B102F3" w:rsidRPr="00607F9B" w:rsidRDefault="00B102F3" w:rsidP="006245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102F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102F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02F3">
              <w:rPr>
                <w:b/>
                <w:bCs/>
                <w:sz w:val="22"/>
                <w:szCs w:val="22"/>
              </w:rPr>
              <w:t xml:space="preserve"> Dostawa czteronożnej platformy kroczącej (robota typu "robo-pies") wraz z niezbędnymi akcesoriami na potrzeby projektów badawczych - KC-DE-zp.25.137.2026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02F3">
              <w:rPr>
                <w:b/>
                <w:sz w:val="22"/>
                <w:szCs w:val="22"/>
              </w:rPr>
              <w:t>KC-DE-zp.25.137.2026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CA565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02F3" w14:paraId="6B6942CD" w14:textId="77777777" w:rsidTr="006245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F6437D4" w14:textId="3DA98BC6" w:rsidR="00B102F3" w:rsidRPr="00D26ED6" w:rsidRDefault="00B102F3" w:rsidP="006245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02F3">
              <w:rPr>
                <w:b/>
                <w:sz w:val="22"/>
                <w:szCs w:val="22"/>
              </w:rPr>
              <w:t>Drony.net Ewa Lewandowska</w:t>
            </w:r>
          </w:p>
          <w:p w14:paraId="32BE9BE1" w14:textId="74602408" w:rsidR="00B102F3" w:rsidRPr="009F0E5C" w:rsidRDefault="00B102F3" w:rsidP="00624574">
            <w:pPr>
              <w:jc w:val="both"/>
              <w:rPr>
                <w:bCs/>
                <w:sz w:val="22"/>
                <w:szCs w:val="22"/>
              </w:rPr>
            </w:pPr>
            <w:r w:rsidRPr="00B102F3">
              <w:rPr>
                <w:bCs/>
                <w:sz w:val="22"/>
                <w:szCs w:val="22"/>
              </w:rPr>
              <w:t>gen. Sikorskiego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02F3">
              <w:rPr>
                <w:bCs/>
                <w:sz w:val="22"/>
                <w:szCs w:val="22"/>
              </w:rPr>
              <w:t>60e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6ED4BD" w14:textId="6BBF0FE4" w:rsidR="00B102F3" w:rsidRPr="009F0E5C" w:rsidRDefault="00B102F3" w:rsidP="00624574">
            <w:pPr>
              <w:jc w:val="both"/>
              <w:rPr>
                <w:bCs/>
                <w:sz w:val="22"/>
                <w:szCs w:val="22"/>
              </w:rPr>
            </w:pPr>
            <w:r w:rsidRPr="00B102F3">
              <w:rPr>
                <w:bCs/>
                <w:sz w:val="22"/>
                <w:szCs w:val="22"/>
              </w:rPr>
              <w:t>87-300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02F3">
              <w:rPr>
                <w:bCs/>
                <w:sz w:val="22"/>
                <w:szCs w:val="22"/>
              </w:rPr>
              <w:t>Brodnica</w:t>
            </w:r>
          </w:p>
          <w:p w14:paraId="17E433E0" w14:textId="77777777" w:rsidR="00B102F3" w:rsidRPr="00D26ED6" w:rsidRDefault="00B102F3" w:rsidP="006245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ADBE75" w14:textId="6D23B606" w:rsidR="00B102F3" w:rsidRPr="00957C56" w:rsidRDefault="00B102F3" w:rsidP="0062457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102F3">
              <w:rPr>
                <w:sz w:val="22"/>
                <w:szCs w:val="22"/>
              </w:rPr>
              <w:t>Dostawa czteronożnej platformy kroczącej (robota typu "robo-pies") wraz z niezbędnymi akcesoriami na potrzeby projektów badawczych - KC-DE-zp.25.137.2026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102F3">
              <w:rPr>
                <w:b/>
                <w:sz w:val="22"/>
                <w:szCs w:val="22"/>
              </w:rPr>
              <w:t>19 311.00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170473A" w14:textId="77777777" w:rsidR="00B102F3" w:rsidRDefault="00B102F3" w:rsidP="0062457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C179B0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800"/>
        <w:gridCol w:w="922"/>
        <w:gridCol w:w="1770"/>
        <w:gridCol w:w="1418"/>
        <w:gridCol w:w="1533"/>
      </w:tblGrid>
      <w:tr w:rsidR="00957C56" w:rsidRPr="008567C7" w14:paraId="4C110FA3" w14:textId="77777777" w:rsidTr="00957C56">
        <w:trPr>
          <w:trHeight w:val="545"/>
        </w:trPr>
        <w:tc>
          <w:tcPr>
            <w:tcW w:w="737" w:type="dxa"/>
            <w:vAlign w:val="center"/>
          </w:tcPr>
          <w:p w14:paraId="00A29F9B" w14:textId="77777777" w:rsidR="00957C56" w:rsidRPr="008567C7" w:rsidRDefault="00957C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00" w:type="dxa"/>
            <w:vAlign w:val="center"/>
          </w:tcPr>
          <w:p w14:paraId="79D1A4CB" w14:textId="77777777" w:rsidR="00957C56" w:rsidRPr="008567C7" w:rsidRDefault="00957C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22" w:type="dxa"/>
            <w:vAlign w:val="center"/>
          </w:tcPr>
          <w:p w14:paraId="7AABF562" w14:textId="5B6E2390" w:rsidR="00957C56" w:rsidRPr="008567C7" w:rsidRDefault="00957C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70" w:type="dxa"/>
            <w:vAlign w:val="center"/>
          </w:tcPr>
          <w:p w14:paraId="31F19CB9" w14:textId="4C8914B0" w:rsidR="00957C56" w:rsidRPr="008567C7" w:rsidRDefault="00957C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418" w:type="dxa"/>
            <w:vAlign w:val="center"/>
          </w:tcPr>
          <w:p w14:paraId="1D16433F" w14:textId="03FCD92F" w:rsidR="00957C56" w:rsidRPr="008567C7" w:rsidRDefault="00957C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33" w:type="dxa"/>
            <w:vAlign w:val="center"/>
          </w:tcPr>
          <w:p w14:paraId="4D8D981B" w14:textId="77777777" w:rsidR="00957C56" w:rsidRPr="008567C7" w:rsidRDefault="00957C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57C56" w:rsidRPr="008567C7" w14:paraId="610D6BD3" w14:textId="77777777" w:rsidTr="00957C56">
        <w:trPr>
          <w:trHeight w:val="786"/>
        </w:trPr>
        <w:tc>
          <w:tcPr>
            <w:tcW w:w="737" w:type="dxa"/>
            <w:vAlign w:val="center"/>
          </w:tcPr>
          <w:p w14:paraId="0F9D9CF9" w14:textId="073FF030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00" w:type="dxa"/>
            <w:vAlign w:val="center"/>
          </w:tcPr>
          <w:p w14:paraId="2C9BC8CF" w14:textId="59CAB082" w:rsidR="00957C56" w:rsidRPr="00957C56" w:rsidRDefault="00957C56" w:rsidP="006245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57C56">
              <w:rPr>
                <w:rFonts w:ascii="Times New Roman" w:hAnsi="Times New Roman" w:cs="Times New Roman"/>
                <w:b/>
                <w:sz w:val="16"/>
                <w:szCs w:val="16"/>
              </w:rPr>
              <w:t>Drony.net Ewa Lewandowska</w:t>
            </w:r>
          </w:p>
          <w:p w14:paraId="6F738A8F" w14:textId="297A275C" w:rsidR="00957C56" w:rsidRPr="00957C56" w:rsidRDefault="00957C56" w:rsidP="00624574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gen. Sikorskiego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60e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14:paraId="3E97763A" w14:textId="13D59059" w:rsidR="00957C56" w:rsidRPr="00957C56" w:rsidRDefault="00957C56" w:rsidP="006245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87-300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Brodnica</w:t>
            </w:r>
          </w:p>
        </w:tc>
        <w:tc>
          <w:tcPr>
            <w:tcW w:w="922" w:type="dxa"/>
            <w:vAlign w:val="center"/>
          </w:tcPr>
          <w:p w14:paraId="539F66A9" w14:textId="02BDE04B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55,93</w:t>
            </w:r>
          </w:p>
        </w:tc>
        <w:tc>
          <w:tcPr>
            <w:tcW w:w="1770" w:type="dxa"/>
            <w:vAlign w:val="center"/>
          </w:tcPr>
          <w:p w14:paraId="25324833" w14:textId="74B65FF9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15088819" w14:textId="18623D07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33" w:type="dxa"/>
            <w:vAlign w:val="center"/>
          </w:tcPr>
          <w:p w14:paraId="1C40125E" w14:textId="517901E7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95,93</w:t>
            </w:r>
          </w:p>
        </w:tc>
      </w:tr>
      <w:tr w:rsidR="00957C56" w:rsidRPr="008567C7" w14:paraId="6C4F85D2" w14:textId="77777777" w:rsidTr="00957C56">
        <w:trPr>
          <w:trHeight w:val="1220"/>
        </w:trPr>
        <w:tc>
          <w:tcPr>
            <w:tcW w:w="737" w:type="dxa"/>
            <w:vAlign w:val="center"/>
          </w:tcPr>
          <w:p w14:paraId="2A4AD2BC" w14:textId="0DA6A4BC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00" w:type="dxa"/>
            <w:vAlign w:val="center"/>
          </w:tcPr>
          <w:p w14:paraId="13834BA5" w14:textId="2624D7CD" w:rsidR="00957C56" w:rsidRPr="00957C56" w:rsidRDefault="00957C56" w:rsidP="006245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57C56">
              <w:rPr>
                <w:rFonts w:ascii="Times New Roman" w:hAnsi="Times New Roman" w:cs="Times New Roman"/>
                <w:b/>
                <w:sz w:val="16"/>
                <w:szCs w:val="16"/>
              </w:rPr>
              <w:t>CENTER 3D PRINT SPÓŁKA Z OGRANICZONĄ ODPOWIEDZIALNOŚCIĄ</w:t>
            </w:r>
          </w:p>
          <w:p w14:paraId="2EF9A826" w14:textId="77286020" w:rsidR="00957C56" w:rsidRPr="00957C56" w:rsidRDefault="00957C56" w:rsidP="00624574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Kuźnicy Kołłątajowskiej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13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/205</w:t>
            </w:r>
          </w:p>
          <w:p w14:paraId="3AB47DEA" w14:textId="54D88074" w:rsidR="00957C56" w:rsidRPr="00957C56" w:rsidRDefault="00957C56" w:rsidP="006245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31-234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KRAKÓW</w:t>
            </w:r>
          </w:p>
        </w:tc>
        <w:tc>
          <w:tcPr>
            <w:tcW w:w="922" w:type="dxa"/>
            <w:vAlign w:val="center"/>
          </w:tcPr>
          <w:p w14:paraId="394F581E" w14:textId="692C9E2B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70" w:type="dxa"/>
            <w:vAlign w:val="center"/>
          </w:tcPr>
          <w:p w14:paraId="33F45622" w14:textId="38CAC12E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3F992B05" w14:textId="27053854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4,17</w:t>
            </w:r>
          </w:p>
        </w:tc>
        <w:tc>
          <w:tcPr>
            <w:tcW w:w="1533" w:type="dxa"/>
            <w:vAlign w:val="center"/>
          </w:tcPr>
          <w:p w14:paraId="1C0E513E" w14:textId="05077452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94,17</w:t>
            </w:r>
          </w:p>
        </w:tc>
      </w:tr>
      <w:tr w:rsidR="00957C56" w:rsidRPr="008567C7" w14:paraId="1733D728" w14:textId="77777777" w:rsidTr="00957C56">
        <w:trPr>
          <w:trHeight w:val="1236"/>
        </w:trPr>
        <w:tc>
          <w:tcPr>
            <w:tcW w:w="737" w:type="dxa"/>
            <w:vAlign w:val="center"/>
          </w:tcPr>
          <w:p w14:paraId="0A06192D" w14:textId="296B6BD3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00" w:type="dxa"/>
            <w:vAlign w:val="center"/>
          </w:tcPr>
          <w:p w14:paraId="27008D58" w14:textId="3998EF09" w:rsidR="00957C56" w:rsidRPr="00957C56" w:rsidRDefault="00957C56" w:rsidP="006245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57C56">
              <w:rPr>
                <w:rFonts w:ascii="Times New Roman" w:hAnsi="Times New Roman" w:cs="Times New Roman"/>
                <w:b/>
                <w:sz w:val="16"/>
                <w:szCs w:val="16"/>
              </w:rPr>
              <w:t>ZONEO OLEKSIEWICZ SPÓŁKA KOMANDYTOWO-AKCYJNA</w:t>
            </w:r>
          </w:p>
          <w:p w14:paraId="5B3B3312" w14:textId="59F1AC7F" w:rsidR="00957C56" w:rsidRPr="00957C56" w:rsidRDefault="00957C56" w:rsidP="00624574">
            <w:pPr>
              <w:pStyle w:val="Zwykytekst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NOSKOWSKIEGO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14:paraId="09232C08" w14:textId="2BB26CE0" w:rsidR="00957C56" w:rsidRPr="001B7815" w:rsidRDefault="00957C56" w:rsidP="006245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99-300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957C56">
              <w:rPr>
                <w:rFonts w:ascii="Times New Roman" w:hAnsi="Times New Roman" w:cs="Times New Roman"/>
                <w:bCs/>
                <w:sz w:val="16"/>
                <w:szCs w:val="16"/>
              </w:rPr>
              <w:t>KUTNO</w:t>
            </w:r>
          </w:p>
        </w:tc>
        <w:tc>
          <w:tcPr>
            <w:tcW w:w="922" w:type="dxa"/>
            <w:vAlign w:val="center"/>
          </w:tcPr>
          <w:p w14:paraId="255CF75D" w14:textId="7B957B6D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19,64</w:t>
            </w:r>
          </w:p>
        </w:tc>
        <w:tc>
          <w:tcPr>
            <w:tcW w:w="1770" w:type="dxa"/>
            <w:vAlign w:val="center"/>
          </w:tcPr>
          <w:p w14:paraId="7A8A770F" w14:textId="76819688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418" w:type="dxa"/>
            <w:vAlign w:val="center"/>
          </w:tcPr>
          <w:p w14:paraId="2D067735" w14:textId="0880FF87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33" w:type="dxa"/>
            <w:vAlign w:val="center"/>
          </w:tcPr>
          <w:p w14:paraId="20BD3F58" w14:textId="7CD03217" w:rsidR="00957C56" w:rsidRPr="008567C7" w:rsidRDefault="00957C56" w:rsidP="006245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2F3">
              <w:rPr>
                <w:rFonts w:ascii="Times New Roman" w:hAnsi="Times New Roman" w:cs="Times New Roman"/>
                <w:sz w:val="18"/>
                <w:szCs w:val="18"/>
              </w:rPr>
              <w:t xml:space="preserve">  59,64</w:t>
            </w:r>
          </w:p>
        </w:tc>
      </w:tr>
    </w:tbl>
    <w:p w14:paraId="7AB43FE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005799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D16272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03CC8" w14:textId="77777777" w:rsidR="00F77198" w:rsidRDefault="00F77198">
      <w:r>
        <w:separator/>
      </w:r>
    </w:p>
  </w:endnote>
  <w:endnote w:type="continuationSeparator" w:id="0">
    <w:p w14:paraId="3539D0E1" w14:textId="77777777" w:rsidR="00F77198" w:rsidRDefault="00F77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FD8F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B86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DB381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02B16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A95D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0EED" w14:textId="77777777" w:rsidR="00F77198" w:rsidRDefault="00F77198">
      <w:r>
        <w:separator/>
      </w:r>
    </w:p>
  </w:footnote>
  <w:footnote w:type="continuationSeparator" w:id="0">
    <w:p w14:paraId="2EB1BA48" w14:textId="77777777" w:rsidR="00F77198" w:rsidRDefault="00F77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6C47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F7DD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B34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2CD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7C56"/>
    <w:rsid w:val="0097748A"/>
    <w:rsid w:val="009F0E5C"/>
    <w:rsid w:val="00A029B8"/>
    <w:rsid w:val="00A17CDB"/>
    <w:rsid w:val="00AA02AC"/>
    <w:rsid w:val="00AE2CDC"/>
    <w:rsid w:val="00B102F3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7198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EB19CF"/>
  <w15:chartTrackingRefBased/>
  <w15:docId w15:val="{88F81320-86C9-4132-8C7A-29FD50B8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102F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1601-01-01T00:00:00Z</cp:lastPrinted>
  <dcterms:created xsi:type="dcterms:W3CDTF">2026-05-18T10:53:00Z</dcterms:created>
  <dcterms:modified xsi:type="dcterms:W3CDTF">2026-05-18T10:53:00Z</dcterms:modified>
</cp:coreProperties>
</file>