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86E60" w14:textId="6079871B" w:rsidR="00FB7F50" w:rsidRPr="002245BE" w:rsidRDefault="00117F6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7F6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7F6A">
        <w:rPr>
          <w:sz w:val="22"/>
          <w:szCs w:val="22"/>
        </w:rPr>
        <w:t>2026-05-18</w:t>
      </w:r>
    </w:p>
    <w:p w14:paraId="297F3CD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E65E0EF" w14:textId="77777777" w:rsidR="00117F6A" w:rsidRPr="00117F6A" w:rsidRDefault="00117F6A" w:rsidP="00FB7F50">
      <w:pPr>
        <w:spacing w:after="40"/>
        <w:rPr>
          <w:b/>
          <w:bCs/>
          <w:sz w:val="22"/>
          <w:szCs w:val="22"/>
        </w:rPr>
      </w:pPr>
      <w:r w:rsidRPr="00117F6A">
        <w:rPr>
          <w:b/>
          <w:bCs/>
          <w:sz w:val="22"/>
          <w:szCs w:val="22"/>
        </w:rPr>
        <w:t>Akademia Górniczo - Hutnicza</w:t>
      </w:r>
    </w:p>
    <w:p w14:paraId="2E665424" w14:textId="77777777" w:rsidR="00117F6A" w:rsidRPr="00117F6A" w:rsidRDefault="00117F6A" w:rsidP="00FB7F50">
      <w:pPr>
        <w:spacing w:after="40"/>
        <w:rPr>
          <w:b/>
          <w:bCs/>
          <w:sz w:val="22"/>
          <w:szCs w:val="22"/>
        </w:rPr>
      </w:pPr>
      <w:r w:rsidRPr="00117F6A">
        <w:rPr>
          <w:b/>
          <w:bCs/>
          <w:sz w:val="22"/>
          <w:szCs w:val="22"/>
        </w:rPr>
        <w:t>im. Stanisława Staszica w Krakowie</w:t>
      </w:r>
    </w:p>
    <w:p w14:paraId="114D76B2" w14:textId="26B6ABEB" w:rsidR="00FB7F50" w:rsidRPr="002245BE" w:rsidRDefault="00117F6A" w:rsidP="00FB7F50">
      <w:pPr>
        <w:spacing w:after="40"/>
        <w:rPr>
          <w:b/>
          <w:bCs/>
          <w:sz w:val="22"/>
          <w:szCs w:val="22"/>
        </w:rPr>
      </w:pPr>
      <w:r w:rsidRPr="00117F6A">
        <w:rPr>
          <w:b/>
          <w:bCs/>
          <w:sz w:val="22"/>
          <w:szCs w:val="22"/>
        </w:rPr>
        <w:t>Dział Zamówień Publicznych</w:t>
      </w:r>
    </w:p>
    <w:p w14:paraId="63CF50CC" w14:textId="3FCDA028" w:rsidR="00FB7F50" w:rsidRPr="002245BE" w:rsidRDefault="00117F6A" w:rsidP="00FB7F50">
      <w:pPr>
        <w:rPr>
          <w:sz w:val="22"/>
          <w:szCs w:val="22"/>
        </w:rPr>
      </w:pPr>
      <w:r w:rsidRPr="00117F6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7F6A">
        <w:rPr>
          <w:sz w:val="22"/>
          <w:szCs w:val="22"/>
        </w:rPr>
        <w:t>30</w:t>
      </w:r>
    </w:p>
    <w:p w14:paraId="235B7C8D" w14:textId="44401661" w:rsidR="00FB7F50" w:rsidRPr="002245BE" w:rsidRDefault="00117F6A" w:rsidP="00FB7F50">
      <w:pPr>
        <w:rPr>
          <w:sz w:val="22"/>
          <w:szCs w:val="22"/>
        </w:rPr>
      </w:pPr>
      <w:r w:rsidRPr="00117F6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7F6A">
        <w:rPr>
          <w:sz w:val="22"/>
          <w:szCs w:val="22"/>
        </w:rPr>
        <w:t>Kraków</w:t>
      </w:r>
    </w:p>
    <w:p w14:paraId="07C5E9E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AB94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7F6A" w:rsidRPr="00607F9B" w14:paraId="0090279E" w14:textId="77777777" w:rsidTr="001D27E6">
        <w:trPr>
          <w:trHeight w:val="638"/>
        </w:trPr>
        <w:tc>
          <w:tcPr>
            <w:tcW w:w="959" w:type="dxa"/>
          </w:tcPr>
          <w:p w14:paraId="414B87F1" w14:textId="77777777" w:rsidR="00117F6A" w:rsidRPr="00607F9B" w:rsidRDefault="00117F6A" w:rsidP="001D27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9AB029E" w14:textId="05022490" w:rsidR="00117F6A" w:rsidRPr="00607F9B" w:rsidRDefault="00117F6A" w:rsidP="001D27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7F6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7F6A">
              <w:rPr>
                <w:b/>
                <w:bCs/>
                <w:sz w:val="22"/>
                <w:szCs w:val="22"/>
              </w:rPr>
              <w:t>Gadżety na Dzień AGH - KC-DE-zp.25.170.2026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7F6A">
              <w:rPr>
                <w:b/>
                <w:sz w:val="22"/>
                <w:szCs w:val="22"/>
              </w:rPr>
              <w:t>KC-DE-zp.25.170.2026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5C943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7F6A" w14:paraId="7EAC6AD4" w14:textId="77777777" w:rsidTr="001D27E6">
        <w:trPr>
          <w:cantSplit/>
        </w:trPr>
        <w:tc>
          <w:tcPr>
            <w:tcW w:w="10150" w:type="dxa"/>
          </w:tcPr>
          <w:p w14:paraId="7BAF3A82" w14:textId="732CD8A0" w:rsidR="00117F6A" w:rsidRPr="00D26ED6" w:rsidRDefault="00117F6A" w:rsidP="001D27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17F6A">
              <w:rPr>
                <w:b/>
                <w:sz w:val="22"/>
                <w:szCs w:val="22"/>
              </w:rPr>
              <w:t>Podarowane sp.z o.o.</w:t>
            </w:r>
          </w:p>
          <w:p w14:paraId="0C6485A4" w14:textId="2A082383" w:rsidR="00117F6A" w:rsidRPr="009F0E5C" w:rsidRDefault="00117F6A" w:rsidP="001D27E6">
            <w:pPr>
              <w:jc w:val="both"/>
              <w:rPr>
                <w:bCs/>
                <w:sz w:val="22"/>
                <w:szCs w:val="22"/>
              </w:rPr>
            </w:pPr>
            <w:r w:rsidRPr="00117F6A">
              <w:rPr>
                <w:bCs/>
                <w:sz w:val="22"/>
                <w:szCs w:val="22"/>
              </w:rPr>
              <w:t>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F6A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679429" w14:textId="6FF82E29" w:rsidR="00117F6A" w:rsidRPr="009F0E5C" w:rsidRDefault="00117F6A" w:rsidP="001D27E6">
            <w:pPr>
              <w:jc w:val="both"/>
              <w:rPr>
                <w:bCs/>
                <w:sz w:val="22"/>
                <w:szCs w:val="22"/>
              </w:rPr>
            </w:pPr>
            <w:r w:rsidRPr="00117F6A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F6A">
              <w:rPr>
                <w:bCs/>
                <w:sz w:val="22"/>
                <w:szCs w:val="22"/>
              </w:rPr>
              <w:t>Rzeszotary</w:t>
            </w:r>
          </w:p>
          <w:p w14:paraId="2BABA97C" w14:textId="77777777" w:rsidR="00117F6A" w:rsidRPr="00D26ED6" w:rsidRDefault="00117F6A" w:rsidP="001D27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91C38C" w14:textId="3CA0337D" w:rsidR="00117F6A" w:rsidRDefault="00117F6A" w:rsidP="001D27E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17F6A">
              <w:rPr>
                <w:sz w:val="22"/>
                <w:szCs w:val="22"/>
              </w:rPr>
              <w:t>Gadżety na Dzień AGH KC-DE-zp.25.170.2026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07D955" w14:textId="0F39D629" w:rsidR="00117F6A" w:rsidRPr="00D26ED6" w:rsidRDefault="00117F6A" w:rsidP="001D27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7F6A">
              <w:rPr>
                <w:b/>
                <w:sz w:val="22"/>
                <w:szCs w:val="22"/>
              </w:rPr>
              <w:t>6 445.20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A2954F0" w14:textId="77777777" w:rsidR="00117F6A" w:rsidRDefault="00117F6A" w:rsidP="001D27E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142933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4293"/>
        <w:gridCol w:w="2288"/>
        <w:gridCol w:w="1717"/>
      </w:tblGrid>
      <w:tr w:rsidR="008D6C01" w:rsidRPr="008567C7" w14:paraId="202B7C72" w14:textId="77777777" w:rsidTr="008D6C01">
        <w:trPr>
          <w:trHeight w:val="513"/>
        </w:trPr>
        <w:tc>
          <w:tcPr>
            <w:tcW w:w="1431" w:type="dxa"/>
            <w:vAlign w:val="center"/>
          </w:tcPr>
          <w:p w14:paraId="4215AD65" w14:textId="77777777" w:rsidR="008D6C01" w:rsidRPr="008567C7" w:rsidRDefault="008D6C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93" w:type="dxa"/>
            <w:vAlign w:val="center"/>
          </w:tcPr>
          <w:p w14:paraId="54A9D96D" w14:textId="77777777" w:rsidR="008D6C01" w:rsidRPr="008567C7" w:rsidRDefault="008D6C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88" w:type="dxa"/>
            <w:vAlign w:val="center"/>
          </w:tcPr>
          <w:p w14:paraId="13070D5B" w14:textId="52EE28D6" w:rsidR="008D6C01" w:rsidRPr="008567C7" w:rsidRDefault="008D6C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17" w:type="dxa"/>
            <w:vAlign w:val="center"/>
          </w:tcPr>
          <w:p w14:paraId="7FF2C98F" w14:textId="77777777" w:rsidR="008D6C01" w:rsidRPr="008567C7" w:rsidRDefault="008D6C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6C01" w:rsidRPr="008567C7" w14:paraId="496D3E1C" w14:textId="77777777" w:rsidTr="008D6C01">
        <w:trPr>
          <w:trHeight w:val="739"/>
        </w:trPr>
        <w:tc>
          <w:tcPr>
            <w:tcW w:w="1431" w:type="dxa"/>
            <w:vAlign w:val="center"/>
          </w:tcPr>
          <w:p w14:paraId="09CBE836" w14:textId="0A7DAD24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93" w:type="dxa"/>
            <w:vAlign w:val="center"/>
          </w:tcPr>
          <w:p w14:paraId="6E981856" w14:textId="3906A21F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Podarowane sp.z o.o.</w:t>
            </w:r>
          </w:p>
          <w:p w14:paraId="5BEA8856" w14:textId="759B040D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7D3710" w14:textId="6FFCCB6F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2288" w:type="dxa"/>
            <w:vAlign w:val="center"/>
          </w:tcPr>
          <w:p w14:paraId="11B64944" w14:textId="5EBE7033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17" w:type="dxa"/>
            <w:vAlign w:val="center"/>
          </w:tcPr>
          <w:p w14:paraId="43D7D0AC" w14:textId="7156A9D7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6C01" w:rsidRPr="008567C7" w14:paraId="271C991D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24BE7E24" w14:textId="72FF4FC8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93" w:type="dxa"/>
            <w:vAlign w:val="center"/>
          </w:tcPr>
          <w:p w14:paraId="3AF9E73F" w14:textId="13B544D9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PHU Profexim Maciej Perek</w:t>
            </w:r>
          </w:p>
          <w:p w14:paraId="20293042" w14:textId="3641C160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Warmijska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14:paraId="672D1BAE" w14:textId="69B3AC5B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88" w:type="dxa"/>
            <w:vAlign w:val="center"/>
          </w:tcPr>
          <w:p w14:paraId="488BDBE5" w14:textId="5DAE39E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98,41</w:t>
            </w:r>
          </w:p>
        </w:tc>
        <w:tc>
          <w:tcPr>
            <w:tcW w:w="1717" w:type="dxa"/>
            <w:vAlign w:val="center"/>
          </w:tcPr>
          <w:p w14:paraId="2E77058C" w14:textId="36373F9D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98,41</w:t>
            </w:r>
          </w:p>
        </w:tc>
      </w:tr>
      <w:tr w:rsidR="008D6C01" w:rsidRPr="008567C7" w14:paraId="70D459E6" w14:textId="77777777" w:rsidTr="008D6C01">
        <w:trPr>
          <w:trHeight w:val="739"/>
        </w:trPr>
        <w:tc>
          <w:tcPr>
            <w:tcW w:w="1431" w:type="dxa"/>
            <w:vAlign w:val="center"/>
          </w:tcPr>
          <w:p w14:paraId="00903D82" w14:textId="01E29D3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93" w:type="dxa"/>
            <w:vAlign w:val="center"/>
          </w:tcPr>
          <w:p w14:paraId="3894650A" w14:textId="0448CE17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Nataalia bis Sp.z o.o.</w:t>
            </w:r>
          </w:p>
          <w:p w14:paraId="2FF50F0C" w14:textId="2C577E55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Przewodowa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140a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4EF934" w14:textId="6B9D250E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04-895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88" w:type="dxa"/>
            <w:vAlign w:val="center"/>
          </w:tcPr>
          <w:p w14:paraId="5BBB226C" w14:textId="460F2354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96,15</w:t>
            </w:r>
          </w:p>
        </w:tc>
        <w:tc>
          <w:tcPr>
            <w:tcW w:w="1717" w:type="dxa"/>
            <w:vAlign w:val="center"/>
          </w:tcPr>
          <w:p w14:paraId="4D8E8D6C" w14:textId="59FF1BCA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96,15</w:t>
            </w:r>
          </w:p>
        </w:tc>
      </w:tr>
      <w:tr w:rsidR="008D6C01" w:rsidRPr="008567C7" w14:paraId="16C3DE51" w14:textId="77777777" w:rsidTr="008D6C01">
        <w:trPr>
          <w:trHeight w:val="1147"/>
        </w:trPr>
        <w:tc>
          <w:tcPr>
            <w:tcW w:w="1431" w:type="dxa"/>
            <w:vAlign w:val="center"/>
          </w:tcPr>
          <w:p w14:paraId="2ADA05FA" w14:textId="0C5ADF4B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93" w:type="dxa"/>
            <w:vAlign w:val="center"/>
          </w:tcPr>
          <w:p w14:paraId="09240963" w14:textId="2ECF6B57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Mikodruk Computer s.c. Jacek i Sylwia Mikołajczyk</w:t>
            </w:r>
          </w:p>
          <w:p w14:paraId="4688CBF8" w14:textId="1549EA59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05BAFE" w14:textId="5C33BED3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2288" w:type="dxa"/>
            <w:vAlign w:val="center"/>
          </w:tcPr>
          <w:p w14:paraId="3BE36A35" w14:textId="728C84F0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89,57</w:t>
            </w:r>
          </w:p>
        </w:tc>
        <w:tc>
          <w:tcPr>
            <w:tcW w:w="1717" w:type="dxa"/>
            <w:vAlign w:val="center"/>
          </w:tcPr>
          <w:p w14:paraId="0893522B" w14:textId="0449567F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89,57</w:t>
            </w:r>
          </w:p>
        </w:tc>
      </w:tr>
      <w:tr w:rsidR="008D6C01" w:rsidRPr="008567C7" w14:paraId="678BF597" w14:textId="77777777" w:rsidTr="008D6C01">
        <w:trPr>
          <w:trHeight w:val="739"/>
        </w:trPr>
        <w:tc>
          <w:tcPr>
            <w:tcW w:w="1431" w:type="dxa"/>
            <w:vAlign w:val="center"/>
          </w:tcPr>
          <w:p w14:paraId="0C87F186" w14:textId="5636E51C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4293" w:type="dxa"/>
            <w:vAlign w:val="center"/>
          </w:tcPr>
          <w:p w14:paraId="56495BAC" w14:textId="0B8D69A0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Narwal Group</w:t>
            </w:r>
          </w:p>
          <w:p w14:paraId="574EC5F3" w14:textId="319272A2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0CEDC6" w14:textId="341AF901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2288" w:type="dxa"/>
            <w:vAlign w:val="center"/>
          </w:tcPr>
          <w:p w14:paraId="7F0A6705" w14:textId="734C660A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81,28</w:t>
            </w:r>
          </w:p>
        </w:tc>
        <w:tc>
          <w:tcPr>
            <w:tcW w:w="1717" w:type="dxa"/>
            <w:vAlign w:val="center"/>
          </w:tcPr>
          <w:p w14:paraId="0628D54F" w14:textId="65E66368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81,28</w:t>
            </w:r>
          </w:p>
        </w:tc>
      </w:tr>
      <w:tr w:rsidR="008D6C01" w:rsidRPr="008567C7" w14:paraId="01BF21A8" w14:textId="77777777" w:rsidTr="008D6C01">
        <w:trPr>
          <w:trHeight w:val="1162"/>
        </w:trPr>
        <w:tc>
          <w:tcPr>
            <w:tcW w:w="1431" w:type="dxa"/>
            <w:vAlign w:val="center"/>
          </w:tcPr>
          <w:p w14:paraId="52806E43" w14:textId="3D64A3AC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93" w:type="dxa"/>
            <w:vAlign w:val="center"/>
          </w:tcPr>
          <w:p w14:paraId="2412E63F" w14:textId="4DD843E1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Gamma Spółka z ograniczoną odpowiedzialnością</w:t>
            </w:r>
          </w:p>
          <w:p w14:paraId="0417B391" w14:textId="659BA47C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Przeryty Bór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506964" w14:textId="4E493589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39-216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Przeryty Bór</w:t>
            </w:r>
          </w:p>
        </w:tc>
        <w:tc>
          <w:tcPr>
            <w:tcW w:w="2288" w:type="dxa"/>
            <w:vAlign w:val="center"/>
          </w:tcPr>
          <w:p w14:paraId="53E7DF25" w14:textId="7B17B764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70,34</w:t>
            </w:r>
          </w:p>
        </w:tc>
        <w:tc>
          <w:tcPr>
            <w:tcW w:w="1717" w:type="dxa"/>
            <w:vAlign w:val="center"/>
          </w:tcPr>
          <w:p w14:paraId="69D093B3" w14:textId="670756B0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70,34</w:t>
            </w:r>
          </w:p>
        </w:tc>
      </w:tr>
      <w:tr w:rsidR="008D6C01" w:rsidRPr="008567C7" w14:paraId="50AFC061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1F958005" w14:textId="7CC5728D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93" w:type="dxa"/>
            <w:vAlign w:val="center"/>
          </w:tcPr>
          <w:p w14:paraId="455D10BD" w14:textId="53AA8E8C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14:paraId="1E580318" w14:textId="68434A5A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317B80CB" w14:textId="0D59EC5D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2288" w:type="dxa"/>
            <w:vAlign w:val="center"/>
          </w:tcPr>
          <w:p w14:paraId="6A08B3C0" w14:textId="59EC291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63,60</w:t>
            </w:r>
          </w:p>
        </w:tc>
        <w:tc>
          <w:tcPr>
            <w:tcW w:w="1717" w:type="dxa"/>
            <w:vAlign w:val="center"/>
          </w:tcPr>
          <w:p w14:paraId="6C27DF55" w14:textId="76DD8188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63,60</w:t>
            </w:r>
          </w:p>
        </w:tc>
      </w:tr>
      <w:tr w:rsidR="008D6C01" w:rsidRPr="008567C7" w14:paraId="14CB9BF1" w14:textId="77777777" w:rsidTr="008D6C01">
        <w:trPr>
          <w:trHeight w:val="1147"/>
        </w:trPr>
        <w:tc>
          <w:tcPr>
            <w:tcW w:w="1431" w:type="dxa"/>
            <w:vAlign w:val="center"/>
          </w:tcPr>
          <w:p w14:paraId="2ABF2AAE" w14:textId="7A48731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93" w:type="dxa"/>
            <w:vAlign w:val="center"/>
          </w:tcPr>
          <w:p w14:paraId="02D51AD3" w14:textId="390B735F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Agencja Reklamowa SOLDIES Dominik Maślerz</w:t>
            </w:r>
          </w:p>
          <w:p w14:paraId="4472BA50" w14:textId="0B7EBAB2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Droginia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0062689C" w14:textId="0FB70C93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2288" w:type="dxa"/>
            <w:vAlign w:val="center"/>
          </w:tcPr>
          <w:p w14:paraId="5A53CF1C" w14:textId="0D3604D4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62,57</w:t>
            </w:r>
          </w:p>
        </w:tc>
        <w:tc>
          <w:tcPr>
            <w:tcW w:w="1717" w:type="dxa"/>
            <w:vAlign w:val="center"/>
          </w:tcPr>
          <w:p w14:paraId="192753EE" w14:textId="4DF722EE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62,57</w:t>
            </w:r>
          </w:p>
        </w:tc>
      </w:tr>
      <w:tr w:rsidR="008D6C01" w:rsidRPr="008567C7" w14:paraId="7058E0A6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1D03F1B5" w14:textId="3169342F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93" w:type="dxa"/>
            <w:vAlign w:val="center"/>
          </w:tcPr>
          <w:p w14:paraId="3B5C8026" w14:textId="28CF4437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PPHU LIR Elzbieta Zajet</w:t>
            </w:r>
          </w:p>
          <w:p w14:paraId="66AD1203" w14:textId="6F0F4ED1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898DFA0" w14:textId="1139E649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2288" w:type="dxa"/>
            <w:vAlign w:val="center"/>
          </w:tcPr>
          <w:p w14:paraId="3BC7AB22" w14:textId="55C8A397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55,45</w:t>
            </w:r>
          </w:p>
        </w:tc>
        <w:tc>
          <w:tcPr>
            <w:tcW w:w="1717" w:type="dxa"/>
            <w:vAlign w:val="center"/>
          </w:tcPr>
          <w:p w14:paraId="20E79C03" w14:textId="7F92F81F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55,45</w:t>
            </w:r>
          </w:p>
        </w:tc>
      </w:tr>
      <w:tr w:rsidR="008D6C01" w:rsidRPr="008567C7" w14:paraId="05AED686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4445AA22" w14:textId="66209420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93" w:type="dxa"/>
            <w:vAlign w:val="center"/>
          </w:tcPr>
          <w:p w14:paraId="3F9CB158" w14:textId="3C6717A8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Rook Blisko Natury Michał Gawroński</w:t>
            </w:r>
          </w:p>
          <w:p w14:paraId="794C5262" w14:textId="1CE7436B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Kuszewo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017C81" w14:textId="7D5686BB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78-550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Czaplinek</w:t>
            </w:r>
          </w:p>
        </w:tc>
        <w:tc>
          <w:tcPr>
            <w:tcW w:w="2288" w:type="dxa"/>
            <w:vAlign w:val="center"/>
          </w:tcPr>
          <w:p w14:paraId="541220ED" w14:textId="54ABE99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48,41</w:t>
            </w:r>
          </w:p>
        </w:tc>
        <w:tc>
          <w:tcPr>
            <w:tcW w:w="1717" w:type="dxa"/>
            <w:vAlign w:val="center"/>
          </w:tcPr>
          <w:p w14:paraId="7570DBD8" w14:textId="189F6A89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 xml:space="preserve">  48,41</w:t>
            </w:r>
          </w:p>
        </w:tc>
      </w:tr>
      <w:tr w:rsidR="008D6C01" w:rsidRPr="008567C7" w14:paraId="4827C55B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36C6BC6C" w14:textId="1F7A7808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93" w:type="dxa"/>
            <w:vAlign w:val="center"/>
          </w:tcPr>
          <w:p w14:paraId="01374CFC" w14:textId="29D29E5A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Misja Ruch Małgorzata Zekaj</w:t>
            </w:r>
          </w:p>
          <w:p w14:paraId="4191198B" w14:textId="53AB6523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Zamość Stary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/20</w:t>
            </w:r>
          </w:p>
          <w:p w14:paraId="768DB399" w14:textId="2E57B89C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26-704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Zamość Stary</w:t>
            </w:r>
          </w:p>
        </w:tc>
        <w:tc>
          <w:tcPr>
            <w:tcW w:w="2288" w:type="dxa"/>
            <w:vAlign w:val="center"/>
          </w:tcPr>
          <w:p w14:paraId="352FF28A" w14:textId="6936FBF4" w:rsidR="008D6C01" w:rsidRPr="008567C7" w:rsidRDefault="0028286E" w:rsidP="002828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717" w:type="dxa"/>
            <w:vAlign w:val="center"/>
          </w:tcPr>
          <w:p w14:paraId="08C9FE27" w14:textId="2D84F760" w:rsidR="008D6C01" w:rsidRPr="008567C7" w:rsidRDefault="0028286E" w:rsidP="002828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</w:tr>
      <w:tr w:rsidR="008D6C01" w:rsidRPr="008567C7" w14:paraId="28B9024A" w14:textId="77777777" w:rsidTr="008D6C01">
        <w:trPr>
          <w:trHeight w:val="951"/>
        </w:trPr>
        <w:tc>
          <w:tcPr>
            <w:tcW w:w="1431" w:type="dxa"/>
            <w:vAlign w:val="center"/>
          </w:tcPr>
          <w:p w14:paraId="1A03E112" w14:textId="1555E9E7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93" w:type="dxa"/>
            <w:vAlign w:val="center"/>
          </w:tcPr>
          <w:p w14:paraId="21DE39B9" w14:textId="07F8F947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Akcept Karin Wójcik - Kozłowska</w:t>
            </w:r>
          </w:p>
          <w:p w14:paraId="655931F1" w14:textId="5F8EF9EB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RZEPAKOWA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29DDCC2F" w14:textId="194A3EA4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62002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ZLOTKOWO</w:t>
            </w:r>
          </w:p>
        </w:tc>
        <w:tc>
          <w:tcPr>
            <w:tcW w:w="2288" w:type="dxa"/>
            <w:vAlign w:val="center"/>
          </w:tcPr>
          <w:p w14:paraId="3CEEF48D" w14:textId="2DFA84D1" w:rsidR="008D6C01" w:rsidRPr="008567C7" w:rsidRDefault="0028286E" w:rsidP="002828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717" w:type="dxa"/>
            <w:vAlign w:val="center"/>
          </w:tcPr>
          <w:p w14:paraId="6D1A659C" w14:textId="0F524518" w:rsidR="008D6C01" w:rsidRPr="008567C7" w:rsidRDefault="0028286E" w:rsidP="002828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</w:tr>
      <w:tr w:rsidR="008D6C01" w:rsidRPr="008567C7" w14:paraId="02A52004" w14:textId="77777777" w:rsidTr="008D6C01">
        <w:trPr>
          <w:trHeight w:val="724"/>
        </w:trPr>
        <w:tc>
          <w:tcPr>
            <w:tcW w:w="1431" w:type="dxa"/>
            <w:vAlign w:val="center"/>
          </w:tcPr>
          <w:p w14:paraId="334EDD5D" w14:textId="6B8351D4" w:rsidR="008D6C01" w:rsidRPr="008567C7" w:rsidRDefault="008D6C01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93" w:type="dxa"/>
            <w:vAlign w:val="center"/>
          </w:tcPr>
          <w:p w14:paraId="738F0369" w14:textId="694AF970" w:rsidR="008D6C01" w:rsidRPr="002B6761" w:rsidRDefault="008D6C01" w:rsidP="001D27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/>
                <w:sz w:val="18"/>
                <w:szCs w:val="18"/>
              </w:rPr>
              <w:t>GoMa Mariusz Markut</w:t>
            </w:r>
          </w:p>
          <w:p w14:paraId="5082D00D" w14:textId="1C15FE3E" w:rsidR="008D6C01" w:rsidRPr="008567C7" w:rsidRDefault="008D6C01" w:rsidP="001D27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Mireckiego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7454C5" w14:textId="2402733C" w:rsidR="008D6C01" w:rsidRPr="001B7815" w:rsidRDefault="008D6C01" w:rsidP="001D27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6A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2288" w:type="dxa"/>
            <w:vAlign w:val="center"/>
          </w:tcPr>
          <w:p w14:paraId="1AE4DF70" w14:textId="3AFDEC97" w:rsidR="008D6C01" w:rsidRPr="008567C7" w:rsidRDefault="0028286E" w:rsidP="001D27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717" w:type="dxa"/>
            <w:vAlign w:val="center"/>
          </w:tcPr>
          <w:p w14:paraId="4EADF537" w14:textId="441AE1BC" w:rsidR="008D6C01" w:rsidRPr="008567C7" w:rsidRDefault="0028286E" w:rsidP="002828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</w:tr>
    </w:tbl>
    <w:p w14:paraId="6BB8C67E" w14:textId="77777777" w:rsidR="0028286E" w:rsidRDefault="0028286E" w:rsidP="0028286E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*)Zamawiający nie przyznawał punktów. Oferta Wykonawcy została odrzucona.</w:t>
      </w:r>
    </w:p>
    <w:p w14:paraId="0678073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B9C29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26AED2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6D88B" w14:textId="77777777" w:rsidR="00357410" w:rsidRDefault="00357410">
      <w:r>
        <w:separator/>
      </w:r>
    </w:p>
  </w:endnote>
  <w:endnote w:type="continuationSeparator" w:id="0">
    <w:p w14:paraId="0111BD28" w14:textId="77777777" w:rsidR="00357410" w:rsidRDefault="0035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675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BF0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B652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8643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14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0ECCF" w14:textId="77777777" w:rsidR="00357410" w:rsidRDefault="00357410">
      <w:r>
        <w:separator/>
      </w:r>
    </w:p>
  </w:footnote>
  <w:footnote w:type="continuationSeparator" w:id="0">
    <w:p w14:paraId="4C2A73D1" w14:textId="77777777" w:rsidR="00357410" w:rsidRDefault="00357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0DF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F2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037A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261"/>
    <w:rsid w:val="00005838"/>
    <w:rsid w:val="00022322"/>
    <w:rsid w:val="00042497"/>
    <w:rsid w:val="000C1E6F"/>
    <w:rsid w:val="000E4E56"/>
    <w:rsid w:val="00117F6A"/>
    <w:rsid w:val="001A1468"/>
    <w:rsid w:val="001B7815"/>
    <w:rsid w:val="001C31ED"/>
    <w:rsid w:val="0028286E"/>
    <w:rsid w:val="002B1E4F"/>
    <w:rsid w:val="002B6761"/>
    <w:rsid w:val="002D4261"/>
    <w:rsid w:val="003445A0"/>
    <w:rsid w:val="0035741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6C01"/>
    <w:rsid w:val="008E5102"/>
    <w:rsid w:val="00915B9E"/>
    <w:rsid w:val="00952256"/>
    <w:rsid w:val="0097748A"/>
    <w:rsid w:val="009F0E5C"/>
    <w:rsid w:val="00A029B8"/>
    <w:rsid w:val="00A17CDB"/>
    <w:rsid w:val="00A92F90"/>
    <w:rsid w:val="00AA02AC"/>
    <w:rsid w:val="00B32D12"/>
    <w:rsid w:val="00B464D3"/>
    <w:rsid w:val="00B8185B"/>
    <w:rsid w:val="00BD2174"/>
    <w:rsid w:val="00C2083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74D1"/>
    <w:rsid w:val="00DE4BF6"/>
    <w:rsid w:val="00E30B2D"/>
    <w:rsid w:val="00E62859"/>
    <w:rsid w:val="00E85D70"/>
    <w:rsid w:val="00F33C66"/>
    <w:rsid w:val="00F960D7"/>
    <w:rsid w:val="00F96DC7"/>
    <w:rsid w:val="00FA6FA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552E5"/>
  <w15:chartTrackingRefBased/>
  <w15:docId w15:val="{A48D3E06-12F8-45D1-848E-1B79A846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17F6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4</cp:revision>
  <cp:lastPrinted>1899-12-31T23:00:00Z</cp:lastPrinted>
  <dcterms:created xsi:type="dcterms:W3CDTF">2026-05-18T09:11:00Z</dcterms:created>
  <dcterms:modified xsi:type="dcterms:W3CDTF">2026-05-18T12:43:00Z</dcterms:modified>
</cp:coreProperties>
</file>