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NAZWA WYKONAWCY:……………………………………………………………………..</w:t>
      </w:r>
    </w:p>
    <w:p w14:paraId="563E66E7" w14:textId="77777777" w:rsidR="00410148" w:rsidRPr="00E42A92" w:rsidRDefault="00410148" w:rsidP="00410148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42A9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ADRES:…………………………………………………………………………………………</w:t>
      </w:r>
    </w:p>
    <w:p w14:paraId="6BB14803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WOJEWÓDZTWO …………………………….....</w:t>
      </w:r>
    </w:p>
    <w:p w14:paraId="0B249407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42A92">
        <w:rPr>
          <w:sz w:val="22"/>
          <w:szCs w:val="22"/>
          <w:lang w:val="de-DE"/>
        </w:rPr>
        <w:t>TEL.</w:t>
      </w:r>
      <w:r w:rsidRPr="00E42A92">
        <w:rPr>
          <w:sz w:val="22"/>
          <w:szCs w:val="22"/>
        </w:rPr>
        <w:t>………………………………………………………………………………………</w:t>
      </w:r>
      <w:proofErr w:type="gramStart"/>
      <w:r w:rsidRPr="00E42A92">
        <w:rPr>
          <w:sz w:val="22"/>
          <w:szCs w:val="22"/>
        </w:rPr>
        <w:t>…….</w:t>
      </w:r>
      <w:proofErr w:type="gramEnd"/>
      <w:r w:rsidRPr="00E42A92">
        <w:rPr>
          <w:sz w:val="22"/>
          <w:szCs w:val="22"/>
        </w:rPr>
        <w:t>.</w:t>
      </w:r>
    </w:p>
    <w:p w14:paraId="154F8A9E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42A92">
        <w:rPr>
          <w:sz w:val="22"/>
          <w:szCs w:val="22"/>
          <w:lang w:val="de-DE"/>
        </w:rPr>
        <w:t xml:space="preserve">FAX </w:t>
      </w:r>
      <w:r w:rsidRPr="00E42A92">
        <w:rPr>
          <w:sz w:val="22"/>
          <w:szCs w:val="22"/>
        </w:rPr>
        <w:t>…………………………………………………………………………………………….</w:t>
      </w:r>
    </w:p>
    <w:p w14:paraId="27857A1C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42A9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  <w:lang w:val="de-DE"/>
        </w:rPr>
        <w:t xml:space="preserve">NIP…………………………………. </w:t>
      </w:r>
      <w:r w:rsidRPr="00E42A92">
        <w:rPr>
          <w:sz w:val="22"/>
          <w:szCs w:val="22"/>
        </w:rPr>
        <w:t>REGON:………………………………………………...</w:t>
      </w:r>
    </w:p>
    <w:p w14:paraId="0E39498B" w14:textId="77777777" w:rsidR="00410148" w:rsidRPr="00E42A92" w:rsidRDefault="00410148" w:rsidP="004101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BANK/ NR KONTA ……………………………………………………………………………</w:t>
      </w:r>
    </w:p>
    <w:p w14:paraId="46C72240" w14:textId="77777777" w:rsidR="00410148" w:rsidRPr="00E42A92" w:rsidRDefault="00410148" w:rsidP="00410148">
      <w:pPr>
        <w:spacing w:line="360" w:lineRule="auto"/>
        <w:rPr>
          <w:sz w:val="22"/>
          <w:szCs w:val="22"/>
        </w:rPr>
      </w:pPr>
      <w:r w:rsidRPr="00E42A92">
        <w:rPr>
          <w:sz w:val="22"/>
          <w:szCs w:val="22"/>
        </w:rPr>
        <w:t>Do: Nazwa i siedziba Zamawiającego:</w:t>
      </w:r>
    </w:p>
    <w:p w14:paraId="6CDA0CF3" w14:textId="585AE861" w:rsidR="00410148" w:rsidRPr="00E42A92" w:rsidRDefault="00410148" w:rsidP="00E42A92">
      <w:pPr>
        <w:ind w:right="-110"/>
        <w:jc w:val="both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 xml:space="preserve">Akademia Górniczo </w:t>
      </w:r>
      <w:r w:rsidR="00E42A92">
        <w:rPr>
          <w:b/>
          <w:sz w:val="22"/>
          <w:szCs w:val="22"/>
        </w:rPr>
        <w:t>–</w:t>
      </w:r>
      <w:r w:rsidRPr="00E42A92">
        <w:rPr>
          <w:b/>
          <w:sz w:val="22"/>
          <w:szCs w:val="22"/>
        </w:rPr>
        <w:t xml:space="preserve"> Hutnicza</w:t>
      </w:r>
      <w:r w:rsidR="00E42A92">
        <w:rPr>
          <w:b/>
          <w:sz w:val="22"/>
          <w:szCs w:val="22"/>
        </w:rPr>
        <w:t xml:space="preserve"> </w:t>
      </w:r>
      <w:r w:rsidRPr="00E42A92">
        <w:rPr>
          <w:b/>
          <w:sz w:val="22"/>
          <w:szCs w:val="22"/>
        </w:rPr>
        <w:t>im. Stanisława Staszica w Krakowie</w:t>
      </w:r>
      <w:r w:rsidR="00E42A92">
        <w:rPr>
          <w:b/>
          <w:sz w:val="22"/>
          <w:szCs w:val="22"/>
        </w:rPr>
        <w:t xml:space="preserve">, </w:t>
      </w:r>
      <w:r w:rsidRPr="00E42A92">
        <w:rPr>
          <w:b/>
          <w:sz w:val="22"/>
          <w:szCs w:val="22"/>
        </w:rPr>
        <w:t>Dział Zamówień Publicznych</w:t>
      </w:r>
      <w:r w:rsidR="00E42A92">
        <w:rPr>
          <w:b/>
          <w:sz w:val="22"/>
          <w:szCs w:val="22"/>
        </w:rPr>
        <w:t>,</w:t>
      </w:r>
      <w:r w:rsidRPr="00E42A92">
        <w:rPr>
          <w:b/>
          <w:sz w:val="22"/>
          <w:szCs w:val="22"/>
        </w:rPr>
        <w:t xml:space="preserve"> Al. Mickiewicza 30</w:t>
      </w:r>
      <w:r w:rsidR="00E42A92">
        <w:rPr>
          <w:b/>
          <w:sz w:val="22"/>
          <w:szCs w:val="22"/>
        </w:rPr>
        <w:t>,</w:t>
      </w:r>
      <w:r w:rsidRPr="00E42A92">
        <w:rPr>
          <w:b/>
          <w:sz w:val="22"/>
          <w:szCs w:val="22"/>
        </w:rPr>
        <w:t xml:space="preserve"> 30-059 Kraków</w:t>
      </w:r>
      <w:r w:rsidR="00E42A92">
        <w:rPr>
          <w:b/>
          <w:sz w:val="22"/>
          <w:szCs w:val="22"/>
        </w:rPr>
        <w:t>.</w:t>
      </w:r>
    </w:p>
    <w:p w14:paraId="042FC86F" w14:textId="77777777" w:rsidR="00410148" w:rsidRPr="00E42A92" w:rsidRDefault="00410148" w:rsidP="00410148">
      <w:pPr>
        <w:ind w:firstLine="3969"/>
        <w:rPr>
          <w:b/>
          <w:sz w:val="22"/>
          <w:szCs w:val="22"/>
        </w:rPr>
      </w:pPr>
    </w:p>
    <w:p w14:paraId="6D88280F" w14:textId="3FD67EE0" w:rsidR="00CE1382" w:rsidRPr="00E42A92" w:rsidRDefault="00410148" w:rsidP="00E42A92">
      <w:pPr>
        <w:spacing w:after="120"/>
        <w:jc w:val="both"/>
        <w:rPr>
          <w:b/>
          <w:sz w:val="22"/>
          <w:szCs w:val="22"/>
          <w:lang w:eastAsia="zh-CN"/>
        </w:rPr>
      </w:pPr>
      <w:r w:rsidRPr="00E42A92">
        <w:rPr>
          <w:sz w:val="22"/>
          <w:szCs w:val="22"/>
        </w:rPr>
        <w:t xml:space="preserve">W odpowiedzi na ogłoszenie o zamówieniu dotyczące przetargu nieograniczonego, którego przedmiotem jest </w:t>
      </w:r>
      <w:r w:rsidR="008566B1" w:rsidRPr="00E42A92">
        <w:rPr>
          <w:b/>
          <w:sz w:val="22"/>
          <w:szCs w:val="22"/>
        </w:rPr>
        <w:t>na</w:t>
      </w:r>
      <w:r w:rsidR="00CE1382" w:rsidRPr="00E42A92">
        <w:rPr>
          <w:b/>
          <w:sz w:val="22"/>
          <w:szCs w:val="22"/>
          <w:lang w:eastAsia="zh-CN"/>
        </w:rPr>
        <w:t xml:space="preserve">: </w:t>
      </w:r>
      <w:r w:rsidR="00F1341C" w:rsidRPr="00F1341C">
        <w:rPr>
          <w:b/>
          <w:sz w:val="22"/>
          <w:szCs w:val="22"/>
          <w:lang w:eastAsia="zh-CN"/>
        </w:rPr>
        <w:t>Świadczenie usług w zakresie telefonii komórkowej dla AGH - KC-DE-zp.25.196.2026</w:t>
      </w:r>
      <w:r w:rsidRPr="00E42A92">
        <w:rPr>
          <w:b/>
          <w:sz w:val="22"/>
          <w:szCs w:val="22"/>
        </w:rPr>
        <w:t xml:space="preserve">, </w:t>
      </w:r>
      <w:r w:rsidRPr="00E42A92">
        <w:rPr>
          <w:sz w:val="22"/>
          <w:szCs w:val="22"/>
        </w:rPr>
        <w:t xml:space="preserve">oferuję realizację przedmiotu zamówienia, zgodnie z wymaganiami </w:t>
      </w:r>
      <w:r w:rsidRPr="00E42A92">
        <w:rPr>
          <w:bCs/>
          <w:sz w:val="22"/>
          <w:szCs w:val="22"/>
        </w:rPr>
        <w:t>Zamawiającego, składamy ofertę na wykonanie przedmiotu zamówienia zgodnie z treścią SWZ</w:t>
      </w:r>
      <w:r w:rsidRPr="00E42A92">
        <w:rPr>
          <w:sz w:val="22"/>
          <w:szCs w:val="22"/>
        </w:rPr>
        <w:t>.</w:t>
      </w:r>
    </w:p>
    <w:p w14:paraId="22A7939F" w14:textId="01D35EE7" w:rsidR="00413605" w:rsidRPr="00E42A92" w:rsidRDefault="00413605" w:rsidP="0041360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>Cena netto</w:t>
      </w:r>
      <w:r w:rsidR="00E42A92" w:rsidRPr="00E42A92">
        <w:rPr>
          <w:b/>
          <w:sz w:val="22"/>
          <w:szCs w:val="22"/>
        </w:rPr>
        <w:t>*</w:t>
      </w:r>
      <w:r w:rsidRPr="00E42A92">
        <w:rPr>
          <w:b/>
          <w:sz w:val="22"/>
          <w:szCs w:val="22"/>
        </w:rPr>
        <w:t>:   .........................................................................PLN</w:t>
      </w:r>
    </w:p>
    <w:p w14:paraId="11D6FBE1" w14:textId="21663060" w:rsidR="00413605" w:rsidRPr="00E42A92" w:rsidRDefault="00413605" w:rsidP="00413605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>Cena brutto*: .........................................................................PLN</w:t>
      </w:r>
    </w:p>
    <w:p w14:paraId="7F89944B" w14:textId="77777777" w:rsidR="00413605" w:rsidRPr="00E42A92" w:rsidRDefault="00413605" w:rsidP="0041360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42A9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0AEBDE" w14:textId="77777777" w:rsidR="00413605" w:rsidRPr="00E42A92" w:rsidRDefault="00413605" w:rsidP="00413605">
      <w:pPr>
        <w:pStyle w:val="Tekstpodstawowy"/>
        <w:rPr>
          <w:sz w:val="22"/>
          <w:szCs w:val="22"/>
        </w:rPr>
      </w:pPr>
      <w:r w:rsidRPr="00E42A92">
        <w:rPr>
          <w:sz w:val="22"/>
          <w:szCs w:val="22"/>
        </w:rPr>
        <w:t>Powyższa cena zawiera podatek VAT w wysokości .......... % tj.…………………….PLN</w:t>
      </w:r>
    </w:p>
    <w:p w14:paraId="2A078FC6" w14:textId="711FC897" w:rsidR="00413605" w:rsidRPr="00E42A92" w:rsidRDefault="00413605" w:rsidP="00413605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 w:rsidRPr="00E42A92">
        <w:rPr>
          <w:b w:val="0"/>
          <w:i/>
          <w:sz w:val="22"/>
          <w:szCs w:val="22"/>
        </w:rPr>
        <w:t xml:space="preserve">Wyliczona zgodnie z załącznikiem nr 4 do SWZ - SZCZEGÓŁOWA KALKULACJA CENOWA. </w:t>
      </w:r>
    </w:p>
    <w:p w14:paraId="1BE97295" w14:textId="77777777" w:rsidR="00E42A92" w:rsidRDefault="00413605" w:rsidP="00413605">
      <w:pPr>
        <w:pStyle w:val="Tekstpodstawowy"/>
        <w:spacing w:before="120" w:line="240" w:lineRule="auto"/>
        <w:rPr>
          <w:sz w:val="22"/>
          <w:szCs w:val="22"/>
        </w:rPr>
      </w:pPr>
      <w:r w:rsidRPr="00E42A92">
        <w:rPr>
          <w:sz w:val="22"/>
          <w:szCs w:val="22"/>
        </w:rPr>
        <w:t>Okres udzielonej gwarancji na sprzęt wynosi: ……………………</w:t>
      </w:r>
    </w:p>
    <w:p w14:paraId="101B6E9B" w14:textId="77777777" w:rsidR="00860FB6" w:rsidRDefault="00860FB6" w:rsidP="00860FB6">
      <w:pPr>
        <w:widowControl w:val="0"/>
        <w:ind w:right="1"/>
        <w:jc w:val="both"/>
        <w:rPr>
          <w:b/>
          <w:sz w:val="22"/>
          <w:szCs w:val="22"/>
          <w:lang w:eastAsia="zh-CN"/>
        </w:rPr>
      </w:pPr>
    </w:p>
    <w:p w14:paraId="0F62E98D" w14:textId="076EDACC" w:rsidR="00CE1382" w:rsidRDefault="00413605" w:rsidP="00860FB6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 w:rsidRPr="00E42A92">
        <w:rPr>
          <w:b/>
          <w:sz w:val="22"/>
          <w:szCs w:val="22"/>
          <w:lang w:eastAsia="zh-CN"/>
        </w:rPr>
        <w:t>Termin realizacji umowy:</w:t>
      </w:r>
      <w:r w:rsidRPr="00E42A92">
        <w:rPr>
          <w:sz w:val="22"/>
          <w:szCs w:val="22"/>
        </w:rPr>
        <w:t xml:space="preserve"> </w:t>
      </w:r>
      <w:r w:rsidR="00860FB6" w:rsidRPr="00860FB6">
        <w:rPr>
          <w:b/>
          <w:sz w:val="22"/>
          <w:szCs w:val="22"/>
          <w:lang w:eastAsia="zh-CN"/>
        </w:rPr>
        <w:t>36 miesięcy, jednak nie wcześniej niż od 09.07.2026 r.</w:t>
      </w:r>
    </w:p>
    <w:p w14:paraId="42CC7736" w14:textId="77777777" w:rsidR="00860FB6" w:rsidRPr="00E42A92" w:rsidRDefault="00860FB6" w:rsidP="00860FB6">
      <w:pPr>
        <w:widowControl w:val="0"/>
        <w:ind w:right="1"/>
        <w:jc w:val="both"/>
        <w:rPr>
          <w:b/>
          <w:sz w:val="22"/>
          <w:szCs w:val="22"/>
        </w:rPr>
      </w:pPr>
    </w:p>
    <w:p w14:paraId="03143D76" w14:textId="2D26C90E" w:rsidR="00F1341C" w:rsidRDefault="00CE1382" w:rsidP="00413605">
      <w:pPr>
        <w:jc w:val="both"/>
        <w:rPr>
          <w:b/>
          <w:sz w:val="22"/>
          <w:szCs w:val="22"/>
        </w:rPr>
      </w:pPr>
      <w:r w:rsidRPr="00E42A92">
        <w:rPr>
          <w:b/>
          <w:sz w:val="22"/>
          <w:szCs w:val="22"/>
        </w:rPr>
        <w:t>Termin płatności:</w:t>
      </w:r>
      <w:r w:rsidR="00F1341C" w:rsidRPr="00F1341C">
        <w:t xml:space="preserve"> </w:t>
      </w:r>
      <w:r w:rsidR="00F1341C" w:rsidRPr="00F1341C">
        <w:rPr>
          <w:sz w:val="22"/>
          <w:szCs w:val="22"/>
        </w:rPr>
        <w:t>Płatność zostanie dokonana do 21 dni od daty doręczenia prawidłowo wystawionej każdorazowej faktury Zamawiającemu, wystawianych za wykonywane usługi na osobne konta dla poszczególnych jednostek AGH,  zgodnie z załącznikiem zwierającym wykaz kont jednostek przekazanym Wykonawcy.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F1341C" w:rsidRPr="00F1341C">
        <w:rPr>
          <w:sz w:val="22"/>
          <w:szCs w:val="22"/>
        </w:rPr>
        <w:t>KSeF</w:t>
      </w:r>
      <w:proofErr w:type="spellEnd"/>
      <w:r w:rsidR="00F1341C" w:rsidRPr="00F1341C">
        <w:rPr>
          <w:sz w:val="22"/>
          <w:szCs w:val="22"/>
        </w:rPr>
        <w:t xml:space="preserve"> ID).</w:t>
      </w:r>
    </w:p>
    <w:p w14:paraId="36777F94" w14:textId="77777777" w:rsidR="00413605" w:rsidRPr="00E42A92" w:rsidRDefault="00413605" w:rsidP="00413605">
      <w:pPr>
        <w:rPr>
          <w:sz w:val="22"/>
          <w:szCs w:val="22"/>
        </w:rPr>
      </w:pPr>
    </w:p>
    <w:p w14:paraId="6E18E94B" w14:textId="4F0BD79D" w:rsidR="00413605" w:rsidRPr="00E42A92" w:rsidRDefault="00413605" w:rsidP="00413605">
      <w:pPr>
        <w:jc w:val="both"/>
        <w:rPr>
          <w:sz w:val="18"/>
          <w:szCs w:val="18"/>
        </w:rPr>
      </w:pPr>
      <w:r w:rsidRPr="00E42A92">
        <w:rPr>
          <w:sz w:val="18"/>
          <w:szCs w:val="18"/>
        </w:rPr>
        <w:t xml:space="preserve">*Zamawiający oświadcza, że zgodnie z Ustawą z dnia 11 marca 2004 r. o podatku od towarów i usług (Dz.U. z dnia 5 kwietnia 2004 r.) będzie ubiegał się o zgodę na zastosowanie stawki podatku VAT w wysokości 0% na </w:t>
      </w:r>
      <w:r w:rsidRPr="00E42A92">
        <w:rPr>
          <w:b/>
          <w:sz w:val="18"/>
          <w:szCs w:val="18"/>
        </w:rPr>
        <w:t>routery</w:t>
      </w:r>
      <w:r w:rsidR="00EB1475">
        <w:rPr>
          <w:b/>
          <w:sz w:val="18"/>
          <w:szCs w:val="18"/>
        </w:rPr>
        <w:t xml:space="preserve"> i routery 5G</w:t>
      </w:r>
      <w:r w:rsidRPr="00E42A92">
        <w:rPr>
          <w:sz w:val="18"/>
          <w:szCs w:val="18"/>
        </w:rPr>
        <w:t xml:space="preserve"> wchodzące w zakres niniejszej umowy. Po przedstawieniu przez Zamawiającego zamówienia potwierdzonego przez organ nadzorujący Zamawiającego Wykonawca uwzględni w wystawionej fakturze 0% stawkę podatku VAT.  </w:t>
      </w:r>
    </w:p>
    <w:p w14:paraId="6A8DF814" w14:textId="77777777" w:rsidR="00CE1382" w:rsidRPr="00E42A92" w:rsidRDefault="00CE1382" w:rsidP="00CE1382">
      <w:pPr>
        <w:rPr>
          <w:b/>
          <w:sz w:val="22"/>
          <w:szCs w:val="22"/>
          <w:highlight w:val="yellow"/>
          <w:u w:val="single"/>
        </w:rPr>
      </w:pPr>
    </w:p>
    <w:tbl>
      <w:tblPr>
        <w:tblW w:w="9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022"/>
      </w:tblGrid>
      <w:tr w:rsidR="00413605" w:rsidRPr="00E42A92" w14:paraId="307BD9C6" w14:textId="77777777" w:rsidTr="007531DB">
        <w:trPr>
          <w:trHeight w:val="212"/>
        </w:trPr>
        <w:tc>
          <w:tcPr>
            <w:tcW w:w="9561" w:type="dxa"/>
            <w:gridSpan w:val="2"/>
            <w:shd w:val="clear" w:color="auto" w:fill="auto"/>
          </w:tcPr>
          <w:p w14:paraId="1736E856" w14:textId="77777777" w:rsidR="00413605" w:rsidRPr="00E42A92" w:rsidRDefault="00413605" w:rsidP="007531DB">
            <w:pPr>
              <w:jc w:val="center"/>
              <w:rPr>
                <w:b/>
                <w:sz w:val="22"/>
                <w:szCs w:val="22"/>
              </w:rPr>
            </w:pPr>
            <w:r w:rsidRPr="00E42A92">
              <w:rPr>
                <w:b/>
                <w:sz w:val="22"/>
                <w:szCs w:val="22"/>
              </w:rPr>
              <w:t>Kryteria oceny ofert</w:t>
            </w:r>
          </w:p>
        </w:tc>
      </w:tr>
      <w:tr w:rsidR="00413605" w:rsidRPr="00E42A92" w14:paraId="07C9A594" w14:textId="77777777" w:rsidTr="00F1341C">
        <w:trPr>
          <w:trHeight w:val="414"/>
        </w:trPr>
        <w:tc>
          <w:tcPr>
            <w:tcW w:w="3539" w:type="dxa"/>
            <w:shd w:val="clear" w:color="auto" w:fill="auto"/>
          </w:tcPr>
          <w:p w14:paraId="264B0586" w14:textId="66648D11" w:rsidR="00413605" w:rsidRPr="00E42A92" w:rsidRDefault="00E42A92" w:rsidP="007531DB">
            <w:pPr>
              <w:jc w:val="both"/>
              <w:rPr>
                <w:b/>
                <w:sz w:val="22"/>
                <w:szCs w:val="22"/>
              </w:rPr>
            </w:pPr>
            <w:r w:rsidRPr="00E42A92">
              <w:rPr>
                <w:b/>
                <w:sz w:val="22"/>
                <w:szCs w:val="22"/>
              </w:rPr>
              <w:t>Czas rozpoczęcia realizacji zleceń</w:t>
            </w:r>
          </w:p>
        </w:tc>
        <w:tc>
          <w:tcPr>
            <w:tcW w:w="6022" w:type="dxa"/>
            <w:shd w:val="clear" w:color="auto" w:fill="auto"/>
          </w:tcPr>
          <w:p w14:paraId="271FBE06" w14:textId="039BE055" w:rsidR="00413605" w:rsidRPr="00E42A92" w:rsidRDefault="00E42A92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</w:rPr>
              <w:t xml:space="preserve">Czas rozpoczęcia realizacji zleceń dotyczących opisu przedmiotu zamówienia i kalkulacji cenowej to </w:t>
            </w:r>
            <w:r w:rsidRPr="00E42A92">
              <w:rPr>
                <w:sz w:val="22"/>
                <w:szCs w:val="22"/>
                <w:highlight w:val="yellow"/>
              </w:rPr>
              <w:t>…….. godz.</w:t>
            </w:r>
            <w:r w:rsidRPr="00E42A92">
              <w:rPr>
                <w:sz w:val="22"/>
                <w:szCs w:val="22"/>
              </w:rPr>
              <w:t xml:space="preserve"> od chwili zgłoszenia przez Zamawiającego </w:t>
            </w:r>
          </w:p>
        </w:tc>
      </w:tr>
      <w:tr w:rsidR="00E42A92" w:rsidRPr="00E42A92" w14:paraId="76533492" w14:textId="77777777" w:rsidTr="00F1341C">
        <w:trPr>
          <w:trHeight w:val="414"/>
        </w:trPr>
        <w:tc>
          <w:tcPr>
            <w:tcW w:w="3539" w:type="dxa"/>
            <w:shd w:val="clear" w:color="auto" w:fill="auto"/>
          </w:tcPr>
          <w:p w14:paraId="56C120CA" w14:textId="6C7BA716" w:rsidR="00E42A92" w:rsidRPr="00F1341C" w:rsidRDefault="00F1341C" w:rsidP="00F1341C">
            <w:pPr>
              <w:suppressAutoHyphens/>
              <w:autoSpaceDN w:val="0"/>
              <w:spacing w:after="120"/>
              <w:jc w:val="both"/>
              <w:textAlignment w:val="baseline"/>
              <w:rPr>
                <w:b/>
                <w:color w:val="000000" w:themeColor="text1"/>
                <w:highlight w:val="yellow"/>
              </w:rPr>
            </w:pPr>
            <w:r w:rsidRPr="00F1341C">
              <w:rPr>
                <w:b/>
                <w:color w:val="000000" w:themeColor="text1"/>
              </w:rPr>
              <w:t xml:space="preserve">Pakietowa transmisja danych w kraju do wykorzystania w jednym cyklu rozliczeniowym, </w:t>
            </w:r>
            <w:r w:rsidRPr="00F1341C">
              <w:rPr>
                <w:b/>
                <w:color w:val="000000" w:themeColor="text1"/>
              </w:rPr>
              <w:lastRenderedPageBreak/>
              <w:t>poza wymagane parametry w taryfa głosowa bez limitu + transmisja danych ograniczona</w:t>
            </w:r>
            <w:r w:rsidRPr="00F1341C">
              <w:rPr>
                <w:b/>
                <w:color w:val="000000" w:themeColor="text1"/>
                <w:highlight w:val="yellow"/>
              </w:rPr>
              <w:t xml:space="preserve"> </w:t>
            </w:r>
          </w:p>
        </w:tc>
        <w:tc>
          <w:tcPr>
            <w:tcW w:w="6022" w:type="dxa"/>
            <w:shd w:val="clear" w:color="auto" w:fill="auto"/>
          </w:tcPr>
          <w:p w14:paraId="4A13D806" w14:textId="1B29368F" w:rsidR="00E42A92" w:rsidRPr="00E42A92" w:rsidRDefault="00E42A92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</w:rPr>
              <w:lastRenderedPageBreak/>
              <w:t xml:space="preserve"> </w:t>
            </w:r>
            <w:r w:rsidRPr="00E42A92">
              <w:rPr>
                <w:sz w:val="22"/>
                <w:szCs w:val="22"/>
                <w:highlight w:val="yellow"/>
              </w:rPr>
              <w:t>……</w:t>
            </w:r>
            <w:r w:rsidR="00553194">
              <w:rPr>
                <w:sz w:val="22"/>
                <w:szCs w:val="22"/>
                <w:highlight w:val="yellow"/>
              </w:rPr>
              <w:t>….</w:t>
            </w:r>
            <w:r w:rsidRPr="00E42A92">
              <w:rPr>
                <w:sz w:val="22"/>
                <w:szCs w:val="22"/>
                <w:highlight w:val="yellow"/>
              </w:rPr>
              <w:t>…… GB</w:t>
            </w:r>
          </w:p>
        </w:tc>
      </w:tr>
      <w:tr w:rsidR="00F1341C" w:rsidRPr="00E42A92" w14:paraId="6DA5C8DC" w14:textId="77777777" w:rsidTr="00F1341C">
        <w:trPr>
          <w:trHeight w:val="414"/>
        </w:trPr>
        <w:tc>
          <w:tcPr>
            <w:tcW w:w="3539" w:type="dxa"/>
            <w:shd w:val="clear" w:color="auto" w:fill="auto"/>
          </w:tcPr>
          <w:p w14:paraId="23C88AB2" w14:textId="20FEDD47" w:rsidR="00F1341C" w:rsidRPr="00F1341C" w:rsidRDefault="00F1341C" w:rsidP="00F1341C">
            <w:pPr>
              <w:suppressAutoHyphens/>
              <w:autoSpaceDN w:val="0"/>
              <w:spacing w:after="120"/>
              <w:jc w:val="both"/>
              <w:textAlignment w:val="baseline"/>
              <w:rPr>
                <w:b/>
                <w:color w:val="000000" w:themeColor="text1"/>
                <w:highlight w:val="yellow"/>
              </w:rPr>
            </w:pPr>
            <w:r w:rsidRPr="00F1341C">
              <w:rPr>
                <w:b/>
                <w:color w:val="000000" w:themeColor="text1"/>
              </w:rPr>
              <w:t>Pakietowa transmisja danych w UE poza wymagane parametry dla taryfa głosowa bez limitu + transmisja danych bez limitu</w:t>
            </w:r>
            <w:r w:rsidRPr="00F1341C">
              <w:rPr>
                <w:b/>
                <w:color w:val="000000" w:themeColor="text1"/>
                <w:highlight w:val="yellow"/>
              </w:rPr>
              <w:t xml:space="preserve"> </w:t>
            </w:r>
          </w:p>
        </w:tc>
        <w:tc>
          <w:tcPr>
            <w:tcW w:w="6022" w:type="dxa"/>
            <w:shd w:val="clear" w:color="auto" w:fill="auto"/>
          </w:tcPr>
          <w:p w14:paraId="5F7D86B5" w14:textId="5B50E27F" w:rsidR="00F1341C" w:rsidRPr="00E42A92" w:rsidRDefault="00F1341C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  <w:highlight w:val="yellow"/>
              </w:rPr>
              <w:t>……</w:t>
            </w:r>
            <w:r>
              <w:rPr>
                <w:sz w:val="22"/>
                <w:szCs w:val="22"/>
                <w:highlight w:val="yellow"/>
              </w:rPr>
              <w:t>….</w:t>
            </w:r>
            <w:r w:rsidRPr="00E42A92">
              <w:rPr>
                <w:sz w:val="22"/>
                <w:szCs w:val="22"/>
                <w:highlight w:val="yellow"/>
              </w:rPr>
              <w:t>…… GB</w:t>
            </w:r>
          </w:p>
        </w:tc>
      </w:tr>
      <w:tr w:rsidR="00413605" w:rsidRPr="00E42A92" w14:paraId="78224EE4" w14:textId="77777777" w:rsidTr="00F1341C">
        <w:trPr>
          <w:trHeight w:val="414"/>
        </w:trPr>
        <w:tc>
          <w:tcPr>
            <w:tcW w:w="3539" w:type="dxa"/>
            <w:shd w:val="clear" w:color="auto" w:fill="auto"/>
          </w:tcPr>
          <w:p w14:paraId="5DE1D77C" w14:textId="522C1388" w:rsidR="00413605" w:rsidRPr="00E42A92" w:rsidRDefault="00F1341C" w:rsidP="007531DB">
            <w:pPr>
              <w:jc w:val="both"/>
              <w:rPr>
                <w:b/>
                <w:sz w:val="22"/>
                <w:szCs w:val="22"/>
              </w:rPr>
            </w:pPr>
            <w:r w:rsidRPr="00F1341C">
              <w:rPr>
                <w:b/>
                <w:sz w:val="22"/>
                <w:szCs w:val="22"/>
              </w:rPr>
              <w:t xml:space="preserve">Pakietowa transmisja danych w UE poza wymagane parametry dla taryfa głosowa bez limitu + transmisja danych ograniczona </w:t>
            </w:r>
            <w:bookmarkStart w:id="0" w:name="_GoBack"/>
            <w:bookmarkEnd w:id="0"/>
          </w:p>
        </w:tc>
        <w:tc>
          <w:tcPr>
            <w:tcW w:w="6022" w:type="dxa"/>
            <w:shd w:val="clear" w:color="auto" w:fill="auto"/>
          </w:tcPr>
          <w:p w14:paraId="0DF12B99" w14:textId="0AC6944C" w:rsidR="00413605" w:rsidRPr="00E42A92" w:rsidRDefault="00E42A92" w:rsidP="007531DB">
            <w:pPr>
              <w:jc w:val="both"/>
              <w:rPr>
                <w:sz w:val="22"/>
                <w:szCs w:val="22"/>
              </w:rPr>
            </w:pPr>
            <w:r w:rsidRPr="00E42A92">
              <w:rPr>
                <w:sz w:val="22"/>
                <w:szCs w:val="22"/>
                <w:highlight w:val="yellow"/>
              </w:rPr>
              <w:t>…………….. GB</w:t>
            </w:r>
          </w:p>
        </w:tc>
      </w:tr>
    </w:tbl>
    <w:p w14:paraId="29BC9407" w14:textId="77777777" w:rsidR="00C1240A" w:rsidRDefault="00C1240A" w:rsidP="0008537A">
      <w:pPr>
        <w:rPr>
          <w:b/>
          <w:sz w:val="22"/>
          <w:szCs w:val="22"/>
        </w:rPr>
      </w:pPr>
    </w:p>
    <w:p w14:paraId="71D59062" w14:textId="77777777" w:rsidR="00F1341C" w:rsidRDefault="00F1341C" w:rsidP="00F1341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2910EF06" w14:textId="77777777" w:rsidR="00F1341C" w:rsidRDefault="00F1341C" w:rsidP="00F1341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09AE708E" w14:textId="77777777" w:rsidR="00F1341C" w:rsidRPr="000D6057" w:rsidRDefault="00F1341C" w:rsidP="00F1341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0420B3FB" w14:textId="77777777" w:rsidR="00F1341C" w:rsidRDefault="00F1341C" w:rsidP="00F1341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5A56717" w14:textId="77777777" w:rsidR="00F1341C" w:rsidRPr="001973F4" w:rsidRDefault="00F1341C" w:rsidP="00F1341C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570E56C" w14:textId="77777777" w:rsidR="00F1341C" w:rsidRPr="001973F4" w:rsidRDefault="00F1341C" w:rsidP="00F1341C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1E5B0B" w14:textId="77777777" w:rsidR="00F1341C" w:rsidRPr="00B15625" w:rsidRDefault="00F1341C" w:rsidP="00F1341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B15625">
        <w:rPr>
          <w:sz w:val="22"/>
          <w:szCs w:val="22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B15625">
        <w:rPr>
          <w:sz w:val="22"/>
          <w:szCs w:val="22"/>
        </w:rPr>
        <w:t>późn</w:t>
      </w:r>
      <w:proofErr w:type="spellEnd"/>
      <w:r w:rsidRPr="00B15625">
        <w:rPr>
          <w:sz w:val="22"/>
          <w:szCs w:val="22"/>
        </w:rPr>
        <w:t xml:space="preserve">. zm.) będzie się ubiegał o zastosowanie przy zakupie 0% stawki VAT na routery w zakresie objętym zwolnieniem – zgodnie z art. 83 ust. 1 pkt 26 przywołanej ustawy. </w:t>
      </w:r>
    </w:p>
    <w:p w14:paraId="229783AC" w14:textId="77777777" w:rsidR="00F1341C" w:rsidRPr="00B15625" w:rsidRDefault="00F1341C" w:rsidP="00F1341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B15625">
        <w:rPr>
          <w:sz w:val="22"/>
          <w:szCs w:val="22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routery  są przeznaczone dla placówki oświatowej - zgodnie z art. 83 ust. 1 pkt 26 ustawy z dnia 11 marca 2004 r. o podatku od towarów i usług (t. j. Dz. U. 2011 Nr 177 poz. 1054 z </w:t>
      </w:r>
      <w:proofErr w:type="spellStart"/>
      <w:r w:rsidRPr="00B15625">
        <w:rPr>
          <w:sz w:val="22"/>
          <w:szCs w:val="22"/>
        </w:rPr>
        <w:t>późn</w:t>
      </w:r>
      <w:proofErr w:type="spellEnd"/>
      <w:r w:rsidRPr="00B15625">
        <w:rPr>
          <w:sz w:val="22"/>
          <w:szCs w:val="22"/>
        </w:rPr>
        <w:t>. zm.)</w:t>
      </w:r>
    </w:p>
    <w:p w14:paraId="29A32CAF" w14:textId="58D220F0" w:rsidR="00F1341C" w:rsidRPr="00E87C01" w:rsidRDefault="00F1341C" w:rsidP="00F1341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157D2A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157D2A">
        <w:rPr>
          <w:b/>
          <w:sz w:val="22"/>
          <w:szCs w:val="22"/>
          <w:shd w:val="clear" w:color="auto" w:fill="FFFFFF"/>
        </w:rPr>
        <w:t xml:space="preserve"> </w:t>
      </w:r>
      <w:r w:rsidRPr="00157D2A">
        <w:rPr>
          <w:sz w:val="22"/>
          <w:szCs w:val="22"/>
        </w:rPr>
        <w:t xml:space="preserve">zgodnie </w:t>
      </w:r>
      <w:r w:rsidRPr="009F419B">
        <w:rPr>
          <w:sz w:val="22"/>
          <w:szCs w:val="22"/>
        </w:rPr>
        <w:t>z pkt 1</w:t>
      </w:r>
      <w:r w:rsidR="009F419B" w:rsidRPr="009F419B">
        <w:rPr>
          <w:sz w:val="22"/>
          <w:szCs w:val="22"/>
        </w:rPr>
        <w:t>3</w:t>
      </w:r>
      <w:r w:rsidRPr="009F419B">
        <w:rPr>
          <w:sz w:val="22"/>
          <w:szCs w:val="22"/>
        </w:rPr>
        <w:t>.1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F1341C" w14:paraId="788247EE" w14:textId="77777777" w:rsidTr="007313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F60F30" w14:textId="77777777" w:rsidR="00F1341C" w:rsidRPr="00D76504" w:rsidRDefault="00F1341C" w:rsidP="007313A1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B18791" w14:textId="77777777" w:rsidR="00F1341C" w:rsidRPr="00D76504" w:rsidRDefault="00F1341C" w:rsidP="007313A1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AAB81" w14:textId="77777777" w:rsidR="00F1341C" w:rsidRDefault="00F1341C" w:rsidP="007313A1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F1341C" w14:paraId="505ECD21" w14:textId="77777777" w:rsidTr="007313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90E6E05" w14:textId="77777777" w:rsidR="00F1341C" w:rsidRDefault="00F1341C" w:rsidP="007313A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9F99B1" w14:textId="77777777" w:rsidR="00F1341C" w:rsidRDefault="00F1341C" w:rsidP="007313A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205F" w14:textId="77777777" w:rsidR="00F1341C" w:rsidRDefault="00F1341C" w:rsidP="007313A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1341C" w14:paraId="2391748E" w14:textId="77777777" w:rsidTr="007313A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FF04520" w14:textId="77777777" w:rsidR="00F1341C" w:rsidRDefault="00F1341C" w:rsidP="007313A1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98CA2C" w14:textId="77777777" w:rsidR="00F1341C" w:rsidRDefault="00F1341C" w:rsidP="007313A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0C2E4" w14:textId="77777777" w:rsidR="00F1341C" w:rsidRDefault="00F1341C" w:rsidP="007313A1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E312941" w14:textId="77777777" w:rsidR="00F1341C" w:rsidRPr="001D671E" w:rsidRDefault="00F1341C" w:rsidP="00F1341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1341C" w:rsidRPr="00FE545C" w14:paraId="06D90219" w14:textId="77777777" w:rsidTr="007313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868E5" w14:textId="77777777" w:rsidR="00F1341C" w:rsidRPr="00FE545C" w:rsidRDefault="00F1341C" w:rsidP="007313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D0191" w14:textId="77777777" w:rsidR="00F1341C" w:rsidRPr="00FE545C" w:rsidRDefault="00F1341C" w:rsidP="007313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821F27D" w14:textId="77777777" w:rsidR="00F1341C" w:rsidRPr="00FE545C" w:rsidRDefault="00F1341C" w:rsidP="007313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084F1" w14:textId="77777777" w:rsidR="00F1341C" w:rsidRPr="00FE545C" w:rsidRDefault="00F1341C" w:rsidP="007313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F1341C" w:rsidRPr="00FE545C" w14:paraId="5B9940A0" w14:textId="77777777" w:rsidTr="007313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225F7" w14:textId="77777777" w:rsidR="00F1341C" w:rsidRPr="00FE545C" w:rsidRDefault="00F1341C" w:rsidP="007313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74700" w14:textId="77777777" w:rsidR="00F1341C" w:rsidRPr="00FE545C" w:rsidRDefault="00F1341C" w:rsidP="007313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BB5C5" w14:textId="77777777" w:rsidR="00F1341C" w:rsidRPr="00FE545C" w:rsidRDefault="00F1341C" w:rsidP="007313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1341C" w:rsidRPr="00FE545C" w14:paraId="278B5C46" w14:textId="77777777" w:rsidTr="007313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10FD8" w14:textId="77777777" w:rsidR="00F1341C" w:rsidRPr="00FE545C" w:rsidRDefault="00F1341C" w:rsidP="007313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9A384" w14:textId="77777777" w:rsidR="00F1341C" w:rsidRPr="00FE545C" w:rsidRDefault="00F1341C" w:rsidP="007313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2D4D2" w14:textId="77777777" w:rsidR="00F1341C" w:rsidRPr="00FE545C" w:rsidRDefault="00F1341C" w:rsidP="007313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85FB70F" w14:textId="77777777" w:rsidR="00F1341C" w:rsidRPr="002D2154" w:rsidRDefault="00F1341C" w:rsidP="00F1341C">
      <w:pPr>
        <w:numPr>
          <w:ilvl w:val="0"/>
          <w:numId w:val="1"/>
        </w:numPr>
        <w:jc w:val="both"/>
        <w:rPr>
          <w:sz w:val="22"/>
          <w:szCs w:val="22"/>
        </w:rPr>
      </w:pPr>
      <w:r w:rsidRPr="002D2154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6AA9FF96" w14:textId="2855236B" w:rsidR="00F1341C" w:rsidRDefault="00F1341C" w:rsidP="00F1341C">
      <w:pPr>
        <w:ind w:left="360"/>
        <w:jc w:val="both"/>
        <w:rPr>
          <w:sz w:val="22"/>
          <w:szCs w:val="22"/>
        </w:rPr>
      </w:pPr>
      <w:r w:rsidRPr="002D2154">
        <w:rPr>
          <w:sz w:val="22"/>
          <w:szCs w:val="22"/>
        </w:rPr>
        <w:lastRenderedPageBreak/>
        <w:t>w przypadku gdy przypada na nich ponad 10% wartości zamówienia</w:t>
      </w:r>
    </w:p>
    <w:p w14:paraId="16BF0B31" w14:textId="77777777" w:rsidR="00F1341C" w:rsidRPr="00A67735" w:rsidRDefault="00F1341C" w:rsidP="00F1341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3A1D0748" w14:textId="77777777" w:rsidR="00F1341C" w:rsidRPr="00A67735" w:rsidRDefault="00F1341C" w:rsidP="00F1341C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06AD1CA4" w14:textId="77777777" w:rsidR="00F1341C" w:rsidRPr="00A67735" w:rsidRDefault="00F1341C" w:rsidP="00F1341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A307DFE" w14:textId="77777777" w:rsidR="00F1341C" w:rsidRPr="00A67735" w:rsidRDefault="00F1341C" w:rsidP="00F1341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15E5EE0" w14:textId="77777777" w:rsidR="00F1341C" w:rsidRPr="00A67735" w:rsidRDefault="00F1341C" w:rsidP="00F1341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C6A9CE7" w14:textId="77777777" w:rsidR="00F1341C" w:rsidRPr="00A67735" w:rsidRDefault="00F1341C" w:rsidP="00F1341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3112288E" w14:textId="77777777" w:rsidR="00F1341C" w:rsidRPr="00A67735" w:rsidRDefault="00F1341C" w:rsidP="00F1341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AA92E0" w14:textId="77777777" w:rsidR="00F1341C" w:rsidRDefault="00F1341C" w:rsidP="00F1341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AD15332" w14:textId="77777777" w:rsidR="00F1341C" w:rsidRPr="00F750D6" w:rsidRDefault="00F1341C" w:rsidP="00F1341C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5B718B5D" w14:textId="77777777" w:rsidR="00F1341C" w:rsidRPr="00645C19" w:rsidRDefault="00F1341C" w:rsidP="00F1341C">
      <w:pPr>
        <w:jc w:val="center"/>
        <w:rPr>
          <w:i/>
          <w:color w:val="FF0000"/>
          <w:sz w:val="22"/>
          <w:szCs w:val="22"/>
        </w:rPr>
      </w:pPr>
    </w:p>
    <w:p w14:paraId="2DFC65B3" w14:textId="77777777" w:rsidR="00F1341C" w:rsidRPr="00A22763" w:rsidRDefault="00F1341C" w:rsidP="00F1341C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>
        <w:rPr>
          <w:i/>
          <w:color w:val="FF0000"/>
          <w:sz w:val="22"/>
          <w:szCs w:val="22"/>
        </w:rPr>
        <w:t>należy sporządzić</w:t>
      </w:r>
      <w:r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46D6419E" w14:textId="77777777" w:rsidR="00F1341C" w:rsidRDefault="00F1341C" w:rsidP="00F1341C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B1BECA7" w14:textId="77777777" w:rsidR="00CE1382" w:rsidRPr="00FC7F27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FEBA769" w14:textId="77777777" w:rsidR="00FE545C" w:rsidRPr="00410148" w:rsidRDefault="00FE545C" w:rsidP="00410148"/>
    <w:sectPr w:rsidR="00FE545C" w:rsidRPr="00410148" w:rsidSect="00C1240A">
      <w:footerReference w:type="default" r:id="rId8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E913BF" w14:textId="77777777" w:rsidR="00DA4DEB" w:rsidRDefault="00DA4DEB">
      <w:r>
        <w:separator/>
      </w:r>
    </w:p>
  </w:endnote>
  <w:endnote w:type="continuationSeparator" w:id="0">
    <w:p w14:paraId="31C9EFBC" w14:textId="77777777" w:rsidR="00DA4DEB" w:rsidRDefault="00DA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2682C" w14:textId="77777777" w:rsidR="00DA4DEB" w:rsidRDefault="00DA4DEB">
      <w:r>
        <w:separator/>
      </w:r>
    </w:p>
  </w:footnote>
  <w:footnote w:type="continuationSeparator" w:id="0">
    <w:p w14:paraId="6BCC5304" w14:textId="77777777" w:rsidR="00DA4DEB" w:rsidRDefault="00DA4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57710"/>
    <w:rsid w:val="00071CCC"/>
    <w:rsid w:val="0008537A"/>
    <w:rsid w:val="000A04B1"/>
    <w:rsid w:val="000B731D"/>
    <w:rsid w:val="000C751E"/>
    <w:rsid w:val="000D6134"/>
    <w:rsid w:val="000E09C7"/>
    <w:rsid w:val="000F6589"/>
    <w:rsid w:val="00106636"/>
    <w:rsid w:val="00116EC6"/>
    <w:rsid w:val="001308E5"/>
    <w:rsid w:val="00140CE0"/>
    <w:rsid w:val="001801DD"/>
    <w:rsid w:val="001D4612"/>
    <w:rsid w:val="00207E98"/>
    <w:rsid w:val="0022706E"/>
    <w:rsid w:val="00233394"/>
    <w:rsid w:val="002723B0"/>
    <w:rsid w:val="00315A4A"/>
    <w:rsid w:val="00410148"/>
    <w:rsid w:val="00413605"/>
    <w:rsid w:val="004319EC"/>
    <w:rsid w:val="004837C3"/>
    <w:rsid w:val="004B7300"/>
    <w:rsid w:val="004C6753"/>
    <w:rsid w:val="005462C6"/>
    <w:rsid w:val="00553194"/>
    <w:rsid w:val="00595C87"/>
    <w:rsid w:val="005D2C65"/>
    <w:rsid w:val="005E6D94"/>
    <w:rsid w:val="006050F1"/>
    <w:rsid w:val="0063384F"/>
    <w:rsid w:val="00643C6F"/>
    <w:rsid w:val="00646202"/>
    <w:rsid w:val="0065290F"/>
    <w:rsid w:val="00653C4C"/>
    <w:rsid w:val="006815F6"/>
    <w:rsid w:val="007352B8"/>
    <w:rsid w:val="00744190"/>
    <w:rsid w:val="007748F0"/>
    <w:rsid w:val="007A4321"/>
    <w:rsid w:val="00833933"/>
    <w:rsid w:val="00853083"/>
    <w:rsid w:val="008566B1"/>
    <w:rsid w:val="00860FB6"/>
    <w:rsid w:val="008B2F0C"/>
    <w:rsid w:val="008B4928"/>
    <w:rsid w:val="008D2AB8"/>
    <w:rsid w:val="008F1C66"/>
    <w:rsid w:val="00970FE4"/>
    <w:rsid w:val="009F419B"/>
    <w:rsid w:val="00A0022B"/>
    <w:rsid w:val="00A16530"/>
    <w:rsid w:val="00A346FE"/>
    <w:rsid w:val="00A47B4D"/>
    <w:rsid w:val="00A83018"/>
    <w:rsid w:val="00AA7551"/>
    <w:rsid w:val="00B012D9"/>
    <w:rsid w:val="00B774DC"/>
    <w:rsid w:val="00BB1972"/>
    <w:rsid w:val="00C1240A"/>
    <w:rsid w:val="00C76F73"/>
    <w:rsid w:val="00C969A6"/>
    <w:rsid w:val="00CA7D36"/>
    <w:rsid w:val="00CE1382"/>
    <w:rsid w:val="00CE7218"/>
    <w:rsid w:val="00D11FA1"/>
    <w:rsid w:val="00D17C68"/>
    <w:rsid w:val="00D24208"/>
    <w:rsid w:val="00D60C38"/>
    <w:rsid w:val="00D66893"/>
    <w:rsid w:val="00D90ACB"/>
    <w:rsid w:val="00DA4DEB"/>
    <w:rsid w:val="00DA5F36"/>
    <w:rsid w:val="00DC1500"/>
    <w:rsid w:val="00DF6294"/>
    <w:rsid w:val="00E07EFD"/>
    <w:rsid w:val="00E42A92"/>
    <w:rsid w:val="00E44371"/>
    <w:rsid w:val="00E6473C"/>
    <w:rsid w:val="00E949B0"/>
    <w:rsid w:val="00EB1475"/>
    <w:rsid w:val="00F00591"/>
    <w:rsid w:val="00F04297"/>
    <w:rsid w:val="00F1341C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11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5D4D2-7DAB-4A4B-9654-D3BBC318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847</Words>
  <Characters>6039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2026-05-18T12:30:00Z</cp:lastPrinted>
  <dcterms:created xsi:type="dcterms:W3CDTF">2026-05-18T12:30:00Z</dcterms:created>
  <dcterms:modified xsi:type="dcterms:W3CDTF">2026-05-18T12:30:00Z</dcterms:modified>
</cp:coreProperties>
</file>