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74094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765643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C2E5A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F116A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DFFD0F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A00D066" w14:textId="77777777" w:rsidR="007D1420" w:rsidRPr="00DC61F0" w:rsidRDefault="007D1420" w:rsidP="007D142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inny rodzaj)  ………… ……………………………………………………………………….</w:t>
      </w:r>
    </w:p>
    <w:p w14:paraId="0C47C1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7C8F4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3538A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417F0">
        <w:rPr>
          <w:sz w:val="22"/>
        </w:rPr>
        <w:t>……………………………………………………………………………………………..</w:t>
      </w:r>
    </w:p>
    <w:p w14:paraId="26FF92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417F0">
        <w:rPr>
          <w:sz w:val="22"/>
        </w:rPr>
        <w:t>…………………………………………………………………………………………….</w:t>
      </w:r>
    </w:p>
    <w:p w14:paraId="35A3A6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2493E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EF370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C3D9CB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2B2B8F4" w14:textId="77777777"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Akademia Górniczo - Hutnicza</w:t>
      </w:r>
    </w:p>
    <w:p w14:paraId="4D6E4E9E" w14:textId="77777777"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im. Stanisława Staszica w Krakowie</w:t>
      </w:r>
    </w:p>
    <w:p w14:paraId="1BCAE57B" w14:textId="77777777" w:rsidR="008D2AB8" w:rsidRDefault="00E63FA8" w:rsidP="008D2AB8">
      <w:pPr>
        <w:ind w:right="-110"/>
        <w:rPr>
          <w:b/>
        </w:rPr>
      </w:pPr>
      <w:r w:rsidRPr="00E63FA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2709B" w14:textId="77777777" w:rsidR="008D2AB8" w:rsidRDefault="00E63FA8" w:rsidP="008D2AB8">
      <w:pPr>
        <w:ind w:right="-110"/>
        <w:rPr>
          <w:b/>
        </w:rPr>
      </w:pPr>
      <w:r w:rsidRPr="00E63FA8">
        <w:rPr>
          <w:b/>
        </w:rPr>
        <w:t>Al. Mickiewicza</w:t>
      </w:r>
      <w:r w:rsidR="008D2AB8">
        <w:rPr>
          <w:b/>
        </w:rPr>
        <w:t xml:space="preserve"> </w:t>
      </w:r>
      <w:r w:rsidRPr="00E63FA8">
        <w:rPr>
          <w:b/>
        </w:rPr>
        <w:t>30</w:t>
      </w:r>
      <w:r w:rsidR="008D2AB8">
        <w:rPr>
          <w:b/>
        </w:rPr>
        <w:t xml:space="preserve"> </w:t>
      </w:r>
    </w:p>
    <w:p w14:paraId="1136CABF" w14:textId="77777777" w:rsidR="008D2AB8" w:rsidRDefault="00E63FA8" w:rsidP="008D2AB8">
      <w:pPr>
        <w:rPr>
          <w:b/>
        </w:rPr>
      </w:pPr>
      <w:r w:rsidRPr="00E63FA8">
        <w:rPr>
          <w:b/>
        </w:rPr>
        <w:t>30-059</w:t>
      </w:r>
      <w:r w:rsidR="008D2AB8">
        <w:rPr>
          <w:b/>
        </w:rPr>
        <w:t xml:space="preserve"> </w:t>
      </w:r>
      <w:r w:rsidRPr="00E63FA8">
        <w:rPr>
          <w:b/>
        </w:rPr>
        <w:t>Kraków</w:t>
      </w:r>
      <w:r w:rsidR="008D2AB8">
        <w:rPr>
          <w:b/>
        </w:rPr>
        <w:t xml:space="preserve">,  </w:t>
      </w:r>
    </w:p>
    <w:p w14:paraId="7E0CAC18" w14:textId="77777777" w:rsidR="008D2AB8" w:rsidRDefault="008D2AB8" w:rsidP="008D2AB8">
      <w:pPr>
        <w:ind w:firstLine="3969"/>
        <w:rPr>
          <w:b/>
        </w:rPr>
      </w:pPr>
    </w:p>
    <w:p w14:paraId="47330317" w14:textId="313617B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417F0" w:rsidRPr="007417F0">
        <w:rPr>
          <w:b/>
        </w:rPr>
        <w:t xml:space="preserve">Usługa opracowania koncepcji wystrzelenia satelity i umieszczenia satelity na orbicie </w:t>
      </w:r>
      <w:proofErr w:type="spellStart"/>
      <w:r w:rsidR="007417F0" w:rsidRPr="007417F0">
        <w:rPr>
          <w:b/>
        </w:rPr>
        <w:t>heliosynchronicznej</w:t>
      </w:r>
      <w:proofErr w:type="spellEnd"/>
      <w:r w:rsidR="007417F0" w:rsidRPr="007417F0">
        <w:rPr>
          <w:b/>
        </w:rPr>
        <w:t xml:space="preserve"> (SSO)</w:t>
      </w:r>
      <w:r w:rsidR="00923BDD" w:rsidRPr="00923BDD">
        <w:rPr>
          <w:b/>
        </w:rPr>
        <w:t xml:space="preserve"> - KC-DE-zp.25.127.2026</w:t>
      </w:r>
      <w:r w:rsidR="003653CA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14:paraId="0B0A5244" w14:textId="77777777" w:rsidR="008D2AB8" w:rsidRDefault="008D2AB8" w:rsidP="008D2AB8">
      <w:pPr>
        <w:tabs>
          <w:tab w:val="right" w:pos="9000"/>
        </w:tabs>
      </w:pPr>
    </w:p>
    <w:p w14:paraId="2602A411" w14:textId="77777777"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 w:rsidRPr="003653CA">
        <w:rPr>
          <w:b/>
          <w:sz w:val="22"/>
          <w:szCs w:val="22"/>
          <w:highlight w:val="yellow"/>
        </w:rPr>
        <w:t>EURO *)</w:t>
      </w:r>
    </w:p>
    <w:p w14:paraId="4E5CDDD7" w14:textId="77777777" w:rsidR="00EB0FB7" w:rsidRDefault="00EB0FB7" w:rsidP="00EB0FB7">
      <w:pPr>
        <w:widowControl w:val="0"/>
        <w:ind w:right="1"/>
        <w:rPr>
          <w:b/>
          <w:sz w:val="22"/>
          <w:szCs w:val="22"/>
        </w:rPr>
      </w:pPr>
    </w:p>
    <w:p w14:paraId="5BB76DC0" w14:textId="77777777"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 w:rsidRPr="003653CA">
        <w:rPr>
          <w:b/>
          <w:sz w:val="22"/>
          <w:szCs w:val="22"/>
          <w:highlight w:val="yellow"/>
        </w:rPr>
        <w:t>EURO</w:t>
      </w:r>
    </w:p>
    <w:p w14:paraId="26FA4721" w14:textId="77777777"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14:paraId="6A877170" w14:textId="77777777" w:rsidR="00EB0FB7" w:rsidRDefault="00EB0FB7" w:rsidP="00EB0F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917B538" w14:textId="77777777"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14:paraId="4D9015E3" w14:textId="77777777" w:rsidR="00EB0FB7" w:rsidRDefault="00EB0FB7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………………EURO *)</w:t>
      </w:r>
    </w:p>
    <w:p w14:paraId="2BA47890" w14:textId="77777777" w:rsidR="00EB0FB7" w:rsidRDefault="00EB0FB7" w:rsidP="00EB0FB7">
      <w:pPr>
        <w:widowControl w:val="0"/>
        <w:rPr>
          <w:b/>
          <w:sz w:val="22"/>
          <w:szCs w:val="22"/>
        </w:rPr>
      </w:pPr>
    </w:p>
    <w:p w14:paraId="047B0431" w14:textId="1550385B" w:rsidR="009A798C" w:rsidRPr="009A798C" w:rsidRDefault="009A798C" w:rsidP="009A798C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9A798C">
        <w:rPr>
          <w:b/>
          <w:bCs/>
          <w:iCs/>
        </w:rPr>
        <w:t>T</w:t>
      </w:r>
      <w:r w:rsidRPr="00BA7B1A">
        <w:rPr>
          <w:b/>
        </w:rPr>
        <w:t xml:space="preserve">ermin wystrzelenia: </w:t>
      </w:r>
      <w:r>
        <w:t>…... kwartał 2027r.</w:t>
      </w:r>
      <w:r w:rsidR="00EC5019">
        <w:t>,</w:t>
      </w:r>
      <w:r w:rsidR="004759AF">
        <w:t xml:space="preserve"> </w:t>
      </w:r>
      <w:bookmarkStart w:id="0" w:name="_GoBack"/>
      <w:bookmarkEnd w:id="0"/>
      <w:r w:rsidR="00EC5019">
        <w:t>w tym</w:t>
      </w:r>
      <w:r w:rsidR="004759AF">
        <w:t>:</w:t>
      </w:r>
      <w:r w:rsidR="00EC5019">
        <w:t xml:space="preserve"> </w:t>
      </w:r>
      <w:r w:rsidR="00EC5019">
        <w:rPr>
          <w:b/>
          <w:bCs/>
          <w:iCs/>
        </w:rPr>
        <w:t>d</w:t>
      </w:r>
      <w:r w:rsidR="00EC5019" w:rsidRPr="00E709B3">
        <w:rPr>
          <w:b/>
          <w:bCs/>
          <w:iCs/>
        </w:rPr>
        <w:t>ata otwarcia okna startowego</w:t>
      </w:r>
      <w:r w:rsidR="00EC5019">
        <w:rPr>
          <w:b/>
          <w:bCs/>
          <w:iCs/>
        </w:rPr>
        <w:t>:</w:t>
      </w:r>
      <w:r w:rsidR="00EC5019" w:rsidRPr="00E709B3">
        <w:rPr>
          <w:i/>
        </w:rPr>
        <w:t xml:space="preserve"> …………………… </w:t>
      </w:r>
      <w:r w:rsidR="00EC5019" w:rsidRPr="00E709B3">
        <w:rPr>
          <w:i/>
          <w:sz w:val="20"/>
          <w:szCs w:val="20"/>
        </w:rPr>
        <w:t>(podać datę)</w:t>
      </w:r>
      <w:r w:rsidR="00EC5019">
        <w:rPr>
          <w:i/>
          <w:sz w:val="20"/>
          <w:szCs w:val="20"/>
        </w:rPr>
        <w:t xml:space="preserve"> </w:t>
      </w:r>
      <w:r w:rsidRPr="0022732C">
        <w:rPr>
          <w:i/>
          <w:highlight w:val="yellow"/>
        </w:rPr>
        <w:t>(kryterium oceny ofert)</w:t>
      </w:r>
    </w:p>
    <w:p w14:paraId="664BBBDE" w14:textId="0E5B5954" w:rsidR="009A798C" w:rsidRPr="00EC5019" w:rsidRDefault="00EC5019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EC5019">
        <w:rPr>
          <w:b/>
          <w:bCs/>
          <w:iCs/>
        </w:rPr>
        <w:t xml:space="preserve">Termin realizacji umowy: do 31 grudnia 2027 r. </w:t>
      </w:r>
    </w:p>
    <w:p w14:paraId="7D0CE82A" w14:textId="77777777" w:rsidR="00B058EF" w:rsidRDefault="00B058EF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Nazwa pojazdu startowego: ………………………</w:t>
      </w:r>
    </w:p>
    <w:p w14:paraId="733392A2" w14:textId="77777777" w:rsidR="00B058EF" w:rsidRDefault="00B058EF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Nazwa wyrzutni: …………………………………..</w:t>
      </w:r>
    </w:p>
    <w:p w14:paraId="1C8D48F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334E5CC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F60BA8B" w14:textId="77777777" w:rsidR="008D2AB8" w:rsidRDefault="008D2AB8" w:rsidP="008D2AB8">
      <w:pPr>
        <w:jc w:val="both"/>
        <w:rPr>
          <w:sz w:val="18"/>
          <w:szCs w:val="18"/>
        </w:rPr>
      </w:pPr>
    </w:p>
    <w:p w14:paraId="4CE15504" w14:textId="77777777" w:rsidR="007D1420" w:rsidRPr="007417F0" w:rsidRDefault="007D1420" w:rsidP="007D1420">
      <w:pPr>
        <w:rPr>
          <w:bCs/>
          <w:sz w:val="20"/>
          <w:szCs w:val="20"/>
        </w:rPr>
      </w:pPr>
      <w:r w:rsidRPr="007417F0">
        <w:rPr>
          <w:bCs/>
          <w:sz w:val="20"/>
          <w:szCs w:val="20"/>
        </w:rPr>
        <w:t>* Wykonawcy zagraniczni biorący udział w tym postępowaniu, którzy na podstawie odrębnych przepisów nie są zobowiązani do zapłaty podatku od towarów i usług na terytorium Polski, powinni w ofercie podać wartość zamówienia netto wyrażoną w EURO. Wyłącznie do oceny i porównania ofert Zamawiający doliczy podatek VAT należny na etapie oceny ofert. Umowa zostanie podpisana na kwotę netto, podatek VAT Kupujący zapłaci we własnym zakresie.</w:t>
      </w:r>
    </w:p>
    <w:p w14:paraId="7B875137" w14:textId="77777777" w:rsidR="007D1420" w:rsidRPr="007417F0" w:rsidRDefault="007D1420" w:rsidP="007D1420">
      <w:pPr>
        <w:rPr>
          <w:b/>
          <w:sz w:val="20"/>
          <w:szCs w:val="20"/>
        </w:rPr>
      </w:pPr>
    </w:p>
    <w:p w14:paraId="1143B839" w14:textId="77777777" w:rsidR="007D1420" w:rsidRPr="00DC61F0" w:rsidRDefault="007D1420" w:rsidP="007D1420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6DFF2551" w14:textId="77777777" w:rsidR="007D1420" w:rsidRPr="00DC61F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47809F" w14:textId="77777777" w:rsidR="007D142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21E38B2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71AB8D" w14:textId="77777777"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CF247B" w14:textId="77777777"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B74E84" w14:textId="77777777" w:rsidR="007D1420" w:rsidRPr="00DC61F0" w:rsidRDefault="007D1420" w:rsidP="007D14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1420" w:rsidRPr="00DC61F0" w14:paraId="6D70258D" w14:textId="77777777" w:rsidTr="00244B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BCA89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5C688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33BE244D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37019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7D1420" w:rsidRPr="00DC61F0" w14:paraId="7DD69FFC" w14:textId="77777777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D9474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4CDED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CE83F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D1420" w:rsidRPr="00DC61F0" w14:paraId="594640C0" w14:textId="77777777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4845A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649A2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3BCFE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72EF5D7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5F9A2F1E" w14:textId="77777777" w:rsidR="007D1420" w:rsidRPr="00DC61F0" w:rsidRDefault="007D1420" w:rsidP="007D142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90E6F09" w14:textId="77777777" w:rsidR="007D1420" w:rsidRPr="00DC61F0" w:rsidRDefault="007D1420" w:rsidP="007D14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9C67DA3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4ECEE075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85C749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43B331B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2468C0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35D374B4" w14:textId="77777777" w:rsidR="007D1420" w:rsidRPr="00DC61F0" w:rsidRDefault="007D1420" w:rsidP="007D142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30E6E6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4B16C04C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42DC0D09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EECDB8D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FAF7C6D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7A453105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4B767B56" w14:textId="77777777" w:rsidR="00FE545C" w:rsidRDefault="007D1420" w:rsidP="0018547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0D20D6" w14:textId="77777777" w:rsidR="00C56339" w:rsidRDefault="00C56339">
      <w:r>
        <w:separator/>
      </w:r>
    </w:p>
  </w:endnote>
  <w:endnote w:type="continuationSeparator" w:id="0">
    <w:p w14:paraId="35E3EE42" w14:textId="77777777" w:rsidR="00C56339" w:rsidRDefault="00C56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57BF0C" w14:textId="77777777" w:rsidR="00E63FA8" w:rsidRDefault="00E63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70BF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65A4" w14:textId="77777777" w:rsidR="00E63FA8" w:rsidRDefault="00E63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8D348" w14:textId="77777777" w:rsidR="00C56339" w:rsidRDefault="00C56339">
      <w:r>
        <w:separator/>
      </w:r>
    </w:p>
  </w:footnote>
  <w:footnote w:type="continuationSeparator" w:id="0">
    <w:p w14:paraId="0222DABD" w14:textId="77777777" w:rsidR="00C56339" w:rsidRDefault="00C56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DE6B97" w14:textId="77777777" w:rsidR="00E63FA8" w:rsidRDefault="00E63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69A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526" w14:textId="77777777" w:rsidR="00E63FA8" w:rsidRDefault="00E63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8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83450"/>
    <w:rsid w:val="0018547F"/>
    <w:rsid w:val="001A432B"/>
    <w:rsid w:val="001D4612"/>
    <w:rsid w:val="001E4E82"/>
    <w:rsid w:val="00207E98"/>
    <w:rsid w:val="002723B0"/>
    <w:rsid w:val="00315A4A"/>
    <w:rsid w:val="00335C5B"/>
    <w:rsid w:val="003653CA"/>
    <w:rsid w:val="00374135"/>
    <w:rsid w:val="003D0CCC"/>
    <w:rsid w:val="004759AF"/>
    <w:rsid w:val="004B7300"/>
    <w:rsid w:val="004C6753"/>
    <w:rsid w:val="00507AE3"/>
    <w:rsid w:val="005343FE"/>
    <w:rsid w:val="00595C87"/>
    <w:rsid w:val="005D2C65"/>
    <w:rsid w:val="005E6D94"/>
    <w:rsid w:val="0063384F"/>
    <w:rsid w:val="00643C6F"/>
    <w:rsid w:val="00646202"/>
    <w:rsid w:val="0065290F"/>
    <w:rsid w:val="006815F6"/>
    <w:rsid w:val="00693987"/>
    <w:rsid w:val="007417F0"/>
    <w:rsid w:val="007748F0"/>
    <w:rsid w:val="007A4321"/>
    <w:rsid w:val="007A4C9C"/>
    <w:rsid w:val="007D1420"/>
    <w:rsid w:val="00833933"/>
    <w:rsid w:val="00853083"/>
    <w:rsid w:val="008B2F0C"/>
    <w:rsid w:val="008B4928"/>
    <w:rsid w:val="008B6900"/>
    <w:rsid w:val="008D2AB8"/>
    <w:rsid w:val="008F1C66"/>
    <w:rsid w:val="00923BDD"/>
    <w:rsid w:val="00962A2D"/>
    <w:rsid w:val="00970FE4"/>
    <w:rsid w:val="009A798C"/>
    <w:rsid w:val="009B532A"/>
    <w:rsid w:val="00A0022B"/>
    <w:rsid w:val="00A31BAA"/>
    <w:rsid w:val="00A346FE"/>
    <w:rsid w:val="00A47B4D"/>
    <w:rsid w:val="00A70816"/>
    <w:rsid w:val="00A83018"/>
    <w:rsid w:val="00B058EF"/>
    <w:rsid w:val="00B570C1"/>
    <w:rsid w:val="00B774DC"/>
    <w:rsid w:val="00B820D0"/>
    <w:rsid w:val="00BA7B1A"/>
    <w:rsid w:val="00C07514"/>
    <w:rsid w:val="00C56339"/>
    <w:rsid w:val="00C969A6"/>
    <w:rsid w:val="00CA7D36"/>
    <w:rsid w:val="00CD2068"/>
    <w:rsid w:val="00D24208"/>
    <w:rsid w:val="00D44668"/>
    <w:rsid w:val="00D60C38"/>
    <w:rsid w:val="00D66893"/>
    <w:rsid w:val="00D90ACB"/>
    <w:rsid w:val="00DB67BE"/>
    <w:rsid w:val="00DC1500"/>
    <w:rsid w:val="00E44371"/>
    <w:rsid w:val="00E63FA8"/>
    <w:rsid w:val="00E709B3"/>
    <w:rsid w:val="00E949B0"/>
    <w:rsid w:val="00EB0FB7"/>
    <w:rsid w:val="00EC0BEA"/>
    <w:rsid w:val="00EC5019"/>
    <w:rsid w:val="00EE7647"/>
    <w:rsid w:val="00F00591"/>
    <w:rsid w:val="00F51688"/>
    <w:rsid w:val="00F53146"/>
    <w:rsid w:val="00F83D16"/>
    <w:rsid w:val="00F91018"/>
    <w:rsid w:val="00FA0F30"/>
    <w:rsid w:val="00FA51A4"/>
    <w:rsid w:val="00FE545C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0AA16"/>
  <w15:chartTrackingRefBased/>
  <w15:docId w15:val="{62A804EC-C440-4338-B40D-B1640722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D1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35C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C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C5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C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C5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5C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5C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5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2C3E0-3B69-445E-AFDD-BD4790ED3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532</Words>
  <Characters>4455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2026-05-14T13:28:00Z</dcterms:created>
  <dcterms:modified xsi:type="dcterms:W3CDTF">2026-05-14T13:46:00Z</dcterms:modified>
</cp:coreProperties>
</file>