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76C83" w14:textId="4D224E1A" w:rsidR="00FB7F50" w:rsidRPr="002245BE" w:rsidRDefault="0021335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1335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1335B">
        <w:rPr>
          <w:sz w:val="22"/>
          <w:szCs w:val="22"/>
        </w:rPr>
        <w:t>2026-05-18</w:t>
      </w:r>
    </w:p>
    <w:p w14:paraId="37CAA72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A25F3D5" w14:textId="77777777" w:rsidR="0021335B" w:rsidRPr="0021335B" w:rsidRDefault="0021335B" w:rsidP="00FB7F50">
      <w:pPr>
        <w:spacing w:after="40"/>
        <w:rPr>
          <w:b/>
          <w:bCs/>
          <w:sz w:val="22"/>
          <w:szCs w:val="22"/>
        </w:rPr>
      </w:pPr>
      <w:r w:rsidRPr="0021335B">
        <w:rPr>
          <w:b/>
          <w:bCs/>
          <w:sz w:val="22"/>
          <w:szCs w:val="22"/>
        </w:rPr>
        <w:t>Akademia Górniczo - Hutnicza</w:t>
      </w:r>
    </w:p>
    <w:p w14:paraId="163486C4" w14:textId="77777777" w:rsidR="0021335B" w:rsidRPr="0021335B" w:rsidRDefault="0021335B" w:rsidP="00FB7F50">
      <w:pPr>
        <w:spacing w:after="40"/>
        <w:rPr>
          <w:b/>
          <w:bCs/>
          <w:sz w:val="22"/>
          <w:szCs w:val="22"/>
        </w:rPr>
      </w:pPr>
      <w:r w:rsidRPr="0021335B">
        <w:rPr>
          <w:b/>
          <w:bCs/>
          <w:sz w:val="22"/>
          <w:szCs w:val="22"/>
        </w:rPr>
        <w:t>im. Stanisława Staszica w Krakowie</w:t>
      </w:r>
    </w:p>
    <w:p w14:paraId="747C04B2" w14:textId="7822D249" w:rsidR="00FB7F50" w:rsidRPr="002245BE" w:rsidRDefault="0021335B" w:rsidP="00FB7F50">
      <w:pPr>
        <w:spacing w:after="40"/>
        <w:rPr>
          <w:b/>
          <w:bCs/>
          <w:sz w:val="22"/>
          <w:szCs w:val="22"/>
        </w:rPr>
      </w:pPr>
      <w:r w:rsidRPr="0021335B">
        <w:rPr>
          <w:b/>
          <w:bCs/>
          <w:sz w:val="22"/>
          <w:szCs w:val="22"/>
        </w:rPr>
        <w:t>Dział Zamówień Publicznych</w:t>
      </w:r>
    </w:p>
    <w:p w14:paraId="54CD05F7" w14:textId="26BE4333" w:rsidR="00FB7F50" w:rsidRPr="002245BE" w:rsidRDefault="0021335B" w:rsidP="00FB7F50">
      <w:pPr>
        <w:rPr>
          <w:sz w:val="22"/>
          <w:szCs w:val="22"/>
        </w:rPr>
      </w:pPr>
      <w:r w:rsidRPr="0021335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1335B">
        <w:rPr>
          <w:sz w:val="22"/>
          <w:szCs w:val="22"/>
        </w:rPr>
        <w:t>30</w:t>
      </w:r>
    </w:p>
    <w:p w14:paraId="586AC4BF" w14:textId="35B2EA61" w:rsidR="00FB7F50" w:rsidRPr="002245BE" w:rsidRDefault="0021335B" w:rsidP="00FB7F50">
      <w:pPr>
        <w:rPr>
          <w:sz w:val="22"/>
          <w:szCs w:val="22"/>
        </w:rPr>
      </w:pPr>
      <w:r w:rsidRPr="0021335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1335B">
        <w:rPr>
          <w:sz w:val="22"/>
          <w:szCs w:val="22"/>
        </w:rPr>
        <w:t>Kraków</w:t>
      </w:r>
    </w:p>
    <w:p w14:paraId="130AC26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ED1D72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1335B" w:rsidRPr="00607F9B" w14:paraId="0734E13C" w14:textId="77777777" w:rsidTr="003F27D5">
        <w:trPr>
          <w:trHeight w:val="638"/>
        </w:trPr>
        <w:tc>
          <w:tcPr>
            <w:tcW w:w="959" w:type="dxa"/>
          </w:tcPr>
          <w:p w14:paraId="107BBD12" w14:textId="77777777" w:rsidR="0021335B" w:rsidRPr="00607F9B" w:rsidRDefault="0021335B" w:rsidP="003F27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6110D37" w14:textId="302E54EB" w:rsidR="0021335B" w:rsidRPr="00607F9B" w:rsidRDefault="0021335B" w:rsidP="003F27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1335B">
              <w:rPr>
                <w:sz w:val="22"/>
                <w:szCs w:val="22"/>
              </w:rPr>
              <w:t>przetarg</w:t>
            </w:r>
            <w:r w:rsidR="00176F12">
              <w:rPr>
                <w:sz w:val="22"/>
                <w:szCs w:val="22"/>
              </w:rPr>
              <w:t>u</w:t>
            </w:r>
            <w:r w:rsidRPr="0021335B">
              <w:rPr>
                <w:sz w:val="22"/>
                <w:szCs w:val="22"/>
              </w:rPr>
              <w:t xml:space="preserve"> nieograniczon</w:t>
            </w:r>
            <w:r w:rsidR="00176F12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335B">
              <w:rPr>
                <w:b/>
                <w:bCs/>
                <w:sz w:val="22"/>
                <w:szCs w:val="22"/>
              </w:rPr>
              <w:t>Zakup i dostawa komory laminarnej (1szt.)  dla WTK - KC-DE-zp.25.19.2026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1335B">
              <w:rPr>
                <w:b/>
                <w:sz w:val="22"/>
                <w:szCs w:val="22"/>
              </w:rPr>
              <w:t>KC-DE-zp.25.19.2026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5EFC21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1335B" w14:paraId="59A0551F" w14:textId="77777777" w:rsidTr="003F27D5">
        <w:trPr>
          <w:cantSplit/>
        </w:trPr>
        <w:tc>
          <w:tcPr>
            <w:tcW w:w="10150" w:type="dxa"/>
          </w:tcPr>
          <w:p w14:paraId="25710443" w14:textId="31C9F88A" w:rsidR="0021335B" w:rsidRPr="00D26ED6" w:rsidRDefault="0021335B" w:rsidP="003F27D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1335B">
              <w:rPr>
                <w:b/>
                <w:sz w:val="22"/>
                <w:szCs w:val="22"/>
              </w:rPr>
              <w:t>Alchem</w:t>
            </w:r>
            <w:proofErr w:type="spellEnd"/>
            <w:r w:rsidRPr="0021335B">
              <w:rPr>
                <w:b/>
                <w:sz w:val="22"/>
                <w:szCs w:val="22"/>
              </w:rPr>
              <w:t xml:space="preserve"> Grupa Sp. z o.o. Oddział Śląsk</w:t>
            </w:r>
          </w:p>
          <w:p w14:paraId="7BBD5687" w14:textId="70DFEA4A" w:rsidR="0021335B" w:rsidRPr="009F0E5C" w:rsidRDefault="0021335B" w:rsidP="003F27D5">
            <w:pPr>
              <w:jc w:val="both"/>
              <w:rPr>
                <w:bCs/>
                <w:sz w:val="22"/>
                <w:szCs w:val="22"/>
              </w:rPr>
            </w:pPr>
            <w:r w:rsidRPr="0021335B">
              <w:rPr>
                <w:bCs/>
                <w:sz w:val="22"/>
                <w:szCs w:val="22"/>
              </w:rPr>
              <w:t>Jana Kasprowicza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35B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1335B">
              <w:rPr>
                <w:bCs/>
                <w:sz w:val="22"/>
                <w:szCs w:val="22"/>
              </w:rPr>
              <w:t>/2</w:t>
            </w:r>
          </w:p>
          <w:p w14:paraId="29AD713B" w14:textId="3DBFFCFC" w:rsidR="0021335B" w:rsidRPr="009F0E5C" w:rsidRDefault="0021335B" w:rsidP="003F27D5">
            <w:pPr>
              <w:jc w:val="both"/>
              <w:rPr>
                <w:bCs/>
                <w:sz w:val="22"/>
                <w:szCs w:val="22"/>
              </w:rPr>
            </w:pPr>
            <w:r w:rsidRPr="0021335B">
              <w:rPr>
                <w:bCs/>
                <w:sz w:val="22"/>
                <w:szCs w:val="22"/>
              </w:rPr>
              <w:t>43-300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35B">
              <w:rPr>
                <w:bCs/>
                <w:sz w:val="22"/>
                <w:szCs w:val="22"/>
              </w:rPr>
              <w:t>Bielsko-Biała</w:t>
            </w:r>
          </w:p>
          <w:p w14:paraId="7DDDA565" w14:textId="77777777" w:rsidR="0021335B" w:rsidRPr="00D26ED6" w:rsidRDefault="0021335B" w:rsidP="003F27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B1F000A" w14:textId="3CF18880" w:rsidR="0021335B" w:rsidRDefault="0021335B" w:rsidP="003F27D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1335B">
              <w:rPr>
                <w:sz w:val="22"/>
                <w:szCs w:val="22"/>
              </w:rPr>
              <w:t>Zakup i dostawa komory laminarnej (1szt.) dla WTK - KC-DE-zp.25.19.2026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F514C49" w14:textId="57636905" w:rsidR="0021335B" w:rsidRPr="00D26ED6" w:rsidRDefault="0021335B" w:rsidP="003F27D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1335B">
              <w:rPr>
                <w:b/>
                <w:sz w:val="22"/>
                <w:szCs w:val="22"/>
              </w:rPr>
              <w:t>34 317.00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CE85F64" w14:textId="77777777" w:rsidR="0021335B" w:rsidRDefault="0021335B" w:rsidP="003F27D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9B5388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2608307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846401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A14F91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1A589B3" w14:textId="5C607162" w:rsidR="002B6761" w:rsidRPr="008567C7" w:rsidRDefault="0021335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6A092C3" w14:textId="15F8EEF3" w:rsidR="002B6761" w:rsidRPr="008567C7" w:rsidRDefault="0021335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792B0A8B" w14:textId="09F38F43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340702F" w14:textId="5FCBAC8B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A1C6DF3" w14:textId="23A73AF9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FB2E9EF" w14:textId="618E1A34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DC53A7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1335B" w:rsidRPr="008567C7" w14:paraId="078AFD77" w14:textId="77777777" w:rsidTr="003F27D5">
        <w:tc>
          <w:tcPr>
            <w:tcW w:w="709" w:type="dxa"/>
            <w:vAlign w:val="center"/>
          </w:tcPr>
          <w:p w14:paraId="25B5E137" w14:textId="4BE2A133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D8DCC21" w14:textId="7F64A9F5" w:rsidR="0021335B" w:rsidRPr="002B6761" w:rsidRDefault="0021335B" w:rsidP="003F27D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1335B">
              <w:rPr>
                <w:rFonts w:ascii="Times New Roman" w:hAnsi="Times New Roman" w:cs="Times New Roman"/>
                <w:b/>
                <w:sz w:val="18"/>
                <w:szCs w:val="18"/>
              </w:rPr>
              <w:t>Alchem</w:t>
            </w:r>
            <w:proofErr w:type="spellEnd"/>
            <w:r w:rsidRPr="0021335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Grupa Sp. z o.o. Oddział Śląsk</w:t>
            </w:r>
          </w:p>
          <w:p w14:paraId="53DCDCF6" w14:textId="2E8DACDF" w:rsidR="0021335B" w:rsidRPr="008567C7" w:rsidRDefault="0021335B" w:rsidP="003F27D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Jana Kasprowicza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14:paraId="5B15B470" w14:textId="5D5B9633" w:rsidR="0021335B" w:rsidRPr="001B7815" w:rsidRDefault="0021335B" w:rsidP="003F27D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43-300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</w:tc>
        <w:tc>
          <w:tcPr>
            <w:tcW w:w="1134" w:type="dxa"/>
            <w:vAlign w:val="center"/>
          </w:tcPr>
          <w:p w14:paraId="6AB81C2E" w14:textId="54514C81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41DF557" w14:textId="2B85D714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C59E245" w14:textId="4898E99D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4A5ED7" w14:textId="2D471396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32515A2" w14:textId="1AC73C62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0BB8BD1" w14:textId="68643BBD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5EFB1F5" w14:textId="13A72F1A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1335B" w:rsidRPr="008567C7" w14:paraId="4DAF663E" w14:textId="77777777" w:rsidTr="003F27D5">
        <w:tc>
          <w:tcPr>
            <w:tcW w:w="709" w:type="dxa"/>
            <w:vAlign w:val="center"/>
          </w:tcPr>
          <w:p w14:paraId="0FC6B943" w14:textId="52E786EE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55BDF763" w14:textId="3056D684" w:rsidR="0021335B" w:rsidRPr="002B6761" w:rsidRDefault="0021335B" w:rsidP="003F27D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b/>
                <w:sz w:val="18"/>
                <w:szCs w:val="18"/>
              </w:rPr>
              <w:t>MERAZET Spółka Akcyjna</w:t>
            </w:r>
          </w:p>
          <w:p w14:paraId="73C865B5" w14:textId="56E353D6" w:rsidR="0021335B" w:rsidRPr="008567C7" w:rsidRDefault="0021335B" w:rsidP="003F27D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J.Krauthofera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9F2BB4D" w14:textId="7256B122" w:rsidR="0021335B" w:rsidRPr="001B7815" w:rsidRDefault="0021335B" w:rsidP="003F27D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20085E34" w14:textId="769E0359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sz w:val="18"/>
                <w:szCs w:val="18"/>
              </w:rPr>
              <w:t xml:space="preserve">  56,17</w:t>
            </w:r>
          </w:p>
        </w:tc>
        <w:tc>
          <w:tcPr>
            <w:tcW w:w="1134" w:type="dxa"/>
            <w:vAlign w:val="center"/>
          </w:tcPr>
          <w:p w14:paraId="7C12B393" w14:textId="601D934A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4800190" w14:textId="69A86FEC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DC8F88E" w14:textId="7DDA9C1A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1F45A8B" w14:textId="46A39CD0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642632F" w14:textId="0DC3ABB6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BE3D000" w14:textId="4065720E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sz w:val="18"/>
                <w:szCs w:val="18"/>
              </w:rPr>
              <w:t xml:space="preserve">  96,17</w:t>
            </w:r>
          </w:p>
        </w:tc>
      </w:tr>
      <w:tr w:rsidR="0021335B" w:rsidRPr="008567C7" w14:paraId="5749FA4E" w14:textId="77777777" w:rsidTr="003F27D5">
        <w:tc>
          <w:tcPr>
            <w:tcW w:w="709" w:type="dxa"/>
            <w:vAlign w:val="center"/>
          </w:tcPr>
          <w:p w14:paraId="0ED55B34" w14:textId="48232DDA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A18A4BF" w14:textId="691908DD" w:rsidR="0021335B" w:rsidRPr="002B6761" w:rsidRDefault="0021335B" w:rsidP="003F27D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b/>
                <w:sz w:val="18"/>
                <w:szCs w:val="18"/>
              </w:rPr>
              <w:t>Labo Baza Balcerek i Wspólnicy Spółka Jawna</w:t>
            </w:r>
          </w:p>
          <w:p w14:paraId="0E74F879" w14:textId="71127DA4" w:rsidR="0021335B" w:rsidRPr="008567C7" w:rsidRDefault="0021335B" w:rsidP="003F27D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Szkolna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96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/B</w:t>
            </w:r>
          </w:p>
          <w:p w14:paraId="386CFF91" w14:textId="0173235B" w:rsidR="0021335B" w:rsidRPr="001B7815" w:rsidRDefault="0021335B" w:rsidP="003F27D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62-002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Suchy Las</w:t>
            </w:r>
          </w:p>
        </w:tc>
        <w:tc>
          <w:tcPr>
            <w:tcW w:w="1134" w:type="dxa"/>
            <w:vAlign w:val="center"/>
          </w:tcPr>
          <w:p w14:paraId="48952DB3" w14:textId="1B866B89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sz w:val="18"/>
                <w:szCs w:val="18"/>
              </w:rPr>
              <w:t xml:space="preserve">  48,80</w:t>
            </w:r>
          </w:p>
        </w:tc>
        <w:tc>
          <w:tcPr>
            <w:tcW w:w="1134" w:type="dxa"/>
            <w:vAlign w:val="center"/>
          </w:tcPr>
          <w:p w14:paraId="1E070592" w14:textId="142E8C28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E6D67D7" w14:textId="58C38E3B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635669E" w14:textId="61345402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9AE8821" w14:textId="2F87C41E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7A90D77" w14:textId="067B8240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B765FE8" w14:textId="073EAD94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sz w:val="18"/>
                <w:szCs w:val="18"/>
              </w:rPr>
              <w:t xml:space="preserve">  88,80</w:t>
            </w:r>
          </w:p>
        </w:tc>
      </w:tr>
      <w:tr w:rsidR="0021335B" w:rsidRPr="008567C7" w14:paraId="49AE66EE" w14:textId="77777777" w:rsidTr="003F27D5">
        <w:tc>
          <w:tcPr>
            <w:tcW w:w="709" w:type="dxa"/>
            <w:vAlign w:val="center"/>
          </w:tcPr>
          <w:p w14:paraId="0A95C6E8" w14:textId="64F6C0DC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2EFC7857" w14:textId="7965D69A" w:rsidR="0021335B" w:rsidRPr="002B6761" w:rsidRDefault="0021335B" w:rsidP="003F27D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"ALAB" Spółka z ograniczoną </w:t>
            </w:r>
            <w:r w:rsidRPr="0021335B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odpowiedzialnością</w:t>
            </w:r>
          </w:p>
          <w:p w14:paraId="26A17514" w14:textId="3019BD84" w:rsidR="0021335B" w:rsidRPr="008567C7" w:rsidRDefault="0021335B" w:rsidP="003F27D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Stępińska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22/30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/222</w:t>
            </w:r>
          </w:p>
          <w:p w14:paraId="1B154115" w14:textId="012EE9FA" w:rsidR="0021335B" w:rsidRPr="001B7815" w:rsidRDefault="0021335B" w:rsidP="003F27D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00-739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1335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196E7AAE" w14:textId="523CCCC0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32,07</w:t>
            </w:r>
          </w:p>
        </w:tc>
        <w:tc>
          <w:tcPr>
            <w:tcW w:w="1134" w:type="dxa"/>
            <w:vAlign w:val="center"/>
          </w:tcPr>
          <w:p w14:paraId="3E651398" w14:textId="528CFAFD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6AD7267" w14:textId="058594DB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70ABE80" w14:textId="70AC456F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23AE940" w14:textId="1BF0B627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913114B" w14:textId="7C88AF56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B8B4A4F" w14:textId="0A630045" w:rsidR="0021335B" w:rsidRPr="008567C7" w:rsidRDefault="0021335B" w:rsidP="003F27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1335B">
              <w:rPr>
                <w:rFonts w:ascii="Times New Roman" w:hAnsi="Times New Roman" w:cs="Times New Roman"/>
                <w:sz w:val="18"/>
                <w:szCs w:val="18"/>
              </w:rPr>
              <w:t xml:space="preserve">  72,07</w:t>
            </w:r>
          </w:p>
        </w:tc>
      </w:tr>
    </w:tbl>
    <w:p w14:paraId="38B731F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7053B5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C921D2F" w14:textId="77777777" w:rsidR="006457BD" w:rsidRPr="001B7815" w:rsidRDefault="006457BD" w:rsidP="006457BD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3C768C2F" w14:textId="77777777" w:rsidR="006457BD" w:rsidRDefault="006457BD" w:rsidP="006457BD">
      <w:pPr>
        <w:spacing w:before="120" w:after="120"/>
        <w:jc w:val="both"/>
        <w:rPr>
          <w:color w:val="000000"/>
          <w:sz w:val="16"/>
          <w:szCs w:val="16"/>
        </w:rPr>
      </w:pPr>
    </w:p>
    <w:p w14:paraId="2AECC782" w14:textId="77777777" w:rsidR="006457BD" w:rsidRDefault="006457BD" w:rsidP="006457BD">
      <w:pPr>
        <w:spacing w:after="40" w:line="276" w:lineRule="auto"/>
        <w:jc w:val="both"/>
      </w:pPr>
      <w:r>
        <w:t>Informacja o terminie zawarcia umowy:</w:t>
      </w:r>
    </w:p>
    <w:p w14:paraId="58AE974C" w14:textId="77777777" w:rsidR="006457BD" w:rsidRPr="00F33C66" w:rsidRDefault="006457BD" w:rsidP="006457BD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4EC1FAD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9277B" w14:textId="77777777" w:rsidR="00AD572B" w:rsidRDefault="00AD572B">
      <w:r>
        <w:separator/>
      </w:r>
    </w:p>
  </w:endnote>
  <w:endnote w:type="continuationSeparator" w:id="0">
    <w:p w14:paraId="15FA2CE5" w14:textId="77777777" w:rsidR="00AD572B" w:rsidRDefault="00AD5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CA76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92AE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3FCB7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6C7A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FB3E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9996B" w14:textId="77777777" w:rsidR="00AD572B" w:rsidRDefault="00AD572B">
      <w:r>
        <w:separator/>
      </w:r>
    </w:p>
  </w:footnote>
  <w:footnote w:type="continuationSeparator" w:id="0">
    <w:p w14:paraId="370450C7" w14:textId="77777777" w:rsidR="00AD572B" w:rsidRDefault="00AD5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893B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528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11BF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457"/>
    <w:rsid w:val="00005838"/>
    <w:rsid w:val="00022322"/>
    <w:rsid w:val="00042497"/>
    <w:rsid w:val="000C1E6F"/>
    <w:rsid w:val="000E4E56"/>
    <w:rsid w:val="00176F12"/>
    <w:rsid w:val="001A1468"/>
    <w:rsid w:val="001B7815"/>
    <w:rsid w:val="001C31ED"/>
    <w:rsid w:val="0021335B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57BD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572B"/>
    <w:rsid w:val="00B32D12"/>
    <w:rsid w:val="00B464D3"/>
    <w:rsid w:val="00B8185B"/>
    <w:rsid w:val="00BD2174"/>
    <w:rsid w:val="00C423DD"/>
    <w:rsid w:val="00C53069"/>
    <w:rsid w:val="00C60D7B"/>
    <w:rsid w:val="00C60E73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70457"/>
    <w:rsid w:val="00D777D5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1D1272"/>
  <w15:chartTrackingRefBased/>
  <w15:docId w15:val="{7E70907E-597F-482A-AE8A-3EE89BA67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2026-05-18T09:35:00Z</cp:lastPrinted>
  <dcterms:created xsi:type="dcterms:W3CDTF">2026-05-18T09:34:00Z</dcterms:created>
  <dcterms:modified xsi:type="dcterms:W3CDTF">2026-05-18T09:35:00Z</dcterms:modified>
</cp:coreProperties>
</file>