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520E" w14:textId="18F9B369" w:rsidR="00025386" w:rsidRDefault="008C66DC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06F2DD" wp14:editId="05AB557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66A62" w14:textId="77777777" w:rsidR="00025386" w:rsidRDefault="00025386" w:rsidP="00025386"/>
                          <w:p w14:paraId="759C057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D89CA1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19DE7F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796C67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7640831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3F1AA67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922E8F2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B4F2FE2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7ECABC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006F2DD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4F366A62" w14:textId="77777777" w:rsidR="00025386" w:rsidRDefault="00025386" w:rsidP="00025386"/>
                    <w:p w14:paraId="759C057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7D89CA1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19DE7F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796C67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7640831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3F1AA67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0922E8F2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B4F2FE2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7ECABC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65949">
        <w:rPr>
          <w:b/>
        </w:rPr>
        <w:t>7</w:t>
      </w:r>
    </w:p>
    <w:p w14:paraId="06AEDF05" w14:textId="77777777" w:rsidR="00025386" w:rsidRDefault="00025386"/>
    <w:p w14:paraId="7DAE8713" w14:textId="77777777" w:rsidR="00025386" w:rsidRPr="00025386" w:rsidRDefault="00025386" w:rsidP="00025386"/>
    <w:p w14:paraId="2B80CFF3" w14:textId="64FBE23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1D5D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6E3A6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1D5DA4">
        <w:rPr>
          <w:rFonts w:ascii="Times New Roman" w:eastAsia="Times New Roman" w:hAnsi="Times New Roman"/>
          <w:b/>
          <w:sz w:val="24"/>
          <w:szCs w:val="20"/>
          <w:lang w:eastAsia="pl-PL"/>
        </w:rPr>
        <w:t>6</w:t>
      </w:r>
    </w:p>
    <w:p w14:paraId="07B6746C" w14:textId="77777777" w:rsidR="00025386" w:rsidRPr="00025386" w:rsidRDefault="00025386" w:rsidP="00025386"/>
    <w:p w14:paraId="7D9D1039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D84555E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8CBB7F7" w14:textId="1696FB7E" w:rsidR="00A56A6F" w:rsidRPr="001D5DA4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F32B3F" w:rsidRPr="00F32B3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1D5DA4" w:rsidRPr="001D5DA4">
        <w:rPr>
          <w:b/>
          <w:bCs/>
          <w:sz w:val="24"/>
          <w:szCs w:val="24"/>
        </w:rPr>
        <w:t xml:space="preserve"> </w:t>
      </w:r>
      <w:r w:rsidR="001D5DA4" w:rsidRPr="001D5DA4">
        <w:rPr>
          <w:rFonts w:ascii="Times New Roman" w:hAnsi="Times New Roman"/>
          <w:b/>
          <w:bCs/>
          <w:sz w:val="24"/>
          <w:szCs w:val="24"/>
        </w:rPr>
        <w:t xml:space="preserve">Zakup i dostawa </w:t>
      </w:r>
      <w:proofErr w:type="spellStart"/>
      <w:r w:rsidR="001D5DA4" w:rsidRPr="001D5DA4">
        <w:rPr>
          <w:rFonts w:ascii="Times New Roman" w:hAnsi="Times New Roman"/>
          <w:b/>
          <w:bCs/>
          <w:sz w:val="24"/>
          <w:szCs w:val="24"/>
        </w:rPr>
        <w:t>histeroskopu</w:t>
      </w:r>
      <w:proofErr w:type="spellEnd"/>
      <w:r w:rsidR="001D5DA4" w:rsidRPr="001D5DA4">
        <w:rPr>
          <w:rFonts w:ascii="Times New Roman" w:hAnsi="Times New Roman"/>
          <w:b/>
          <w:bCs/>
          <w:sz w:val="24"/>
          <w:szCs w:val="24"/>
        </w:rPr>
        <w:t xml:space="preserve"> -3 sztuki oraz wieży endoskopowej -1 sztuka</w:t>
      </w:r>
    </w:p>
    <w:p w14:paraId="550B4509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C6454D2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016BB02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8C456B0" w14:textId="77777777" w:rsidTr="00C2318B">
        <w:tc>
          <w:tcPr>
            <w:tcW w:w="772" w:type="dxa"/>
          </w:tcPr>
          <w:p w14:paraId="2310F0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BE64D5D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2D32C8D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104FDB1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6293D1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BD6098E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3D3966F3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E2F545D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2BBBC5BE" w14:textId="77777777" w:rsidTr="00C2318B">
        <w:trPr>
          <w:trHeight w:val="3190"/>
        </w:trPr>
        <w:tc>
          <w:tcPr>
            <w:tcW w:w="772" w:type="dxa"/>
          </w:tcPr>
          <w:p w14:paraId="7F3E95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EECAC4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899A86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39DE99B7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D9DCFB5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A3629C0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5AEC59CE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83E1060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D0A6F2" w14:textId="77777777" w:rsidR="00971FD6" w:rsidRDefault="00971FD6" w:rsidP="00025386">
      <w:pPr>
        <w:spacing w:after="0" w:line="240" w:lineRule="auto"/>
      </w:pPr>
      <w:r>
        <w:separator/>
      </w:r>
    </w:p>
  </w:endnote>
  <w:endnote w:type="continuationSeparator" w:id="0">
    <w:p w14:paraId="2202A204" w14:textId="77777777" w:rsidR="00971FD6" w:rsidRDefault="00971F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83A1A" w14:textId="77777777" w:rsidR="00F32B3F" w:rsidRDefault="00F32B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46EEF" w14:textId="4EED3209" w:rsidR="00025386" w:rsidRDefault="008C66D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47A9F19" wp14:editId="15A3FB52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28B58C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F5097F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1E2FA6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BD9A6" w14:textId="77777777" w:rsidR="00F32B3F" w:rsidRDefault="00F32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3C5D39" w14:textId="77777777" w:rsidR="00971FD6" w:rsidRDefault="00971FD6" w:rsidP="00025386">
      <w:pPr>
        <w:spacing w:after="0" w:line="240" w:lineRule="auto"/>
      </w:pPr>
      <w:r>
        <w:separator/>
      </w:r>
    </w:p>
  </w:footnote>
  <w:footnote w:type="continuationSeparator" w:id="0">
    <w:p w14:paraId="5ACAF3B3" w14:textId="77777777" w:rsidR="00971FD6" w:rsidRDefault="00971F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F857" w14:textId="77777777" w:rsidR="00F32B3F" w:rsidRDefault="00F32B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8C76" w14:textId="77777777" w:rsidR="00F32B3F" w:rsidRDefault="00F32B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49724" w14:textId="77777777" w:rsidR="00F32B3F" w:rsidRDefault="00F32B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D6"/>
    <w:rsid w:val="00025386"/>
    <w:rsid w:val="00056789"/>
    <w:rsid w:val="001A17F8"/>
    <w:rsid w:val="001C2314"/>
    <w:rsid w:val="001D5DA4"/>
    <w:rsid w:val="002659DA"/>
    <w:rsid w:val="00394A22"/>
    <w:rsid w:val="004063A6"/>
    <w:rsid w:val="004E2B1B"/>
    <w:rsid w:val="005624D8"/>
    <w:rsid w:val="00565949"/>
    <w:rsid w:val="006E3A6D"/>
    <w:rsid w:val="006F2AD1"/>
    <w:rsid w:val="007B0DF5"/>
    <w:rsid w:val="00867703"/>
    <w:rsid w:val="008C66DC"/>
    <w:rsid w:val="008F2498"/>
    <w:rsid w:val="00907C34"/>
    <w:rsid w:val="00971FD6"/>
    <w:rsid w:val="009B09E9"/>
    <w:rsid w:val="00A56A6F"/>
    <w:rsid w:val="00AD38B5"/>
    <w:rsid w:val="00C2318B"/>
    <w:rsid w:val="00D04316"/>
    <w:rsid w:val="00D55FC4"/>
    <w:rsid w:val="00F32B3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3E191D"/>
  <w15:chartTrackingRefBased/>
  <w15:docId w15:val="{70BB3018-181F-4C5A-A498-2A172ED4E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121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6</cp:revision>
  <dcterms:created xsi:type="dcterms:W3CDTF">2025-03-25T08:53:00Z</dcterms:created>
  <dcterms:modified xsi:type="dcterms:W3CDTF">2026-05-12T09:47:00Z</dcterms:modified>
</cp:coreProperties>
</file>