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CCBEAAC" w:rsidR="00C24737" w:rsidRPr="00B111AA" w:rsidRDefault="00B5195D">
            <w:pPr>
              <w:spacing w:before="120" w:after="120" w:line="254" w:lineRule="auto"/>
              <w:ind w:left="0" w:right="0" w:firstLine="0"/>
              <w:jc w:val="left"/>
              <w:rPr>
                <w:rFonts w:ascii="Arial" w:hAnsi="Arial" w:cs="Arial"/>
                <w:bCs/>
                <w:sz w:val="18"/>
                <w:szCs w:val="18"/>
                <w:lang w:eastAsia="en-US"/>
              </w:rPr>
            </w:pPr>
            <w:r w:rsidRPr="00B5195D">
              <w:rPr>
                <w:rFonts w:ascii="Arial" w:hAnsi="Arial" w:cs="Arial"/>
                <w:bCs/>
                <w:szCs w:val="20"/>
              </w:rPr>
              <w:t>Dostawa laptopów dla WIEiT KC-DE-zp.25.195.2026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F1B1C3C"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25.195.2026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1D86A" w14:textId="77777777" w:rsidR="00EB0B8E" w:rsidRDefault="00EB0B8E">
      <w:pPr>
        <w:spacing w:after="0" w:line="240" w:lineRule="auto"/>
      </w:pPr>
      <w:r>
        <w:separator/>
      </w:r>
    </w:p>
  </w:endnote>
  <w:endnote w:type="continuationSeparator" w:id="0">
    <w:p w14:paraId="34F86621" w14:textId="77777777" w:rsidR="00EB0B8E" w:rsidRDefault="00EB0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9286F" w14:textId="77777777" w:rsidR="00EB0B8E" w:rsidRDefault="00EB0B8E">
      <w:pPr>
        <w:spacing w:after="0" w:line="244" w:lineRule="auto"/>
        <w:ind w:left="0" w:right="69" w:firstLine="0"/>
      </w:pPr>
      <w:r>
        <w:separator/>
      </w:r>
    </w:p>
  </w:footnote>
  <w:footnote w:type="continuationSeparator" w:id="0">
    <w:p w14:paraId="2BA8F385" w14:textId="77777777" w:rsidR="00EB0B8E" w:rsidRDefault="00EB0B8E">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4EDA"/>
    <w:rsid w:val="00DE0147"/>
    <w:rsid w:val="00DE2AA0"/>
    <w:rsid w:val="00DF0942"/>
    <w:rsid w:val="00DF6557"/>
    <w:rsid w:val="00E03B12"/>
    <w:rsid w:val="00E03B23"/>
    <w:rsid w:val="00E03B6A"/>
    <w:rsid w:val="00E17FE3"/>
    <w:rsid w:val="00E20BEA"/>
    <w:rsid w:val="00E50882"/>
    <w:rsid w:val="00E70158"/>
    <w:rsid w:val="00E7498D"/>
    <w:rsid w:val="00E76BD7"/>
    <w:rsid w:val="00E823A7"/>
    <w:rsid w:val="00E87D61"/>
    <w:rsid w:val="00E95396"/>
    <w:rsid w:val="00E97CF9"/>
    <w:rsid w:val="00EB0B8E"/>
    <w:rsid w:val="00EB4A0D"/>
    <w:rsid w:val="00EC13C1"/>
    <w:rsid w:val="00EC1AAE"/>
    <w:rsid w:val="00F0017D"/>
    <w:rsid w:val="00F023B5"/>
    <w:rsid w:val="00F15940"/>
    <w:rsid w:val="00F2192A"/>
    <w:rsid w:val="00F22BB5"/>
    <w:rsid w:val="00F42082"/>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2025-09-03T09:17:00Z</cp:lastPrinted>
  <dcterms:created xsi:type="dcterms:W3CDTF">2026-05-07T13:50:00Z</dcterms:created>
  <dcterms:modified xsi:type="dcterms:W3CDTF">2026-05-11T08:19:00Z</dcterms:modified>
</cp:coreProperties>
</file>