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0E12E01A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 xml:space="preserve">Usługa dostarczania przesyłek kurierskich w obrocie krajowym i zagranicznym dla potrzeb AGH - </w:t>
      </w:r>
      <w:bookmarkStart w:id="0" w:name="_Hlk221789778"/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>KC-DE-zp.25.</w:t>
      </w:r>
      <w:r w:rsidR="00DF1AD7">
        <w:rPr>
          <w:rFonts w:ascii="Arial" w:hAnsi="Arial" w:cs="Arial"/>
          <w:b/>
          <w:sz w:val="21"/>
          <w:szCs w:val="21"/>
          <w:lang w:eastAsia="zh-CN"/>
        </w:rPr>
        <w:t>206</w:t>
      </w:r>
      <w:bookmarkStart w:id="1" w:name="_GoBack"/>
      <w:bookmarkEnd w:id="1"/>
      <w:r w:rsidR="003F4572" w:rsidRPr="003F4572">
        <w:rPr>
          <w:rFonts w:ascii="Arial" w:hAnsi="Arial" w:cs="Arial"/>
          <w:b/>
          <w:sz w:val="21"/>
          <w:szCs w:val="21"/>
          <w:lang w:eastAsia="zh-CN"/>
        </w:rPr>
        <w:t>.2026</w:t>
      </w:r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7DC65" w14:textId="77777777" w:rsidR="0081501B" w:rsidRDefault="0081501B" w:rsidP="0038231F">
      <w:pPr>
        <w:spacing w:after="0" w:line="240" w:lineRule="auto"/>
      </w:pPr>
      <w:r>
        <w:separator/>
      </w:r>
    </w:p>
  </w:endnote>
  <w:endnote w:type="continuationSeparator" w:id="0">
    <w:p w14:paraId="6ED64C85" w14:textId="77777777" w:rsidR="0081501B" w:rsidRDefault="008150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30666" w14:textId="77777777" w:rsidR="0081501B" w:rsidRDefault="0081501B" w:rsidP="0038231F">
      <w:pPr>
        <w:spacing w:after="0" w:line="240" w:lineRule="auto"/>
      </w:pPr>
      <w:r>
        <w:separator/>
      </w:r>
    </w:p>
  </w:footnote>
  <w:footnote w:type="continuationSeparator" w:id="0">
    <w:p w14:paraId="6D733942" w14:textId="77777777" w:rsidR="0081501B" w:rsidRDefault="008150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17B72658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3F4572" w:rsidRPr="003F4572">
      <w:rPr>
        <w:rFonts w:ascii="Times New Roman" w:hAnsi="Times New Roman"/>
        <w:sz w:val="20"/>
        <w:szCs w:val="20"/>
      </w:rPr>
      <w:t>KC-DE-zp.25.</w:t>
    </w:r>
    <w:r w:rsidR="00DF1AD7">
      <w:rPr>
        <w:rFonts w:ascii="Times New Roman" w:hAnsi="Times New Roman"/>
        <w:sz w:val="20"/>
        <w:szCs w:val="20"/>
      </w:rPr>
      <w:t>206</w:t>
    </w:r>
    <w:r w:rsidR="003F4572" w:rsidRPr="003F4572">
      <w:rPr>
        <w:rFonts w:ascii="Times New Roman" w:hAnsi="Times New Roman"/>
        <w:sz w:val="20"/>
        <w:szCs w:val="20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2BCE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4572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1501B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6A6F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34109"/>
    <w:rsid w:val="00B8005E"/>
    <w:rsid w:val="00B90E42"/>
    <w:rsid w:val="00BA5824"/>
    <w:rsid w:val="00BB0C3C"/>
    <w:rsid w:val="00BC6626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1AD7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5324C-FFB1-45C0-940C-12B75A246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2026-05-14T07:55:00Z</dcterms:created>
  <dcterms:modified xsi:type="dcterms:W3CDTF">2026-05-14T07:55:00Z</dcterms:modified>
</cp:coreProperties>
</file>