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50468" w14:textId="2B696161" w:rsidR="00FB7F50" w:rsidRPr="002245BE" w:rsidRDefault="005A190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A190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A1904">
        <w:rPr>
          <w:sz w:val="22"/>
          <w:szCs w:val="22"/>
        </w:rPr>
        <w:t>2026-05-15</w:t>
      </w:r>
    </w:p>
    <w:p w14:paraId="09B6C6D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4B1B86D" w14:textId="77777777" w:rsidR="005A1904" w:rsidRPr="005A1904" w:rsidRDefault="005A1904" w:rsidP="00FB7F50">
      <w:pPr>
        <w:spacing w:after="40"/>
        <w:rPr>
          <w:b/>
          <w:bCs/>
          <w:sz w:val="22"/>
          <w:szCs w:val="22"/>
        </w:rPr>
      </w:pPr>
      <w:r w:rsidRPr="005A1904">
        <w:rPr>
          <w:b/>
          <w:bCs/>
          <w:sz w:val="22"/>
          <w:szCs w:val="22"/>
        </w:rPr>
        <w:t>Akademia Górniczo - Hutnicza</w:t>
      </w:r>
    </w:p>
    <w:p w14:paraId="10B8030D" w14:textId="77777777" w:rsidR="005A1904" w:rsidRPr="005A1904" w:rsidRDefault="005A1904" w:rsidP="00FB7F50">
      <w:pPr>
        <w:spacing w:after="40"/>
        <w:rPr>
          <w:b/>
          <w:bCs/>
          <w:sz w:val="22"/>
          <w:szCs w:val="22"/>
        </w:rPr>
      </w:pPr>
      <w:r w:rsidRPr="005A1904">
        <w:rPr>
          <w:b/>
          <w:bCs/>
          <w:sz w:val="22"/>
          <w:szCs w:val="22"/>
        </w:rPr>
        <w:t>im. Stanisława Staszica w Krakowie</w:t>
      </w:r>
    </w:p>
    <w:p w14:paraId="43F74E18" w14:textId="7E59C5F6" w:rsidR="00FB7F50" w:rsidRPr="002245BE" w:rsidRDefault="005A1904" w:rsidP="00FB7F50">
      <w:pPr>
        <w:spacing w:after="40"/>
        <w:rPr>
          <w:b/>
          <w:bCs/>
          <w:sz w:val="22"/>
          <w:szCs w:val="22"/>
        </w:rPr>
      </w:pPr>
      <w:r w:rsidRPr="005A1904">
        <w:rPr>
          <w:b/>
          <w:bCs/>
          <w:sz w:val="22"/>
          <w:szCs w:val="22"/>
        </w:rPr>
        <w:t>Dział Zamówień Publicznych</w:t>
      </w:r>
    </w:p>
    <w:p w14:paraId="017BD1B4" w14:textId="63147579" w:rsidR="00FB7F50" w:rsidRPr="002245BE" w:rsidRDefault="005A1904" w:rsidP="00FB7F50">
      <w:pPr>
        <w:rPr>
          <w:sz w:val="22"/>
          <w:szCs w:val="22"/>
        </w:rPr>
      </w:pPr>
      <w:r w:rsidRPr="005A190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A1904">
        <w:rPr>
          <w:sz w:val="22"/>
          <w:szCs w:val="22"/>
        </w:rPr>
        <w:t>30</w:t>
      </w:r>
    </w:p>
    <w:p w14:paraId="062897D9" w14:textId="393B1F20" w:rsidR="00FB7F50" w:rsidRPr="002245BE" w:rsidRDefault="005A1904" w:rsidP="00FB7F50">
      <w:pPr>
        <w:rPr>
          <w:sz w:val="22"/>
          <w:szCs w:val="22"/>
        </w:rPr>
      </w:pPr>
      <w:r w:rsidRPr="005A190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A1904">
        <w:rPr>
          <w:sz w:val="22"/>
          <w:szCs w:val="22"/>
        </w:rPr>
        <w:t>Kraków</w:t>
      </w:r>
    </w:p>
    <w:p w14:paraId="5E560ED0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68322A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A1904" w:rsidRPr="00607F9B" w14:paraId="02C1C308" w14:textId="77777777" w:rsidTr="00723D74">
        <w:trPr>
          <w:trHeight w:val="638"/>
        </w:trPr>
        <w:tc>
          <w:tcPr>
            <w:tcW w:w="959" w:type="dxa"/>
          </w:tcPr>
          <w:p w14:paraId="3746C588" w14:textId="77777777" w:rsidR="005A1904" w:rsidRPr="00607F9B" w:rsidRDefault="005A1904" w:rsidP="00723D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114B71E" w14:textId="558E93F2" w:rsidR="005A1904" w:rsidRPr="00607F9B" w:rsidRDefault="005A1904" w:rsidP="00723D7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A1904">
              <w:rPr>
                <w:sz w:val="22"/>
                <w:szCs w:val="22"/>
              </w:rPr>
              <w:t>podstawowy</w:t>
            </w:r>
            <w:r w:rsidR="00611BBA">
              <w:rPr>
                <w:sz w:val="22"/>
                <w:szCs w:val="22"/>
              </w:rPr>
              <w:t>m</w:t>
            </w:r>
            <w:r w:rsidRPr="005A1904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A190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1904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1904">
              <w:rPr>
                <w:b/>
                <w:sz w:val="22"/>
                <w:szCs w:val="22"/>
              </w:rPr>
              <w:t>KC-DE-zp.25.169.2026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203197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A1904" w14:paraId="1FF556FF" w14:textId="77777777" w:rsidTr="00723D7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2AA8D40" w14:textId="72A915CF" w:rsidR="005A1904" w:rsidRPr="00D26ED6" w:rsidRDefault="005A1904" w:rsidP="00723D7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A1904">
              <w:rPr>
                <w:b/>
                <w:sz w:val="22"/>
                <w:szCs w:val="22"/>
              </w:rPr>
              <w:t>Bino</w:t>
            </w:r>
            <w:proofErr w:type="spellEnd"/>
            <w:r w:rsidRPr="005A190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A1904">
              <w:rPr>
                <w:b/>
                <w:sz w:val="22"/>
                <w:szCs w:val="22"/>
              </w:rPr>
              <w:t>Computers</w:t>
            </w:r>
            <w:proofErr w:type="spellEnd"/>
            <w:r w:rsidRPr="005A190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A1904">
              <w:rPr>
                <w:b/>
                <w:sz w:val="22"/>
                <w:szCs w:val="22"/>
              </w:rPr>
              <w:t>S.Bobek</w:t>
            </w:r>
            <w:proofErr w:type="spellEnd"/>
            <w:r w:rsidRPr="005A1904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5A1904">
              <w:rPr>
                <w:b/>
                <w:sz w:val="22"/>
                <w:szCs w:val="22"/>
              </w:rPr>
              <w:t>B.Bielak</w:t>
            </w:r>
            <w:proofErr w:type="spellEnd"/>
            <w:r w:rsidRPr="005A1904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5A1904">
              <w:rPr>
                <w:b/>
                <w:sz w:val="22"/>
                <w:szCs w:val="22"/>
              </w:rPr>
              <w:t>S.Bara</w:t>
            </w:r>
            <w:proofErr w:type="spellEnd"/>
            <w:r w:rsidRPr="005A1904">
              <w:rPr>
                <w:b/>
                <w:sz w:val="22"/>
                <w:szCs w:val="22"/>
              </w:rPr>
              <w:t xml:space="preserve"> S.J.</w:t>
            </w:r>
          </w:p>
          <w:p w14:paraId="33F996FC" w14:textId="4A990B35" w:rsidR="005A1904" w:rsidRPr="009F0E5C" w:rsidRDefault="005A1904" w:rsidP="00723D74">
            <w:pPr>
              <w:jc w:val="both"/>
              <w:rPr>
                <w:bCs/>
                <w:sz w:val="22"/>
                <w:szCs w:val="22"/>
              </w:rPr>
            </w:pPr>
            <w:r w:rsidRPr="005A1904">
              <w:rPr>
                <w:bCs/>
                <w:sz w:val="22"/>
                <w:szCs w:val="22"/>
              </w:rPr>
              <w:t>Urocza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1904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220702" w14:textId="621F6357" w:rsidR="005A1904" w:rsidRPr="009F0E5C" w:rsidRDefault="005A1904" w:rsidP="00723D74">
            <w:pPr>
              <w:jc w:val="both"/>
              <w:rPr>
                <w:bCs/>
                <w:sz w:val="22"/>
                <w:szCs w:val="22"/>
              </w:rPr>
            </w:pPr>
            <w:r w:rsidRPr="005A1904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A1904">
              <w:rPr>
                <w:bCs/>
                <w:sz w:val="22"/>
                <w:szCs w:val="22"/>
              </w:rPr>
              <w:t>Wrząsowice</w:t>
            </w:r>
          </w:p>
          <w:p w14:paraId="797399CF" w14:textId="77777777" w:rsidR="005A1904" w:rsidRPr="00D26ED6" w:rsidRDefault="005A1904" w:rsidP="00723D7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2E0A258" w14:textId="1541355D" w:rsidR="005A1904" w:rsidRDefault="005A1904" w:rsidP="00723D7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A1904">
              <w:rPr>
                <w:sz w:val="22"/>
                <w:szCs w:val="22"/>
              </w:rPr>
              <w:t>Dostaw</w:t>
            </w:r>
            <w:r w:rsidR="00611BBA">
              <w:rPr>
                <w:sz w:val="22"/>
                <w:szCs w:val="22"/>
              </w:rPr>
              <w:t xml:space="preserve">ę </w:t>
            </w:r>
            <w:r w:rsidRPr="005A1904">
              <w:rPr>
                <w:sz w:val="22"/>
                <w:szCs w:val="22"/>
              </w:rPr>
              <w:t>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EC0E574" w14:textId="38D002E3" w:rsidR="005A1904" w:rsidRPr="00D26ED6" w:rsidRDefault="005A1904" w:rsidP="00723D7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A1904">
              <w:rPr>
                <w:b/>
                <w:sz w:val="22"/>
                <w:szCs w:val="22"/>
              </w:rPr>
              <w:t>39 544.50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92F8B07" w14:textId="77777777" w:rsidR="005A1904" w:rsidRDefault="005A1904" w:rsidP="00723D7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94BB40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4EA9A125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8468798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4CCD99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1C53E92" w14:textId="443FFB51" w:rsidR="002B6761" w:rsidRPr="008567C7" w:rsidRDefault="005A190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190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6FE150D" w14:textId="41FEAA76" w:rsidR="002B6761" w:rsidRPr="008567C7" w:rsidRDefault="005A190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190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5C7A3511" w14:textId="61DE356D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752B77D" w14:textId="24B47828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B561DAA" w14:textId="3A725D0A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1BCC1C6" w14:textId="50681F8D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162998D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A1904" w:rsidRPr="008567C7" w14:paraId="1AEDA506" w14:textId="77777777" w:rsidTr="00723D74">
        <w:tc>
          <w:tcPr>
            <w:tcW w:w="709" w:type="dxa"/>
            <w:vAlign w:val="center"/>
          </w:tcPr>
          <w:p w14:paraId="3654A558" w14:textId="28EEA147" w:rsidR="005A1904" w:rsidRPr="008567C7" w:rsidRDefault="005A1904" w:rsidP="00723D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190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857FE41" w14:textId="5DCB5227" w:rsidR="005A1904" w:rsidRPr="002B6761" w:rsidRDefault="005A1904" w:rsidP="00723D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A1904">
              <w:rPr>
                <w:rFonts w:ascii="Times New Roman" w:hAnsi="Times New Roman" w:cs="Times New Roman"/>
                <w:b/>
                <w:sz w:val="18"/>
                <w:szCs w:val="18"/>
              </w:rPr>
              <w:t>Bino</w:t>
            </w:r>
            <w:proofErr w:type="spellEnd"/>
            <w:r w:rsidRPr="005A190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A1904">
              <w:rPr>
                <w:rFonts w:ascii="Times New Roman" w:hAnsi="Times New Roman" w:cs="Times New Roman"/>
                <w:b/>
                <w:sz w:val="18"/>
                <w:szCs w:val="18"/>
              </w:rPr>
              <w:t>Computers</w:t>
            </w:r>
            <w:proofErr w:type="spellEnd"/>
            <w:r w:rsidRPr="005A190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A1904">
              <w:rPr>
                <w:rFonts w:ascii="Times New Roman" w:hAnsi="Times New Roman" w:cs="Times New Roman"/>
                <w:b/>
                <w:sz w:val="18"/>
                <w:szCs w:val="18"/>
              </w:rPr>
              <w:t>S.Bobek</w:t>
            </w:r>
            <w:proofErr w:type="spellEnd"/>
            <w:r w:rsidRPr="005A190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5A1904">
              <w:rPr>
                <w:rFonts w:ascii="Times New Roman" w:hAnsi="Times New Roman" w:cs="Times New Roman"/>
                <w:b/>
                <w:sz w:val="18"/>
                <w:szCs w:val="18"/>
              </w:rPr>
              <w:t>B.Bielak</w:t>
            </w:r>
            <w:proofErr w:type="spellEnd"/>
            <w:r w:rsidRPr="005A190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5A1904">
              <w:rPr>
                <w:rFonts w:ascii="Times New Roman" w:hAnsi="Times New Roman" w:cs="Times New Roman"/>
                <w:b/>
                <w:sz w:val="18"/>
                <w:szCs w:val="18"/>
              </w:rPr>
              <w:t>S.Bara</w:t>
            </w:r>
            <w:proofErr w:type="spellEnd"/>
            <w:r w:rsidRPr="005A190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S.J.</w:t>
            </w:r>
          </w:p>
          <w:p w14:paraId="12C1E2ED" w14:textId="65D5D907" w:rsidR="005A1904" w:rsidRPr="008567C7" w:rsidRDefault="005A1904" w:rsidP="00723D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1904">
              <w:rPr>
                <w:rFonts w:ascii="Times New Roman" w:hAnsi="Times New Roman" w:cs="Times New Roman"/>
                <w:bCs/>
                <w:sz w:val="18"/>
                <w:szCs w:val="18"/>
              </w:rPr>
              <w:t>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A1904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32B535F" w14:textId="51E2314A" w:rsidR="005A1904" w:rsidRPr="001B7815" w:rsidRDefault="005A1904" w:rsidP="00723D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1904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A1904">
              <w:rPr>
                <w:rFonts w:ascii="Times New Roman" w:hAnsi="Times New Roman" w:cs="Times New Roman"/>
                <w:bCs/>
                <w:sz w:val="18"/>
                <w:szCs w:val="18"/>
              </w:rPr>
              <w:t>Wrząsowice</w:t>
            </w:r>
          </w:p>
        </w:tc>
        <w:tc>
          <w:tcPr>
            <w:tcW w:w="1134" w:type="dxa"/>
            <w:vAlign w:val="center"/>
          </w:tcPr>
          <w:p w14:paraId="202A42F9" w14:textId="5762DDD6" w:rsidR="005A1904" w:rsidRPr="008567C7" w:rsidRDefault="005A1904" w:rsidP="00723D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190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0580DAC" w14:textId="01A8F2CD" w:rsidR="005A1904" w:rsidRPr="008567C7" w:rsidRDefault="005A1904" w:rsidP="00723D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190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611BB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5A190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1D113057" w14:textId="54A34436" w:rsidR="005A1904" w:rsidRPr="008567C7" w:rsidRDefault="005A1904" w:rsidP="00723D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7783D91" w14:textId="167CA5AF" w:rsidR="005A1904" w:rsidRPr="008567C7" w:rsidRDefault="005A1904" w:rsidP="00723D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ADEB3DA" w14:textId="46ECEACA" w:rsidR="005A1904" w:rsidRPr="008567C7" w:rsidRDefault="005A1904" w:rsidP="00723D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CA6734E" w14:textId="09F8146A" w:rsidR="005A1904" w:rsidRPr="008567C7" w:rsidRDefault="005A1904" w:rsidP="00723D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8A2719E" w14:textId="17DBDBB6" w:rsidR="005A1904" w:rsidRPr="008567C7" w:rsidRDefault="005A1904" w:rsidP="00723D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190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611BBA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5A190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5A1904" w:rsidRPr="008567C7" w14:paraId="51BDE56C" w14:textId="77777777" w:rsidTr="00723D74">
        <w:tc>
          <w:tcPr>
            <w:tcW w:w="709" w:type="dxa"/>
            <w:vAlign w:val="center"/>
          </w:tcPr>
          <w:p w14:paraId="3BFBD70A" w14:textId="7E722433" w:rsidR="005A1904" w:rsidRPr="008567C7" w:rsidRDefault="005A1904" w:rsidP="00723D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190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47758122" w14:textId="6C1599F4" w:rsidR="005A1904" w:rsidRPr="002B6761" w:rsidRDefault="005A1904" w:rsidP="00723D7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A1904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5A190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01E7E1C7" w14:textId="604086EF" w:rsidR="005A1904" w:rsidRPr="008567C7" w:rsidRDefault="005A1904" w:rsidP="00723D7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1904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A1904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7CD3C67" w14:textId="726658C3" w:rsidR="005A1904" w:rsidRPr="001B7815" w:rsidRDefault="005A1904" w:rsidP="00723D7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A1904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A1904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5792FC3B" w14:textId="449EE23B" w:rsidR="005A1904" w:rsidRPr="008567C7" w:rsidRDefault="005A1904" w:rsidP="00723D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1904">
              <w:rPr>
                <w:rFonts w:ascii="Times New Roman" w:hAnsi="Times New Roman" w:cs="Times New Roman"/>
                <w:sz w:val="18"/>
                <w:szCs w:val="18"/>
              </w:rPr>
              <w:t xml:space="preserve">  59,63</w:t>
            </w:r>
          </w:p>
        </w:tc>
        <w:tc>
          <w:tcPr>
            <w:tcW w:w="1134" w:type="dxa"/>
            <w:vAlign w:val="center"/>
          </w:tcPr>
          <w:p w14:paraId="3CE358D9" w14:textId="6888A032" w:rsidR="005A1904" w:rsidRPr="008567C7" w:rsidRDefault="005A1904" w:rsidP="00723D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190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611BB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5A1904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78D44882" w14:textId="770C45BF" w:rsidR="005A1904" w:rsidRPr="008567C7" w:rsidRDefault="005A1904" w:rsidP="00723D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2EE8E9A" w14:textId="2CDCB0E4" w:rsidR="005A1904" w:rsidRPr="008567C7" w:rsidRDefault="005A1904" w:rsidP="00723D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4E168AA" w14:textId="297AE216" w:rsidR="005A1904" w:rsidRPr="008567C7" w:rsidRDefault="005A1904" w:rsidP="00723D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678F683" w14:textId="6A4035DD" w:rsidR="005A1904" w:rsidRPr="008567C7" w:rsidRDefault="005A1904" w:rsidP="00723D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995C547" w14:textId="4B5EC813" w:rsidR="005A1904" w:rsidRPr="008567C7" w:rsidRDefault="005A1904" w:rsidP="00723D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1904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611BBA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5A1904">
              <w:rPr>
                <w:rFonts w:ascii="Times New Roman" w:hAnsi="Times New Roman" w:cs="Times New Roman"/>
                <w:sz w:val="18"/>
                <w:szCs w:val="18"/>
              </w:rPr>
              <w:t>9,63</w:t>
            </w:r>
          </w:p>
        </w:tc>
      </w:tr>
    </w:tbl>
    <w:p w14:paraId="481CF9D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AAA3FB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05B44AC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5A0A6" w14:textId="77777777" w:rsidR="00A86F60" w:rsidRDefault="00A86F60">
      <w:r>
        <w:separator/>
      </w:r>
    </w:p>
  </w:endnote>
  <w:endnote w:type="continuationSeparator" w:id="0">
    <w:p w14:paraId="696AB9A5" w14:textId="77777777" w:rsidR="00A86F60" w:rsidRDefault="00A8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860A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90F5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88DBBC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06A300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E45A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958AD" w14:textId="77777777" w:rsidR="00A86F60" w:rsidRDefault="00A86F60">
      <w:r>
        <w:separator/>
      </w:r>
    </w:p>
  </w:footnote>
  <w:footnote w:type="continuationSeparator" w:id="0">
    <w:p w14:paraId="18FD41D8" w14:textId="77777777" w:rsidR="00A86F60" w:rsidRDefault="00A86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5FAB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0139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D595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762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1904"/>
    <w:rsid w:val="005E5BFF"/>
    <w:rsid w:val="00607F9B"/>
    <w:rsid w:val="00611BBA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6F60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87628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37A518"/>
  <w15:chartTrackingRefBased/>
  <w15:docId w15:val="{AEDDEDEE-59F9-42FC-B7EE-48D537C23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2026-05-15T10:54:00Z</cp:lastPrinted>
  <dcterms:created xsi:type="dcterms:W3CDTF">2026-05-15T10:55:00Z</dcterms:created>
  <dcterms:modified xsi:type="dcterms:W3CDTF">2026-05-15T10:55:00Z</dcterms:modified>
</cp:coreProperties>
</file>