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DA83E" w14:textId="77777777" w:rsidR="00986737" w:rsidRPr="009432A1" w:rsidRDefault="003F070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F070B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F070B">
        <w:rPr>
          <w:rFonts w:ascii="Arial" w:hAnsi="Arial" w:cs="Arial"/>
          <w:sz w:val="24"/>
          <w:szCs w:val="24"/>
        </w:rPr>
        <w:t>2026-05-15</w:t>
      </w:r>
    </w:p>
    <w:p w14:paraId="06EC069B" w14:textId="77777777" w:rsidR="00986737" w:rsidRPr="009432A1" w:rsidRDefault="003F070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070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7C60D03" w14:textId="77777777" w:rsidR="00986737" w:rsidRPr="009432A1" w:rsidRDefault="003F070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F070B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F070B">
        <w:rPr>
          <w:rFonts w:ascii="Arial" w:hAnsi="Arial" w:cs="Arial"/>
          <w:sz w:val="24"/>
          <w:szCs w:val="24"/>
        </w:rPr>
        <w:t>66</w:t>
      </w:r>
    </w:p>
    <w:p w14:paraId="73EDFAB0" w14:textId="77777777" w:rsidR="00986737" w:rsidRPr="009432A1" w:rsidRDefault="003F070B" w:rsidP="00986737">
      <w:pPr>
        <w:rPr>
          <w:rFonts w:ascii="Arial" w:hAnsi="Arial" w:cs="Arial"/>
          <w:sz w:val="24"/>
          <w:szCs w:val="24"/>
        </w:rPr>
      </w:pPr>
      <w:r w:rsidRPr="003F070B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F070B">
        <w:rPr>
          <w:rFonts w:ascii="Arial" w:hAnsi="Arial" w:cs="Arial"/>
          <w:sz w:val="24"/>
          <w:szCs w:val="24"/>
        </w:rPr>
        <w:t>Kraków</w:t>
      </w:r>
    </w:p>
    <w:p w14:paraId="0BB72089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67DF25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2FC4B9F" w14:textId="5881461A" w:rsidR="00A23213" w:rsidRPr="009432A1" w:rsidRDefault="00A23213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DZP-271-12/26 -</w:t>
      </w:r>
      <w:r w:rsidR="005561A8">
        <w:rPr>
          <w:rFonts w:ascii="Arial" w:hAnsi="Arial" w:cs="Arial"/>
          <w:bCs/>
          <w:sz w:val="18"/>
          <w:szCs w:val="18"/>
        </w:rPr>
        <w:t xml:space="preserve"> 541</w:t>
      </w:r>
      <w:r>
        <w:rPr>
          <w:rFonts w:ascii="Arial" w:hAnsi="Arial" w:cs="Arial"/>
          <w:bCs/>
          <w:sz w:val="18"/>
          <w:szCs w:val="18"/>
        </w:rPr>
        <w:t>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C8BB6A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E84AD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6EB066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60655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BCCC60A" w14:textId="77777777" w:rsidTr="005A632E">
        <w:tc>
          <w:tcPr>
            <w:tcW w:w="2269" w:type="dxa"/>
          </w:tcPr>
          <w:p w14:paraId="6A1BC97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70CA96E" w14:textId="77777777" w:rsidR="00986737" w:rsidRPr="004E4B64" w:rsidRDefault="003F070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070B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(151 grup)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F070B" w:rsidRPr="004E4B64" w14:paraId="44CB0805" w14:textId="77777777" w:rsidTr="00735022">
        <w:tc>
          <w:tcPr>
            <w:tcW w:w="2269" w:type="dxa"/>
          </w:tcPr>
          <w:p w14:paraId="09D648C0" w14:textId="77777777" w:rsidR="003F070B" w:rsidRPr="004E4B64" w:rsidRDefault="003F070B" w:rsidP="007350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CB19C6D" w14:textId="77777777" w:rsidR="003F070B" w:rsidRPr="004E4B64" w:rsidRDefault="003F070B" w:rsidP="007350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070B">
              <w:rPr>
                <w:rFonts w:ascii="Arial" w:hAnsi="Arial" w:cs="Arial"/>
                <w:bCs/>
                <w:sz w:val="24"/>
                <w:szCs w:val="24"/>
              </w:rPr>
              <w:t>DZP-271-12/26</w:t>
            </w:r>
          </w:p>
        </w:tc>
      </w:tr>
    </w:tbl>
    <w:p w14:paraId="3BFF7C9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35A647F" w14:textId="1AE3008B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F070B" w:rsidRPr="003F070B">
        <w:rPr>
          <w:rFonts w:ascii="Arial" w:hAnsi="Arial" w:cs="Arial"/>
          <w:sz w:val="24"/>
          <w:szCs w:val="24"/>
        </w:rPr>
        <w:t>(</w:t>
      </w:r>
      <w:proofErr w:type="spellStart"/>
      <w:r w:rsidR="003F070B" w:rsidRPr="003F070B">
        <w:rPr>
          <w:rFonts w:ascii="Arial" w:hAnsi="Arial" w:cs="Arial"/>
          <w:sz w:val="24"/>
          <w:szCs w:val="24"/>
        </w:rPr>
        <w:t>t.j</w:t>
      </w:r>
      <w:proofErr w:type="spellEnd"/>
      <w:r w:rsidR="003F070B" w:rsidRPr="003F070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F070B" w:rsidRPr="003F070B">
        <w:rPr>
          <w:rFonts w:ascii="Arial" w:hAnsi="Arial" w:cs="Arial"/>
          <w:sz w:val="24"/>
          <w:szCs w:val="24"/>
        </w:rPr>
        <w:t>p</w:t>
      </w:r>
      <w:r w:rsidR="00A23213">
        <w:rPr>
          <w:rFonts w:ascii="Arial" w:hAnsi="Arial" w:cs="Arial"/>
          <w:sz w:val="24"/>
          <w:szCs w:val="24"/>
        </w:rPr>
        <w:t>óźn</w:t>
      </w:r>
      <w:r w:rsidR="003F070B" w:rsidRPr="003F070B">
        <w:rPr>
          <w:rFonts w:ascii="Arial" w:hAnsi="Arial" w:cs="Arial"/>
          <w:sz w:val="24"/>
          <w:szCs w:val="24"/>
        </w:rPr>
        <w:t>n</w:t>
      </w:r>
      <w:proofErr w:type="spellEnd"/>
      <w:r w:rsidR="003F070B" w:rsidRPr="003F070B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DCE413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F070B" w:rsidRPr="003F070B">
        <w:rPr>
          <w:rFonts w:ascii="Arial" w:hAnsi="Arial" w:cs="Arial"/>
          <w:sz w:val="24"/>
          <w:szCs w:val="24"/>
        </w:rPr>
        <w:t>14/05/2026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F070B" w:rsidRPr="003F070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908032D" w14:textId="77777777" w:rsidTr="005A632E">
        <w:tc>
          <w:tcPr>
            <w:tcW w:w="1276" w:type="dxa"/>
            <w:shd w:val="clear" w:color="auto" w:fill="F2F2F2"/>
            <w:vAlign w:val="center"/>
          </w:tcPr>
          <w:p w14:paraId="7CA8B617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F5E8BC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92497F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BE70719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F070B" w:rsidRPr="00BB547B" w14:paraId="277B9827" w14:textId="77777777" w:rsidTr="00735022">
        <w:tc>
          <w:tcPr>
            <w:tcW w:w="1276" w:type="dxa"/>
            <w:vAlign w:val="center"/>
          </w:tcPr>
          <w:p w14:paraId="236EBEE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A9F3AF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69" w:type="dxa"/>
          </w:tcPr>
          <w:p w14:paraId="79A5669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AB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>-Serwis Arkadiusz Dobkowski</w:t>
            </w:r>
          </w:p>
          <w:p w14:paraId="595DF21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8/6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1E508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07-410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Ostrołęka</w:t>
            </w:r>
          </w:p>
        </w:tc>
        <w:tc>
          <w:tcPr>
            <w:tcW w:w="2551" w:type="dxa"/>
            <w:vAlign w:val="center"/>
          </w:tcPr>
          <w:p w14:paraId="1A04068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24 300.00 zł</w:t>
            </w:r>
          </w:p>
        </w:tc>
      </w:tr>
      <w:tr w:rsidR="003F070B" w:rsidRPr="00BB547B" w14:paraId="6F5F1A6F" w14:textId="77777777" w:rsidTr="00735022">
        <w:tc>
          <w:tcPr>
            <w:tcW w:w="1276" w:type="dxa"/>
            <w:vAlign w:val="center"/>
          </w:tcPr>
          <w:p w14:paraId="4B88D69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B9DA1E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4958A0C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81C391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C843C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6DC601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140 959.44 zł</w:t>
            </w:r>
          </w:p>
        </w:tc>
      </w:tr>
      <w:tr w:rsidR="003F070B" w:rsidRPr="00BB547B" w14:paraId="414B2761" w14:textId="77777777" w:rsidTr="00735022">
        <w:tc>
          <w:tcPr>
            <w:tcW w:w="1276" w:type="dxa"/>
            <w:vAlign w:val="center"/>
          </w:tcPr>
          <w:p w14:paraId="2E860A7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74D221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14:paraId="1522C86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26E88F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88F6A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426BEC0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6 220.80 zł</w:t>
            </w:r>
          </w:p>
        </w:tc>
      </w:tr>
      <w:tr w:rsidR="003F070B" w:rsidRPr="00BB547B" w14:paraId="11DBB7F5" w14:textId="77777777" w:rsidTr="00735022">
        <w:tc>
          <w:tcPr>
            <w:tcW w:w="1276" w:type="dxa"/>
            <w:vAlign w:val="center"/>
          </w:tcPr>
          <w:p w14:paraId="7B3295B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EA699B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99</w:t>
            </w:r>
          </w:p>
        </w:tc>
        <w:tc>
          <w:tcPr>
            <w:tcW w:w="3969" w:type="dxa"/>
          </w:tcPr>
          <w:p w14:paraId="38650F6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180D96A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5A28A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09D6D5F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2 673.00 zł</w:t>
            </w:r>
          </w:p>
        </w:tc>
      </w:tr>
      <w:tr w:rsidR="003F070B" w:rsidRPr="00BB547B" w14:paraId="236DA4D0" w14:textId="77777777" w:rsidTr="00735022">
        <w:tc>
          <w:tcPr>
            <w:tcW w:w="1276" w:type="dxa"/>
            <w:vAlign w:val="center"/>
          </w:tcPr>
          <w:p w14:paraId="352CE73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6AE8E6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145</w:t>
            </w:r>
          </w:p>
        </w:tc>
        <w:tc>
          <w:tcPr>
            <w:tcW w:w="3969" w:type="dxa"/>
          </w:tcPr>
          <w:p w14:paraId="41990CE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Wielkopolskie Centrum Zaopatrzenia Lecznictwa ANMED Maria Przychodzka</w:t>
            </w:r>
          </w:p>
          <w:p w14:paraId="279203A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os. Gruszkowe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3/5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A37E9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62-035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Błażejewo</w:t>
            </w:r>
          </w:p>
        </w:tc>
        <w:tc>
          <w:tcPr>
            <w:tcW w:w="2551" w:type="dxa"/>
            <w:vAlign w:val="center"/>
          </w:tcPr>
          <w:p w14:paraId="463CBEB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3 434.40 zł</w:t>
            </w:r>
          </w:p>
        </w:tc>
      </w:tr>
      <w:tr w:rsidR="003F070B" w:rsidRPr="00BB547B" w14:paraId="0EC85C31" w14:textId="77777777" w:rsidTr="00735022">
        <w:tc>
          <w:tcPr>
            <w:tcW w:w="1276" w:type="dxa"/>
            <w:vAlign w:val="center"/>
          </w:tcPr>
          <w:p w14:paraId="40587EB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E02842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6193C8A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ANMEDIQ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7D862A6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Zachodnia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167D6D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05-552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Wola Mrokowska</w:t>
            </w:r>
          </w:p>
        </w:tc>
        <w:tc>
          <w:tcPr>
            <w:tcW w:w="2551" w:type="dxa"/>
            <w:vAlign w:val="center"/>
          </w:tcPr>
          <w:p w14:paraId="3CD692B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7 776.00 zł</w:t>
            </w:r>
          </w:p>
        </w:tc>
      </w:tr>
      <w:tr w:rsidR="003F070B" w:rsidRPr="00BB547B" w14:paraId="7187BE01" w14:textId="77777777" w:rsidTr="00735022">
        <w:tc>
          <w:tcPr>
            <w:tcW w:w="1276" w:type="dxa"/>
            <w:vAlign w:val="center"/>
          </w:tcPr>
          <w:p w14:paraId="37857D1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71DE66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69" w:type="dxa"/>
          </w:tcPr>
          <w:p w14:paraId="711BE21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ANMEDIQ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55BD77C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Zachodnia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A9DF9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05-552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Wola Mrokowska</w:t>
            </w:r>
          </w:p>
        </w:tc>
        <w:tc>
          <w:tcPr>
            <w:tcW w:w="2551" w:type="dxa"/>
            <w:vAlign w:val="center"/>
          </w:tcPr>
          <w:p w14:paraId="6FF3A82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28 188.00 zł</w:t>
            </w:r>
          </w:p>
        </w:tc>
      </w:tr>
      <w:tr w:rsidR="003F070B" w:rsidRPr="00BB547B" w14:paraId="4C46235F" w14:textId="77777777" w:rsidTr="00735022">
        <w:tc>
          <w:tcPr>
            <w:tcW w:w="1276" w:type="dxa"/>
            <w:vAlign w:val="center"/>
          </w:tcPr>
          <w:p w14:paraId="7F912FB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FE042F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137</w:t>
            </w:r>
          </w:p>
        </w:tc>
        <w:tc>
          <w:tcPr>
            <w:tcW w:w="3969" w:type="dxa"/>
          </w:tcPr>
          <w:p w14:paraId="5976D71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ANMEDIQ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3F25D4C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Zachodnia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60F78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05-552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Wola Mrokowska</w:t>
            </w:r>
          </w:p>
        </w:tc>
        <w:tc>
          <w:tcPr>
            <w:tcW w:w="2551" w:type="dxa"/>
            <w:vAlign w:val="center"/>
          </w:tcPr>
          <w:p w14:paraId="08053EC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5 184.00 zł</w:t>
            </w:r>
          </w:p>
        </w:tc>
      </w:tr>
      <w:tr w:rsidR="003F070B" w:rsidRPr="00BB547B" w14:paraId="051AB659" w14:textId="77777777" w:rsidTr="00735022">
        <w:tc>
          <w:tcPr>
            <w:tcW w:w="1276" w:type="dxa"/>
            <w:vAlign w:val="center"/>
          </w:tcPr>
          <w:p w14:paraId="39C7CD8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4123871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B030E5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0F492EC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93D9E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41BAF2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16 468.92 zł</w:t>
            </w:r>
          </w:p>
        </w:tc>
      </w:tr>
      <w:tr w:rsidR="003F070B" w:rsidRPr="00BB547B" w14:paraId="44832E80" w14:textId="77777777" w:rsidTr="00735022">
        <w:tc>
          <w:tcPr>
            <w:tcW w:w="1276" w:type="dxa"/>
            <w:vAlign w:val="center"/>
          </w:tcPr>
          <w:p w14:paraId="6CD225A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4FAA59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EB0A2A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95C84A2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591BE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E8F8F8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6 784.56 zł</w:t>
            </w:r>
          </w:p>
        </w:tc>
      </w:tr>
      <w:tr w:rsidR="003F070B" w:rsidRPr="00BB547B" w14:paraId="2AE0DE54" w14:textId="77777777" w:rsidTr="00735022">
        <w:tc>
          <w:tcPr>
            <w:tcW w:w="1276" w:type="dxa"/>
            <w:vAlign w:val="center"/>
          </w:tcPr>
          <w:p w14:paraId="779BBE4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CDF016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0245D05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B577AF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15473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295B33D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9 046.08 zł</w:t>
            </w:r>
          </w:p>
        </w:tc>
      </w:tr>
      <w:tr w:rsidR="003F070B" w:rsidRPr="00BB547B" w14:paraId="59894FF1" w14:textId="77777777" w:rsidTr="00735022">
        <w:tc>
          <w:tcPr>
            <w:tcW w:w="1276" w:type="dxa"/>
            <w:vAlign w:val="center"/>
          </w:tcPr>
          <w:p w14:paraId="0FBE15D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A5853A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798D641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04591F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FD487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AD286C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3 576.96 zł</w:t>
            </w:r>
          </w:p>
        </w:tc>
      </w:tr>
      <w:tr w:rsidR="003F070B" w:rsidRPr="00BB547B" w14:paraId="37B6F265" w14:textId="77777777" w:rsidTr="00735022">
        <w:tc>
          <w:tcPr>
            <w:tcW w:w="1276" w:type="dxa"/>
            <w:vAlign w:val="center"/>
          </w:tcPr>
          <w:p w14:paraId="03CCAD9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E2D2A7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05C1F2B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7C88284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7DD33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C1C60B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2 579.04 zł</w:t>
            </w:r>
          </w:p>
        </w:tc>
      </w:tr>
      <w:tr w:rsidR="003F070B" w:rsidRPr="00BB547B" w14:paraId="0D046C06" w14:textId="77777777" w:rsidTr="00735022">
        <w:tc>
          <w:tcPr>
            <w:tcW w:w="1276" w:type="dxa"/>
            <w:vAlign w:val="center"/>
          </w:tcPr>
          <w:p w14:paraId="007DE31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87D870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02B1EEB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7F1E9E8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B514B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41E86F5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1 283.04 zł</w:t>
            </w:r>
          </w:p>
        </w:tc>
      </w:tr>
      <w:tr w:rsidR="003F070B" w:rsidRPr="00BB547B" w14:paraId="164EC736" w14:textId="77777777" w:rsidTr="00735022">
        <w:tc>
          <w:tcPr>
            <w:tcW w:w="1276" w:type="dxa"/>
            <w:vAlign w:val="center"/>
          </w:tcPr>
          <w:p w14:paraId="7DB0C89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20D363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4FE55CC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2D26249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5709A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451A201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7 824.60 zł</w:t>
            </w:r>
          </w:p>
        </w:tc>
      </w:tr>
      <w:tr w:rsidR="003F070B" w:rsidRPr="00BB547B" w14:paraId="613369BD" w14:textId="77777777" w:rsidTr="00735022">
        <w:tc>
          <w:tcPr>
            <w:tcW w:w="1276" w:type="dxa"/>
            <w:vAlign w:val="center"/>
          </w:tcPr>
          <w:p w14:paraId="673D31D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1ACF88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53C7A94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2DB5551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8E46D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D3FBC9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4 607.28 zł</w:t>
            </w:r>
          </w:p>
        </w:tc>
      </w:tr>
      <w:tr w:rsidR="003F070B" w:rsidRPr="00BB547B" w14:paraId="5EA940AE" w14:textId="77777777" w:rsidTr="00735022">
        <w:tc>
          <w:tcPr>
            <w:tcW w:w="1276" w:type="dxa"/>
            <w:vAlign w:val="center"/>
          </w:tcPr>
          <w:p w14:paraId="0C6C52E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2B60AB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0CC5E64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F20C6F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7D543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2E145FB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32 319.00 zł</w:t>
            </w:r>
          </w:p>
        </w:tc>
      </w:tr>
      <w:tr w:rsidR="003F070B" w:rsidRPr="00BB547B" w14:paraId="137409A4" w14:textId="77777777" w:rsidTr="00735022">
        <w:tc>
          <w:tcPr>
            <w:tcW w:w="1276" w:type="dxa"/>
            <w:vAlign w:val="center"/>
          </w:tcPr>
          <w:p w14:paraId="1E23327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4753141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59364D3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33CD37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88E3E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619B074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962.28 zł</w:t>
            </w:r>
          </w:p>
        </w:tc>
      </w:tr>
      <w:tr w:rsidR="003F070B" w:rsidRPr="00BB547B" w14:paraId="575730D4" w14:textId="77777777" w:rsidTr="00735022">
        <w:tc>
          <w:tcPr>
            <w:tcW w:w="1276" w:type="dxa"/>
            <w:vAlign w:val="center"/>
          </w:tcPr>
          <w:p w14:paraId="65A284E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6D2B30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14:paraId="7C2B8E4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2DFD249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725C2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3545F1B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1 279.80 zł</w:t>
            </w:r>
          </w:p>
        </w:tc>
      </w:tr>
      <w:tr w:rsidR="003F070B" w:rsidRPr="00BB547B" w14:paraId="74FA1AEC" w14:textId="77777777" w:rsidTr="00735022">
        <w:tc>
          <w:tcPr>
            <w:tcW w:w="1276" w:type="dxa"/>
            <w:vAlign w:val="center"/>
          </w:tcPr>
          <w:p w14:paraId="46F9211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E7639C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14:paraId="7894694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7096BF2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2FFB3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65C5EBF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1 516.32 zł</w:t>
            </w:r>
          </w:p>
        </w:tc>
      </w:tr>
      <w:tr w:rsidR="003F070B" w:rsidRPr="00BB547B" w14:paraId="78102BD0" w14:textId="77777777" w:rsidTr="00735022">
        <w:tc>
          <w:tcPr>
            <w:tcW w:w="1276" w:type="dxa"/>
            <w:vAlign w:val="center"/>
          </w:tcPr>
          <w:p w14:paraId="39E7D8C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E742CA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19E2AF4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286B2D1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AE376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608F648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9 457.56 zł</w:t>
            </w:r>
          </w:p>
        </w:tc>
      </w:tr>
      <w:tr w:rsidR="003F070B" w:rsidRPr="00BB547B" w14:paraId="38254486" w14:textId="77777777" w:rsidTr="00735022">
        <w:tc>
          <w:tcPr>
            <w:tcW w:w="1276" w:type="dxa"/>
            <w:vAlign w:val="center"/>
          </w:tcPr>
          <w:p w14:paraId="1F6DC12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098A38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0AC562A2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5165A15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EC55A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7F9FFFC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1 616.76 zł</w:t>
            </w:r>
          </w:p>
        </w:tc>
      </w:tr>
      <w:tr w:rsidR="003F070B" w:rsidRPr="00BB547B" w14:paraId="6408DCAA" w14:textId="77777777" w:rsidTr="00735022">
        <w:tc>
          <w:tcPr>
            <w:tcW w:w="1276" w:type="dxa"/>
            <w:vAlign w:val="center"/>
          </w:tcPr>
          <w:p w14:paraId="08C295A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BF3303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2B8E331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094B6D5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ADCCD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7F97223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1 279.80 zł</w:t>
            </w:r>
          </w:p>
        </w:tc>
      </w:tr>
      <w:tr w:rsidR="003F070B" w:rsidRPr="00BB547B" w14:paraId="4D2A2E01" w14:textId="77777777" w:rsidTr="00735022">
        <w:tc>
          <w:tcPr>
            <w:tcW w:w="1276" w:type="dxa"/>
            <w:vAlign w:val="center"/>
          </w:tcPr>
          <w:p w14:paraId="43065E9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6668ACB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58B6AFB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7380B58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C1146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293764F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1 279.80 zł</w:t>
            </w:r>
          </w:p>
        </w:tc>
      </w:tr>
      <w:tr w:rsidR="003F070B" w:rsidRPr="00BB547B" w14:paraId="60E7FE51" w14:textId="77777777" w:rsidTr="00735022">
        <w:tc>
          <w:tcPr>
            <w:tcW w:w="1276" w:type="dxa"/>
            <w:vAlign w:val="center"/>
          </w:tcPr>
          <w:p w14:paraId="6633AC0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675ACC2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14:paraId="2156BE9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7D9CF0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E890F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A0E47D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5 478.84 zł</w:t>
            </w:r>
          </w:p>
        </w:tc>
      </w:tr>
      <w:tr w:rsidR="003F070B" w:rsidRPr="00BB547B" w14:paraId="2489B05C" w14:textId="77777777" w:rsidTr="00735022">
        <w:tc>
          <w:tcPr>
            <w:tcW w:w="1276" w:type="dxa"/>
            <w:vAlign w:val="center"/>
          </w:tcPr>
          <w:p w14:paraId="3F144E2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90626A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14:paraId="4C048B6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565195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8991B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22A8106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2 459.16 zł</w:t>
            </w:r>
          </w:p>
        </w:tc>
      </w:tr>
      <w:tr w:rsidR="003F070B" w:rsidRPr="00BB547B" w14:paraId="2C55F17A" w14:textId="77777777" w:rsidTr="00735022">
        <w:tc>
          <w:tcPr>
            <w:tcW w:w="1276" w:type="dxa"/>
            <w:vAlign w:val="center"/>
          </w:tcPr>
          <w:p w14:paraId="513F7FB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C1304C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</w:tcPr>
          <w:p w14:paraId="50AAAE0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3EE2AEF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5FEA1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FA4477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1 616.76 zł</w:t>
            </w:r>
          </w:p>
        </w:tc>
      </w:tr>
      <w:tr w:rsidR="003F070B" w:rsidRPr="00BB547B" w14:paraId="205506CE" w14:textId="77777777" w:rsidTr="00735022">
        <w:tc>
          <w:tcPr>
            <w:tcW w:w="1276" w:type="dxa"/>
            <w:vAlign w:val="center"/>
          </w:tcPr>
          <w:p w14:paraId="781DA1F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3DBA05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</w:tcPr>
          <w:p w14:paraId="3BA28C7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5F34B7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A2910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4A1DAD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968.76 zł</w:t>
            </w:r>
          </w:p>
        </w:tc>
      </w:tr>
      <w:tr w:rsidR="003F070B" w:rsidRPr="00BB547B" w14:paraId="50901460" w14:textId="77777777" w:rsidTr="00735022">
        <w:tc>
          <w:tcPr>
            <w:tcW w:w="1276" w:type="dxa"/>
            <w:vAlign w:val="center"/>
          </w:tcPr>
          <w:p w14:paraId="78F2D61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70D091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14:paraId="6A22F9F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5ADB880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FEBA4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713D1D0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20 732.76 zł</w:t>
            </w:r>
          </w:p>
        </w:tc>
      </w:tr>
      <w:tr w:rsidR="003F070B" w:rsidRPr="00BB547B" w14:paraId="3C009725" w14:textId="77777777" w:rsidTr="00735022">
        <w:tc>
          <w:tcPr>
            <w:tcW w:w="1276" w:type="dxa"/>
            <w:vAlign w:val="center"/>
          </w:tcPr>
          <w:p w14:paraId="426A779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97A0DE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</w:tcPr>
          <w:p w14:paraId="2A7540E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F477E6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CA621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3219FE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1 292.76 zł</w:t>
            </w:r>
          </w:p>
        </w:tc>
      </w:tr>
      <w:tr w:rsidR="003F070B" w:rsidRPr="00BB547B" w14:paraId="2AD9CF27" w14:textId="77777777" w:rsidTr="00735022">
        <w:tc>
          <w:tcPr>
            <w:tcW w:w="1276" w:type="dxa"/>
            <w:vAlign w:val="center"/>
          </w:tcPr>
          <w:p w14:paraId="7DB336B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F46036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</w:tcPr>
          <w:p w14:paraId="1BFCB3C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8897F5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E7AA6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B807A2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379.08 zł</w:t>
            </w:r>
          </w:p>
        </w:tc>
      </w:tr>
      <w:tr w:rsidR="003F070B" w:rsidRPr="00BB547B" w14:paraId="66FFE1B3" w14:textId="77777777" w:rsidTr="00735022">
        <w:tc>
          <w:tcPr>
            <w:tcW w:w="1276" w:type="dxa"/>
            <w:vAlign w:val="center"/>
          </w:tcPr>
          <w:p w14:paraId="00ECE77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B792B2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14:paraId="12787BD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3333A6D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9412A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4E9C8DF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5 158.08 zł</w:t>
            </w:r>
          </w:p>
        </w:tc>
      </w:tr>
      <w:tr w:rsidR="003F070B" w:rsidRPr="00BB547B" w14:paraId="68544850" w14:textId="77777777" w:rsidTr="00735022">
        <w:tc>
          <w:tcPr>
            <w:tcW w:w="1276" w:type="dxa"/>
            <w:vAlign w:val="center"/>
          </w:tcPr>
          <w:p w14:paraId="0182721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4606D1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</w:tcPr>
          <w:p w14:paraId="0246122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55333EB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FAA7B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FFFEDD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2 893.32 zł</w:t>
            </w:r>
          </w:p>
        </w:tc>
      </w:tr>
      <w:tr w:rsidR="003F070B" w:rsidRPr="00BB547B" w14:paraId="7B5F9500" w14:textId="77777777" w:rsidTr="00735022">
        <w:tc>
          <w:tcPr>
            <w:tcW w:w="1276" w:type="dxa"/>
            <w:vAlign w:val="center"/>
          </w:tcPr>
          <w:p w14:paraId="046724E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3FF140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</w:tcPr>
          <w:p w14:paraId="6BAFF1C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57DC84E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E3E27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E72F64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2 579.04 zł</w:t>
            </w:r>
          </w:p>
        </w:tc>
      </w:tr>
      <w:tr w:rsidR="003F070B" w:rsidRPr="00BB547B" w14:paraId="6D94F3DB" w14:textId="77777777" w:rsidTr="00735022">
        <w:tc>
          <w:tcPr>
            <w:tcW w:w="1276" w:type="dxa"/>
            <w:vAlign w:val="center"/>
          </w:tcPr>
          <w:p w14:paraId="1CE4279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7CEEE9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14:paraId="58A32B6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06C5230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DC984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0C9ECF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3 868.56 zł</w:t>
            </w:r>
          </w:p>
        </w:tc>
      </w:tr>
      <w:tr w:rsidR="003F070B" w:rsidRPr="00BB547B" w14:paraId="76B40BA0" w14:textId="77777777" w:rsidTr="00735022">
        <w:tc>
          <w:tcPr>
            <w:tcW w:w="1276" w:type="dxa"/>
            <w:vAlign w:val="center"/>
          </w:tcPr>
          <w:p w14:paraId="065C0BE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44058D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</w:tcPr>
          <w:p w14:paraId="039CAFA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2D0B966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9697A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C43F8F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644.76 zł</w:t>
            </w:r>
          </w:p>
        </w:tc>
      </w:tr>
      <w:tr w:rsidR="003F070B" w:rsidRPr="00BB547B" w14:paraId="62A9304B" w14:textId="77777777" w:rsidTr="00735022">
        <w:tc>
          <w:tcPr>
            <w:tcW w:w="1276" w:type="dxa"/>
            <w:vAlign w:val="center"/>
          </w:tcPr>
          <w:p w14:paraId="742EF3C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484B26D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061D97D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3857D500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93211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368484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57 454.92 zł</w:t>
            </w:r>
          </w:p>
        </w:tc>
      </w:tr>
      <w:tr w:rsidR="003F070B" w:rsidRPr="00BB547B" w14:paraId="6513F41D" w14:textId="77777777" w:rsidTr="00735022">
        <w:tc>
          <w:tcPr>
            <w:tcW w:w="1276" w:type="dxa"/>
            <w:vAlign w:val="center"/>
          </w:tcPr>
          <w:p w14:paraId="0FAE940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772724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3969" w:type="dxa"/>
          </w:tcPr>
          <w:p w14:paraId="3C976A3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7D3421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9BFC7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6132632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11 262.24 zł</w:t>
            </w:r>
          </w:p>
        </w:tc>
      </w:tr>
      <w:tr w:rsidR="003F070B" w:rsidRPr="00BB547B" w14:paraId="69359BC3" w14:textId="77777777" w:rsidTr="00735022">
        <w:tc>
          <w:tcPr>
            <w:tcW w:w="1276" w:type="dxa"/>
            <w:vAlign w:val="center"/>
          </w:tcPr>
          <w:p w14:paraId="4988E7E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435944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3969" w:type="dxa"/>
          </w:tcPr>
          <w:p w14:paraId="368688A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235BAE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50CF6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313213F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1 616.76 zł</w:t>
            </w:r>
          </w:p>
        </w:tc>
      </w:tr>
      <w:tr w:rsidR="003F070B" w:rsidRPr="00BB547B" w14:paraId="750FC093" w14:textId="77777777" w:rsidTr="00735022">
        <w:tc>
          <w:tcPr>
            <w:tcW w:w="1276" w:type="dxa"/>
            <w:vAlign w:val="center"/>
          </w:tcPr>
          <w:p w14:paraId="48A5734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E44A37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3969" w:type="dxa"/>
          </w:tcPr>
          <w:p w14:paraId="7A40E8C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272FB3A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0BC38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A5975F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1 934.28 zł</w:t>
            </w:r>
          </w:p>
        </w:tc>
      </w:tr>
      <w:tr w:rsidR="003F070B" w:rsidRPr="00BB547B" w14:paraId="7C33322F" w14:textId="77777777" w:rsidTr="00735022">
        <w:tc>
          <w:tcPr>
            <w:tcW w:w="1276" w:type="dxa"/>
            <w:vAlign w:val="center"/>
          </w:tcPr>
          <w:p w14:paraId="785BAF8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06AA0A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3969" w:type="dxa"/>
          </w:tcPr>
          <w:p w14:paraId="45A1AD7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6895C4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A57DF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6DDE175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1 292.76 zł</w:t>
            </w:r>
          </w:p>
        </w:tc>
      </w:tr>
      <w:tr w:rsidR="003F070B" w:rsidRPr="00BB547B" w14:paraId="1CEB1485" w14:textId="77777777" w:rsidTr="00735022">
        <w:tc>
          <w:tcPr>
            <w:tcW w:w="1276" w:type="dxa"/>
            <w:vAlign w:val="center"/>
          </w:tcPr>
          <w:p w14:paraId="5319286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72F4CC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3969" w:type="dxa"/>
          </w:tcPr>
          <w:p w14:paraId="3CA1874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BD0450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F3FB6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6E004F3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320.76 zł</w:t>
            </w:r>
          </w:p>
        </w:tc>
      </w:tr>
      <w:tr w:rsidR="003F070B" w:rsidRPr="00BB547B" w14:paraId="19DEC7D6" w14:textId="77777777" w:rsidTr="00735022">
        <w:tc>
          <w:tcPr>
            <w:tcW w:w="1276" w:type="dxa"/>
            <w:vAlign w:val="center"/>
          </w:tcPr>
          <w:p w14:paraId="017F06C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133358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3969" w:type="dxa"/>
          </w:tcPr>
          <w:p w14:paraId="2498D82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6A9354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6DE5EE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371ACAB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2 912.76 zł</w:t>
            </w:r>
          </w:p>
        </w:tc>
      </w:tr>
      <w:tr w:rsidR="003F070B" w:rsidRPr="00BB547B" w14:paraId="55C68C97" w14:textId="77777777" w:rsidTr="00735022">
        <w:tc>
          <w:tcPr>
            <w:tcW w:w="1276" w:type="dxa"/>
            <w:vAlign w:val="center"/>
          </w:tcPr>
          <w:p w14:paraId="12A526E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64D2FED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3969" w:type="dxa"/>
          </w:tcPr>
          <w:p w14:paraId="0D86F5B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0D8D3A2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FBFD3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472E498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965.52 zł</w:t>
            </w:r>
          </w:p>
        </w:tc>
      </w:tr>
      <w:tr w:rsidR="003F070B" w:rsidRPr="00BB547B" w14:paraId="54BADD50" w14:textId="77777777" w:rsidTr="00735022">
        <w:tc>
          <w:tcPr>
            <w:tcW w:w="1276" w:type="dxa"/>
            <w:vAlign w:val="center"/>
          </w:tcPr>
          <w:p w14:paraId="3D0C559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D3B9E4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969" w:type="dxa"/>
          </w:tcPr>
          <w:p w14:paraId="1333D44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6634A0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1C157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271043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3 674.16 zł</w:t>
            </w:r>
          </w:p>
        </w:tc>
      </w:tr>
      <w:tr w:rsidR="003F070B" w:rsidRPr="00BB547B" w14:paraId="701A1247" w14:textId="77777777" w:rsidTr="00735022">
        <w:tc>
          <w:tcPr>
            <w:tcW w:w="1276" w:type="dxa"/>
            <w:vAlign w:val="center"/>
          </w:tcPr>
          <w:p w14:paraId="1FC9162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0064036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3969" w:type="dxa"/>
          </w:tcPr>
          <w:p w14:paraId="17E35E7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08AB98C2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0FFBB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237573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49 319.28 zł</w:t>
            </w:r>
          </w:p>
        </w:tc>
      </w:tr>
      <w:tr w:rsidR="003F070B" w:rsidRPr="00BB547B" w14:paraId="113D36AB" w14:textId="77777777" w:rsidTr="00735022">
        <w:tc>
          <w:tcPr>
            <w:tcW w:w="1276" w:type="dxa"/>
            <w:vAlign w:val="center"/>
          </w:tcPr>
          <w:p w14:paraId="333C0F3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21FF67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3969" w:type="dxa"/>
          </w:tcPr>
          <w:p w14:paraId="3F3EEC0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BF1963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1DB03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43FE638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20 454.12 zł</w:t>
            </w:r>
          </w:p>
        </w:tc>
      </w:tr>
      <w:tr w:rsidR="003F070B" w:rsidRPr="00BB547B" w14:paraId="2993980A" w14:textId="77777777" w:rsidTr="00735022">
        <w:tc>
          <w:tcPr>
            <w:tcW w:w="1276" w:type="dxa"/>
            <w:vAlign w:val="center"/>
          </w:tcPr>
          <w:p w14:paraId="746704E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F34EAE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3969" w:type="dxa"/>
          </w:tcPr>
          <w:p w14:paraId="1C23EAC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28F34FE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4D28D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4023698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1 289.52 zł</w:t>
            </w:r>
          </w:p>
        </w:tc>
      </w:tr>
      <w:tr w:rsidR="003F070B" w:rsidRPr="00BB547B" w14:paraId="3DF90AEF" w14:textId="77777777" w:rsidTr="00735022">
        <w:tc>
          <w:tcPr>
            <w:tcW w:w="1276" w:type="dxa"/>
            <w:vAlign w:val="center"/>
          </w:tcPr>
          <w:p w14:paraId="1E3C7C1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172657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91</w:t>
            </w:r>
          </w:p>
        </w:tc>
        <w:tc>
          <w:tcPr>
            <w:tcW w:w="3969" w:type="dxa"/>
          </w:tcPr>
          <w:p w14:paraId="6CAC370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25C8512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DEFD6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5ABE18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320.76 zł</w:t>
            </w:r>
          </w:p>
        </w:tc>
      </w:tr>
      <w:tr w:rsidR="003F070B" w:rsidRPr="00BB547B" w14:paraId="11DD4BAC" w14:textId="77777777" w:rsidTr="00735022">
        <w:tc>
          <w:tcPr>
            <w:tcW w:w="1276" w:type="dxa"/>
            <w:vAlign w:val="center"/>
          </w:tcPr>
          <w:p w14:paraId="1625407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E265C8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3969" w:type="dxa"/>
          </w:tcPr>
          <w:p w14:paraId="10B7D42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775379D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772A5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6EA02CA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9 366.84 zł</w:t>
            </w:r>
          </w:p>
        </w:tc>
      </w:tr>
      <w:tr w:rsidR="003F070B" w:rsidRPr="00BB547B" w14:paraId="1940BCB5" w14:textId="77777777" w:rsidTr="00735022">
        <w:tc>
          <w:tcPr>
            <w:tcW w:w="1276" w:type="dxa"/>
            <w:vAlign w:val="center"/>
          </w:tcPr>
          <w:p w14:paraId="71ACD30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E28DA0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3969" w:type="dxa"/>
          </w:tcPr>
          <w:p w14:paraId="5041561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7591CEB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B3E1B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0E76CA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641.52 zł</w:t>
            </w:r>
          </w:p>
        </w:tc>
      </w:tr>
      <w:tr w:rsidR="003F070B" w:rsidRPr="00BB547B" w14:paraId="28E8CFAB" w14:textId="77777777" w:rsidTr="00735022">
        <w:tc>
          <w:tcPr>
            <w:tcW w:w="1276" w:type="dxa"/>
            <w:vAlign w:val="center"/>
          </w:tcPr>
          <w:p w14:paraId="6394246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4545432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96</w:t>
            </w:r>
          </w:p>
        </w:tc>
        <w:tc>
          <w:tcPr>
            <w:tcW w:w="3969" w:type="dxa"/>
          </w:tcPr>
          <w:p w14:paraId="0D2F2BA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5AA8DB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0C975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D163B2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320.76 zł</w:t>
            </w:r>
          </w:p>
        </w:tc>
      </w:tr>
      <w:tr w:rsidR="003F070B" w:rsidRPr="00BB547B" w14:paraId="21E60C53" w14:textId="77777777" w:rsidTr="00735022">
        <w:tc>
          <w:tcPr>
            <w:tcW w:w="1276" w:type="dxa"/>
            <w:vAlign w:val="center"/>
          </w:tcPr>
          <w:p w14:paraId="06738DF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A19209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3969" w:type="dxa"/>
          </w:tcPr>
          <w:p w14:paraId="5103B94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6E8187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FF32C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394B897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7 105.32 zł</w:t>
            </w:r>
          </w:p>
        </w:tc>
      </w:tr>
      <w:tr w:rsidR="003F070B" w:rsidRPr="00BB547B" w14:paraId="164A1E64" w14:textId="77777777" w:rsidTr="00735022">
        <w:tc>
          <w:tcPr>
            <w:tcW w:w="1276" w:type="dxa"/>
            <w:vAlign w:val="center"/>
          </w:tcPr>
          <w:p w14:paraId="1173A16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C047AD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99</w:t>
            </w:r>
          </w:p>
        </w:tc>
        <w:tc>
          <w:tcPr>
            <w:tcW w:w="3969" w:type="dxa"/>
          </w:tcPr>
          <w:p w14:paraId="72E92BF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7648CD30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F4B3A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39C17C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644.76 zł</w:t>
            </w:r>
          </w:p>
        </w:tc>
      </w:tr>
      <w:tr w:rsidR="003F070B" w:rsidRPr="00BB547B" w14:paraId="0357C59B" w14:textId="77777777" w:rsidTr="00735022">
        <w:tc>
          <w:tcPr>
            <w:tcW w:w="1276" w:type="dxa"/>
            <w:vAlign w:val="center"/>
          </w:tcPr>
          <w:p w14:paraId="347CB30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EECDF1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</w:p>
        </w:tc>
        <w:tc>
          <w:tcPr>
            <w:tcW w:w="3969" w:type="dxa"/>
          </w:tcPr>
          <w:p w14:paraId="503692F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58B147B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1897C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E83DA3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1 791.72 zł</w:t>
            </w:r>
          </w:p>
        </w:tc>
      </w:tr>
      <w:tr w:rsidR="003F070B" w:rsidRPr="00BB547B" w14:paraId="7C08EE99" w14:textId="77777777" w:rsidTr="00735022">
        <w:tc>
          <w:tcPr>
            <w:tcW w:w="1276" w:type="dxa"/>
            <w:vAlign w:val="center"/>
          </w:tcPr>
          <w:p w14:paraId="5944795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2EEE02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102</w:t>
            </w:r>
          </w:p>
        </w:tc>
        <w:tc>
          <w:tcPr>
            <w:tcW w:w="3969" w:type="dxa"/>
          </w:tcPr>
          <w:p w14:paraId="11194BA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278DEB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0545D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F55DCE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2 912.76 zł</w:t>
            </w:r>
          </w:p>
        </w:tc>
      </w:tr>
      <w:tr w:rsidR="003F070B" w:rsidRPr="00BB547B" w14:paraId="31A03B38" w14:textId="77777777" w:rsidTr="00735022">
        <w:tc>
          <w:tcPr>
            <w:tcW w:w="1276" w:type="dxa"/>
            <w:vAlign w:val="center"/>
          </w:tcPr>
          <w:p w14:paraId="7DB64B8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57B91A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103</w:t>
            </w:r>
          </w:p>
        </w:tc>
        <w:tc>
          <w:tcPr>
            <w:tcW w:w="3969" w:type="dxa"/>
          </w:tcPr>
          <w:p w14:paraId="0090261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3510FE9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03CB5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749C777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2 856.06 zł</w:t>
            </w:r>
          </w:p>
        </w:tc>
      </w:tr>
      <w:tr w:rsidR="003F070B" w:rsidRPr="00BB547B" w14:paraId="3F05A9A7" w14:textId="77777777" w:rsidTr="00735022">
        <w:tc>
          <w:tcPr>
            <w:tcW w:w="1276" w:type="dxa"/>
            <w:vAlign w:val="center"/>
          </w:tcPr>
          <w:p w14:paraId="6B0C9A4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D88565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104</w:t>
            </w:r>
          </w:p>
        </w:tc>
        <w:tc>
          <w:tcPr>
            <w:tcW w:w="3969" w:type="dxa"/>
          </w:tcPr>
          <w:p w14:paraId="5264FD7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075D222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F46DDE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2E27918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734.31 zł</w:t>
            </w:r>
          </w:p>
        </w:tc>
      </w:tr>
      <w:tr w:rsidR="003F070B" w:rsidRPr="00BB547B" w14:paraId="2550868A" w14:textId="77777777" w:rsidTr="00735022">
        <w:tc>
          <w:tcPr>
            <w:tcW w:w="1276" w:type="dxa"/>
            <w:vAlign w:val="center"/>
          </w:tcPr>
          <w:p w14:paraId="574A307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431A23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108</w:t>
            </w:r>
          </w:p>
        </w:tc>
        <w:tc>
          <w:tcPr>
            <w:tcW w:w="3969" w:type="dxa"/>
          </w:tcPr>
          <w:p w14:paraId="0F29DEA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54501E2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A1F52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04655A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1 616.76 zł</w:t>
            </w:r>
          </w:p>
        </w:tc>
      </w:tr>
      <w:tr w:rsidR="003F070B" w:rsidRPr="00BB547B" w14:paraId="73C8BE9F" w14:textId="77777777" w:rsidTr="00735022">
        <w:tc>
          <w:tcPr>
            <w:tcW w:w="1276" w:type="dxa"/>
            <w:vAlign w:val="center"/>
          </w:tcPr>
          <w:p w14:paraId="1D462FA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89FFC6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110</w:t>
            </w:r>
          </w:p>
        </w:tc>
        <w:tc>
          <w:tcPr>
            <w:tcW w:w="3969" w:type="dxa"/>
          </w:tcPr>
          <w:p w14:paraId="1CA1EAB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0AB6EB7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7309E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26505B3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644.76 zł</w:t>
            </w:r>
          </w:p>
        </w:tc>
      </w:tr>
      <w:tr w:rsidR="003F070B" w:rsidRPr="00BB547B" w14:paraId="39058836" w14:textId="77777777" w:rsidTr="00735022">
        <w:tc>
          <w:tcPr>
            <w:tcW w:w="1276" w:type="dxa"/>
            <w:vAlign w:val="center"/>
          </w:tcPr>
          <w:p w14:paraId="7745D1F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4C94183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111</w:t>
            </w:r>
          </w:p>
        </w:tc>
        <w:tc>
          <w:tcPr>
            <w:tcW w:w="3969" w:type="dxa"/>
          </w:tcPr>
          <w:p w14:paraId="6872C89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685CF9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7A07C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32887BE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968.76 zł</w:t>
            </w:r>
          </w:p>
        </w:tc>
      </w:tr>
      <w:tr w:rsidR="003F070B" w:rsidRPr="00BB547B" w14:paraId="72D5E808" w14:textId="77777777" w:rsidTr="00735022">
        <w:tc>
          <w:tcPr>
            <w:tcW w:w="1276" w:type="dxa"/>
            <w:vAlign w:val="center"/>
          </w:tcPr>
          <w:p w14:paraId="244743C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D00F48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113</w:t>
            </w:r>
          </w:p>
        </w:tc>
        <w:tc>
          <w:tcPr>
            <w:tcW w:w="3969" w:type="dxa"/>
          </w:tcPr>
          <w:p w14:paraId="08B2A05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7BDD84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1F4894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20302A5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3 071.52 zł</w:t>
            </w:r>
          </w:p>
        </w:tc>
      </w:tr>
      <w:tr w:rsidR="003F070B" w:rsidRPr="00BB547B" w14:paraId="4565E9F7" w14:textId="77777777" w:rsidTr="00735022">
        <w:tc>
          <w:tcPr>
            <w:tcW w:w="1276" w:type="dxa"/>
            <w:vAlign w:val="center"/>
          </w:tcPr>
          <w:p w14:paraId="1333683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632538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116</w:t>
            </w:r>
          </w:p>
        </w:tc>
        <w:tc>
          <w:tcPr>
            <w:tcW w:w="3969" w:type="dxa"/>
          </w:tcPr>
          <w:p w14:paraId="43BA854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597F9F0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5C63C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7D6C78D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2 912.76 zł</w:t>
            </w:r>
          </w:p>
        </w:tc>
      </w:tr>
      <w:tr w:rsidR="003F070B" w:rsidRPr="00BB547B" w14:paraId="27E14615" w14:textId="77777777" w:rsidTr="00735022">
        <w:tc>
          <w:tcPr>
            <w:tcW w:w="1276" w:type="dxa"/>
            <w:vAlign w:val="center"/>
          </w:tcPr>
          <w:p w14:paraId="71CD726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1AA08A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117</w:t>
            </w:r>
          </w:p>
        </w:tc>
        <w:tc>
          <w:tcPr>
            <w:tcW w:w="3969" w:type="dxa"/>
          </w:tcPr>
          <w:p w14:paraId="231A834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B2AEC7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BEA1D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453A4A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2 912.76 zł</w:t>
            </w:r>
          </w:p>
        </w:tc>
      </w:tr>
      <w:tr w:rsidR="003F070B" w:rsidRPr="00BB547B" w14:paraId="10922BFE" w14:textId="77777777" w:rsidTr="00735022">
        <w:tc>
          <w:tcPr>
            <w:tcW w:w="1276" w:type="dxa"/>
            <w:vAlign w:val="center"/>
          </w:tcPr>
          <w:p w14:paraId="084A672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964F12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118</w:t>
            </w:r>
          </w:p>
        </w:tc>
        <w:tc>
          <w:tcPr>
            <w:tcW w:w="3969" w:type="dxa"/>
          </w:tcPr>
          <w:p w14:paraId="2083594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6A04CDE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5C4AA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50A978F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644.76 zł</w:t>
            </w:r>
          </w:p>
        </w:tc>
      </w:tr>
      <w:tr w:rsidR="003F070B" w:rsidRPr="00BB547B" w14:paraId="251A8DE6" w14:textId="77777777" w:rsidTr="00735022">
        <w:tc>
          <w:tcPr>
            <w:tcW w:w="1276" w:type="dxa"/>
            <w:vAlign w:val="center"/>
          </w:tcPr>
          <w:p w14:paraId="52AE72B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97375E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119</w:t>
            </w:r>
          </w:p>
        </w:tc>
        <w:tc>
          <w:tcPr>
            <w:tcW w:w="3969" w:type="dxa"/>
          </w:tcPr>
          <w:p w14:paraId="2D7DF05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5379E48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415F0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4E80BD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482.76 zł</w:t>
            </w:r>
          </w:p>
        </w:tc>
      </w:tr>
      <w:tr w:rsidR="003F070B" w:rsidRPr="00BB547B" w14:paraId="19DD8EFF" w14:textId="77777777" w:rsidTr="00735022">
        <w:tc>
          <w:tcPr>
            <w:tcW w:w="1276" w:type="dxa"/>
            <w:vAlign w:val="center"/>
          </w:tcPr>
          <w:p w14:paraId="06C267C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6B14121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3969" w:type="dxa"/>
          </w:tcPr>
          <w:p w14:paraId="7C07ADA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D9F19F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4219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787ACB7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2 585.52 zł</w:t>
            </w:r>
          </w:p>
        </w:tc>
      </w:tr>
      <w:tr w:rsidR="003F070B" w:rsidRPr="00BB547B" w14:paraId="012E2A87" w14:textId="77777777" w:rsidTr="00735022">
        <w:tc>
          <w:tcPr>
            <w:tcW w:w="1276" w:type="dxa"/>
            <w:vAlign w:val="center"/>
          </w:tcPr>
          <w:p w14:paraId="63C3879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F361D4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125</w:t>
            </w:r>
          </w:p>
        </w:tc>
        <w:tc>
          <w:tcPr>
            <w:tcW w:w="3969" w:type="dxa"/>
          </w:tcPr>
          <w:p w14:paraId="3A0DE9B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2CBB87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6FB24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0416FE8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965.52 zł</w:t>
            </w:r>
          </w:p>
        </w:tc>
      </w:tr>
      <w:tr w:rsidR="003F070B" w:rsidRPr="00BB547B" w14:paraId="264829A1" w14:textId="77777777" w:rsidTr="00735022">
        <w:tc>
          <w:tcPr>
            <w:tcW w:w="1276" w:type="dxa"/>
            <w:vAlign w:val="center"/>
          </w:tcPr>
          <w:p w14:paraId="63222F1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175927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130</w:t>
            </w:r>
          </w:p>
        </w:tc>
        <w:tc>
          <w:tcPr>
            <w:tcW w:w="3969" w:type="dxa"/>
          </w:tcPr>
          <w:p w14:paraId="068005D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786CEE8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08BB8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180F840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429.84 zł</w:t>
            </w:r>
          </w:p>
        </w:tc>
      </w:tr>
      <w:tr w:rsidR="003F070B" w:rsidRPr="00BB547B" w14:paraId="2EDBDFFF" w14:textId="77777777" w:rsidTr="00735022">
        <w:tc>
          <w:tcPr>
            <w:tcW w:w="1276" w:type="dxa"/>
            <w:vAlign w:val="center"/>
          </w:tcPr>
          <w:p w14:paraId="3971C45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C8699B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142</w:t>
            </w:r>
          </w:p>
        </w:tc>
        <w:tc>
          <w:tcPr>
            <w:tcW w:w="3969" w:type="dxa"/>
          </w:tcPr>
          <w:p w14:paraId="32C5013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4ACB6F3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77916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7B134F7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861.84 zł</w:t>
            </w:r>
          </w:p>
        </w:tc>
      </w:tr>
      <w:tr w:rsidR="003F070B" w:rsidRPr="00BB547B" w14:paraId="180FE488" w14:textId="77777777" w:rsidTr="00735022">
        <w:tc>
          <w:tcPr>
            <w:tcW w:w="1276" w:type="dxa"/>
            <w:vAlign w:val="center"/>
          </w:tcPr>
          <w:p w14:paraId="442CFEC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D37A4B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148</w:t>
            </w:r>
          </w:p>
        </w:tc>
        <w:tc>
          <w:tcPr>
            <w:tcW w:w="3969" w:type="dxa"/>
          </w:tcPr>
          <w:p w14:paraId="2AB5BFD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APLIMED S.C. Jacek Pieniążek, Sławomir Śliwa, Iwo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Cyboran</w:t>
            </w:r>
            <w:proofErr w:type="spellEnd"/>
          </w:p>
          <w:p w14:paraId="198D750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514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CF1974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Lednica Górna</w:t>
            </w:r>
          </w:p>
        </w:tc>
        <w:tc>
          <w:tcPr>
            <w:tcW w:w="2551" w:type="dxa"/>
            <w:vAlign w:val="center"/>
          </w:tcPr>
          <w:p w14:paraId="3E1072C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1 077.84 zł</w:t>
            </w:r>
          </w:p>
        </w:tc>
      </w:tr>
      <w:tr w:rsidR="003F070B" w:rsidRPr="00BB547B" w14:paraId="328D511A" w14:textId="77777777" w:rsidTr="00735022">
        <w:tc>
          <w:tcPr>
            <w:tcW w:w="1276" w:type="dxa"/>
            <w:vAlign w:val="center"/>
          </w:tcPr>
          <w:p w14:paraId="34BEFDA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1E1533F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969" w:type="dxa"/>
          </w:tcPr>
          <w:p w14:paraId="2E76D40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Billmed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Sp.zo.o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B1202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Krypska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24/1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2C666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04-082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761EB5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6 966.00 zł</w:t>
            </w:r>
          </w:p>
        </w:tc>
      </w:tr>
      <w:tr w:rsidR="003F070B" w:rsidRPr="00BB547B" w14:paraId="74E4F54F" w14:textId="77777777" w:rsidTr="00735022">
        <w:tc>
          <w:tcPr>
            <w:tcW w:w="1276" w:type="dxa"/>
            <w:vAlign w:val="center"/>
          </w:tcPr>
          <w:p w14:paraId="726D21A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5FB0908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13A67AB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Cedical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4BEA43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200/213a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AF5EE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02-486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2D873F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8 910.00 zł</w:t>
            </w:r>
          </w:p>
        </w:tc>
      </w:tr>
      <w:tr w:rsidR="003F070B" w:rsidRPr="00BB547B" w14:paraId="71BD0B26" w14:textId="77777777" w:rsidTr="00735022">
        <w:tc>
          <w:tcPr>
            <w:tcW w:w="1276" w:type="dxa"/>
            <w:vAlign w:val="center"/>
          </w:tcPr>
          <w:p w14:paraId="0EA3D53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3E370F5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6153980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5EFD0DB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038A3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7BD9E89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58 320.00 zł</w:t>
            </w:r>
          </w:p>
        </w:tc>
      </w:tr>
      <w:tr w:rsidR="003F070B" w:rsidRPr="00BB547B" w14:paraId="16E7DF3C" w14:textId="77777777" w:rsidTr="00735022">
        <w:tc>
          <w:tcPr>
            <w:tcW w:w="1276" w:type="dxa"/>
            <w:vAlign w:val="center"/>
          </w:tcPr>
          <w:p w14:paraId="7C619B6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479490B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3969" w:type="dxa"/>
          </w:tcPr>
          <w:p w14:paraId="2980C0E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B74500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2E0F2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vAlign w:val="center"/>
          </w:tcPr>
          <w:p w14:paraId="2A082E6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4 179.60 zł</w:t>
            </w:r>
          </w:p>
        </w:tc>
      </w:tr>
      <w:tr w:rsidR="003F070B" w:rsidRPr="00BB547B" w14:paraId="3D71EF69" w14:textId="77777777" w:rsidTr="00735022">
        <w:tc>
          <w:tcPr>
            <w:tcW w:w="1276" w:type="dxa"/>
            <w:vAlign w:val="center"/>
          </w:tcPr>
          <w:p w14:paraId="586BC9C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A28ADF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117</w:t>
            </w:r>
          </w:p>
        </w:tc>
        <w:tc>
          <w:tcPr>
            <w:tcW w:w="3969" w:type="dxa"/>
          </w:tcPr>
          <w:p w14:paraId="45A77C7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55E5B2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DC18B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vAlign w:val="center"/>
          </w:tcPr>
          <w:p w14:paraId="49AE43F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3 142.80 zł</w:t>
            </w:r>
          </w:p>
        </w:tc>
      </w:tr>
      <w:tr w:rsidR="003F070B" w:rsidRPr="00BB547B" w14:paraId="2C03135C" w14:textId="77777777" w:rsidTr="00735022">
        <w:tc>
          <w:tcPr>
            <w:tcW w:w="1276" w:type="dxa"/>
            <w:vAlign w:val="center"/>
          </w:tcPr>
          <w:p w14:paraId="56FA6E1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05DD46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126</w:t>
            </w:r>
          </w:p>
        </w:tc>
        <w:tc>
          <w:tcPr>
            <w:tcW w:w="3969" w:type="dxa"/>
          </w:tcPr>
          <w:p w14:paraId="0AAB274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30F764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3A9D8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vAlign w:val="center"/>
          </w:tcPr>
          <w:p w14:paraId="5AB9FBF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2 106.00 zł</w:t>
            </w:r>
          </w:p>
        </w:tc>
      </w:tr>
      <w:tr w:rsidR="003F070B" w:rsidRPr="00BB547B" w14:paraId="2B7D9D24" w14:textId="77777777" w:rsidTr="00735022">
        <w:tc>
          <w:tcPr>
            <w:tcW w:w="1276" w:type="dxa"/>
            <w:vAlign w:val="center"/>
          </w:tcPr>
          <w:p w14:paraId="0D0A7CD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664752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136</w:t>
            </w:r>
          </w:p>
        </w:tc>
        <w:tc>
          <w:tcPr>
            <w:tcW w:w="3969" w:type="dxa"/>
          </w:tcPr>
          <w:p w14:paraId="36EF880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Consultronix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E43329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F98D5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vAlign w:val="center"/>
          </w:tcPr>
          <w:p w14:paraId="0AB060C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  <w:tr w:rsidR="003F070B" w:rsidRPr="00BB547B" w14:paraId="3B617FBD" w14:textId="77777777" w:rsidTr="00735022">
        <w:tc>
          <w:tcPr>
            <w:tcW w:w="1276" w:type="dxa"/>
            <w:vAlign w:val="center"/>
          </w:tcPr>
          <w:p w14:paraId="0D0248A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vAlign w:val="center"/>
          </w:tcPr>
          <w:p w14:paraId="2BAA92C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9CCA64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Diatec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B145D3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48FC3E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00-133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601BAA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10 432.80 zł</w:t>
            </w:r>
          </w:p>
        </w:tc>
      </w:tr>
      <w:tr w:rsidR="003F070B" w:rsidRPr="00BB547B" w14:paraId="2D563193" w14:textId="77777777" w:rsidTr="00735022">
        <w:tc>
          <w:tcPr>
            <w:tcW w:w="1276" w:type="dxa"/>
            <w:vAlign w:val="center"/>
          </w:tcPr>
          <w:p w14:paraId="266E59F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727F211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114</w:t>
            </w:r>
          </w:p>
        </w:tc>
        <w:tc>
          <w:tcPr>
            <w:tcW w:w="3969" w:type="dxa"/>
          </w:tcPr>
          <w:p w14:paraId="12246112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Diatec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8ACA59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585DB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00-133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3108F4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4 082.40 zł</w:t>
            </w:r>
          </w:p>
        </w:tc>
      </w:tr>
      <w:tr w:rsidR="003F070B" w:rsidRPr="00BB547B" w14:paraId="0E9BB960" w14:textId="77777777" w:rsidTr="00735022">
        <w:tc>
          <w:tcPr>
            <w:tcW w:w="1276" w:type="dxa"/>
            <w:vAlign w:val="center"/>
          </w:tcPr>
          <w:p w14:paraId="5EB89B8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6B32C98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166A313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DUTCHMED PL Spółka z ograniczoną odpowiedzialnością</w:t>
            </w:r>
          </w:p>
          <w:p w14:paraId="02EDBCB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Szajnochy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6D1D0E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85-738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76008FD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32 425.27 zł</w:t>
            </w:r>
          </w:p>
        </w:tc>
      </w:tr>
      <w:tr w:rsidR="003F070B" w:rsidRPr="00BB547B" w14:paraId="2801E273" w14:textId="77777777" w:rsidTr="00735022">
        <w:tc>
          <w:tcPr>
            <w:tcW w:w="1276" w:type="dxa"/>
            <w:vAlign w:val="center"/>
          </w:tcPr>
          <w:p w14:paraId="0723523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7117017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3969" w:type="dxa"/>
          </w:tcPr>
          <w:p w14:paraId="1AA0367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DUTCHMED PL Spółka z ograniczoną odpowiedzialnością</w:t>
            </w:r>
          </w:p>
          <w:p w14:paraId="0F56D71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Szajnochy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864EF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85-738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6891449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11 449.64 zł</w:t>
            </w:r>
          </w:p>
        </w:tc>
      </w:tr>
      <w:tr w:rsidR="003F070B" w:rsidRPr="00BB547B" w14:paraId="42576A88" w14:textId="77777777" w:rsidTr="00735022">
        <w:tc>
          <w:tcPr>
            <w:tcW w:w="1276" w:type="dxa"/>
            <w:vAlign w:val="center"/>
          </w:tcPr>
          <w:p w14:paraId="6B591E1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54E3F05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122</w:t>
            </w:r>
          </w:p>
        </w:tc>
        <w:tc>
          <w:tcPr>
            <w:tcW w:w="3969" w:type="dxa"/>
          </w:tcPr>
          <w:p w14:paraId="4787CB8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DUTCHMED PL Spółka z ograniczoną odpowiedzialnością</w:t>
            </w:r>
          </w:p>
          <w:p w14:paraId="3F974A3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Szajnochy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07E45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85-738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0BCFEA2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26 349.07 zł</w:t>
            </w:r>
          </w:p>
        </w:tc>
      </w:tr>
      <w:tr w:rsidR="003F070B" w:rsidRPr="00BB547B" w14:paraId="20C8C7FE" w14:textId="77777777" w:rsidTr="00735022">
        <w:tc>
          <w:tcPr>
            <w:tcW w:w="1276" w:type="dxa"/>
            <w:vAlign w:val="center"/>
          </w:tcPr>
          <w:p w14:paraId="2E9EC75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1C52FA1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140</w:t>
            </w:r>
          </w:p>
        </w:tc>
        <w:tc>
          <w:tcPr>
            <w:tcW w:w="3969" w:type="dxa"/>
          </w:tcPr>
          <w:p w14:paraId="36517D9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DUTCHMED PL Spółka z ograniczoną odpowiedzialnością</w:t>
            </w:r>
          </w:p>
          <w:p w14:paraId="6F4B713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Szajnochy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42BAF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85-738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670AB4D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6 654.12 zł</w:t>
            </w:r>
          </w:p>
        </w:tc>
      </w:tr>
      <w:tr w:rsidR="003F070B" w:rsidRPr="00BB547B" w14:paraId="35207F42" w14:textId="77777777" w:rsidTr="00735022">
        <w:tc>
          <w:tcPr>
            <w:tcW w:w="1276" w:type="dxa"/>
            <w:vAlign w:val="center"/>
          </w:tcPr>
          <w:p w14:paraId="51AD28F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7B09C02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401DA75B" w14:textId="37F36F5A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ELMIKO </w:t>
            </w:r>
            <w:r w:rsidR="00DC44EA">
              <w:rPr>
                <w:rFonts w:ascii="Arial" w:hAnsi="Arial" w:cs="Arial"/>
                <w:sz w:val="24"/>
                <w:szCs w:val="24"/>
              </w:rPr>
              <w:t>BIOSIGNALS</w:t>
            </w:r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CAA2C65" w14:textId="06E1E5E7" w:rsidR="003F070B" w:rsidRPr="00986737" w:rsidRDefault="00DC44EA" w:rsidP="007350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Sportowa 3</w:t>
            </w:r>
          </w:p>
          <w:p w14:paraId="3775EC78" w14:textId="0D41FCD6" w:rsidR="003F070B" w:rsidRPr="00986737" w:rsidRDefault="00DC44EA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05-822 Milanówek</w:t>
            </w:r>
          </w:p>
        </w:tc>
        <w:tc>
          <w:tcPr>
            <w:tcW w:w="2551" w:type="dxa"/>
            <w:vAlign w:val="center"/>
          </w:tcPr>
          <w:p w14:paraId="41FD7FE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15 746.40 zł</w:t>
            </w:r>
          </w:p>
        </w:tc>
      </w:tr>
      <w:tr w:rsidR="003F070B" w:rsidRPr="00BB547B" w14:paraId="1CE5D68B" w14:textId="77777777" w:rsidTr="00735022">
        <w:tc>
          <w:tcPr>
            <w:tcW w:w="1276" w:type="dxa"/>
            <w:vAlign w:val="center"/>
          </w:tcPr>
          <w:p w14:paraId="3ABEE59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487B7B5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4436D6F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6E1F4A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73C7F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5CA4C8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5 994.00 zł</w:t>
            </w:r>
          </w:p>
        </w:tc>
      </w:tr>
      <w:tr w:rsidR="003F070B" w:rsidRPr="00BB547B" w14:paraId="18E31E52" w14:textId="77777777" w:rsidTr="00735022">
        <w:tc>
          <w:tcPr>
            <w:tcW w:w="1276" w:type="dxa"/>
            <w:vAlign w:val="center"/>
          </w:tcPr>
          <w:p w14:paraId="386458A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7CA8F2E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</w:tcPr>
          <w:p w14:paraId="787C512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5442241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6FD8A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45D85FE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11 178.00 zł</w:t>
            </w:r>
          </w:p>
        </w:tc>
      </w:tr>
      <w:tr w:rsidR="003F070B" w:rsidRPr="00BB547B" w14:paraId="13E059A1" w14:textId="77777777" w:rsidTr="00735022">
        <w:tc>
          <w:tcPr>
            <w:tcW w:w="1276" w:type="dxa"/>
            <w:vAlign w:val="center"/>
          </w:tcPr>
          <w:p w14:paraId="5C0EF2A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447EBED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3969" w:type="dxa"/>
          </w:tcPr>
          <w:p w14:paraId="4D6CFCD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692D057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38ABD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C25DEC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292 572.00 zł</w:t>
            </w:r>
          </w:p>
        </w:tc>
      </w:tr>
      <w:tr w:rsidR="003F070B" w:rsidRPr="00BB547B" w14:paraId="09CEF482" w14:textId="77777777" w:rsidTr="00735022">
        <w:tc>
          <w:tcPr>
            <w:tcW w:w="1276" w:type="dxa"/>
            <w:vAlign w:val="center"/>
          </w:tcPr>
          <w:p w14:paraId="20DB271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127780A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3969" w:type="dxa"/>
          </w:tcPr>
          <w:p w14:paraId="0D8EBA8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37972B5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67192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73BBD0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90 493.20 zł</w:t>
            </w:r>
          </w:p>
        </w:tc>
      </w:tr>
      <w:tr w:rsidR="003F070B" w:rsidRPr="00BB547B" w14:paraId="08A7D644" w14:textId="77777777" w:rsidTr="00735022">
        <w:tc>
          <w:tcPr>
            <w:tcW w:w="1276" w:type="dxa"/>
            <w:vAlign w:val="center"/>
          </w:tcPr>
          <w:p w14:paraId="6386DF9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483C7ED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123</w:t>
            </w:r>
          </w:p>
        </w:tc>
        <w:tc>
          <w:tcPr>
            <w:tcW w:w="3969" w:type="dxa"/>
          </w:tcPr>
          <w:p w14:paraId="53DA056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6E0DDBF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BD731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12F629A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11 178.00 zł</w:t>
            </w:r>
          </w:p>
        </w:tc>
      </w:tr>
      <w:tr w:rsidR="003F070B" w:rsidRPr="00BB547B" w14:paraId="0137AF9B" w14:textId="77777777" w:rsidTr="00735022">
        <w:tc>
          <w:tcPr>
            <w:tcW w:w="1276" w:type="dxa"/>
            <w:vAlign w:val="center"/>
          </w:tcPr>
          <w:p w14:paraId="29D39AD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1276" w:type="dxa"/>
            <w:vAlign w:val="center"/>
          </w:tcPr>
          <w:p w14:paraId="35E7DD0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138</w:t>
            </w:r>
          </w:p>
        </w:tc>
        <w:tc>
          <w:tcPr>
            <w:tcW w:w="3969" w:type="dxa"/>
          </w:tcPr>
          <w:p w14:paraId="1B184FB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0EB6A2A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89C61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38144C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7 452.00 zł</w:t>
            </w:r>
          </w:p>
        </w:tc>
      </w:tr>
      <w:tr w:rsidR="003F070B" w:rsidRPr="00BB547B" w14:paraId="0964271A" w14:textId="77777777" w:rsidTr="00735022">
        <w:tc>
          <w:tcPr>
            <w:tcW w:w="1276" w:type="dxa"/>
            <w:vAlign w:val="center"/>
          </w:tcPr>
          <w:p w14:paraId="50587AB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6D689B2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148</w:t>
            </w:r>
          </w:p>
        </w:tc>
        <w:tc>
          <w:tcPr>
            <w:tcW w:w="3969" w:type="dxa"/>
          </w:tcPr>
          <w:p w14:paraId="61159A02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14C2336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3A560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4E03F89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7 452.00 zł</w:t>
            </w:r>
          </w:p>
        </w:tc>
      </w:tr>
      <w:tr w:rsidR="003F070B" w:rsidRPr="00BB547B" w14:paraId="778CE62B" w14:textId="77777777" w:rsidTr="00735022">
        <w:tc>
          <w:tcPr>
            <w:tcW w:w="1276" w:type="dxa"/>
            <w:vAlign w:val="center"/>
          </w:tcPr>
          <w:p w14:paraId="623CC20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4FED29A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149</w:t>
            </w:r>
          </w:p>
        </w:tc>
        <w:tc>
          <w:tcPr>
            <w:tcW w:w="3969" w:type="dxa"/>
          </w:tcPr>
          <w:p w14:paraId="586345E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Fromed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Frąckowiak Spółka Jawna</w:t>
            </w:r>
          </w:p>
          <w:p w14:paraId="737D9A2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8F2E2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73EA1DF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540.00 zł</w:t>
            </w:r>
          </w:p>
        </w:tc>
      </w:tr>
      <w:tr w:rsidR="003F070B" w:rsidRPr="00BB547B" w14:paraId="41939803" w14:textId="77777777" w:rsidTr="00735022">
        <w:tc>
          <w:tcPr>
            <w:tcW w:w="1276" w:type="dxa"/>
            <w:vAlign w:val="center"/>
          </w:tcPr>
          <w:p w14:paraId="7367049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52290B1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0B9C897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Systems Polska Sp. z o.o.</w:t>
            </w:r>
          </w:p>
          <w:p w14:paraId="0F53697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Woloska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01A0A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F7DA0E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6 804.00 zł</w:t>
            </w:r>
          </w:p>
        </w:tc>
      </w:tr>
      <w:tr w:rsidR="003F070B" w:rsidRPr="00BB547B" w14:paraId="2B4A637D" w14:textId="77777777" w:rsidTr="00735022">
        <w:tc>
          <w:tcPr>
            <w:tcW w:w="1276" w:type="dxa"/>
            <w:vAlign w:val="center"/>
          </w:tcPr>
          <w:p w14:paraId="563B84E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4467702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137</w:t>
            </w:r>
          </w:p>
        </w:tc>
        <w:tc>
          <w:tcPr>
            <w:tcW w:w="3969" w:type="dxa"/>
          </w:tcPr>
          <w:p w14:paraId="4F45A1B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Systems Polska Sp. z o.o.</w:t>
            </w:r>
          </w:p>
          <w:p w14:paraId="3D5AC440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Woloska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27970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FD8CD5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6 739.20 zł</w:t>
            </w:r>
          </w:p>
        </w:tc>
      </w:tr>
      <w:tr w:rsidR="003F070B" w:rsidRPr="00BB547B" w14:paraId="64526F87" w14:textId="77777777" w:rsidTr="00735022">
        <w:tc>
          <w:tcPr>
            <w:tcW w:w="1276" w:type="dxa"/>
            <w:vAlign w:val="center"/>
          </w:tcPr>
          <w:p w14:paraId="5FD786E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6A602E1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3969" w:type="dxa"/>
          </w:tcPr>
          <w:p w14:paraId="06D58CE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GENICO Sp. z o. o.</w:t>
            </w:r>
          </w:p>
          <w:p w14:paraId="498ABA7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Al. Armii Krajowej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1FD3B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35-307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620B3DE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73 969.20 zł</w:t>
            </w:r>
          </w:p>
        </w:tc>
      </w:tr>
      <w:tr w:rsidR="003F070B" w:rsidRPr="00BB547B" w14:paraId="40A8247E" w14:textId="77777777" w:rsidTr="00735022">
        <w:tc>
          <w:tcPr>
            <w:tcW w:w="1276" w:type="dxa"/>
            <w:vAlign w:val="center"/>
          </w:tcPr>
          <w:p w14:paraId="498D791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536C3D0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3969" w:type="dxa"/>
          </w:tcPr>
          <w:p w14:paraId="7A6E1A2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GENICO Sp. z o. o.</w:t>
            </w:r>
          </w:p>
          <w:p w14:paraId="6CEEE1A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Al. Armii Krajowej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538B3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35-307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5710F58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23 133.60 zł</w:t>
            </w:r>
          </w:p>
        </w:tc>
      </w:tr>
      <w:tr w:rsidR="003F070B" w:rsidRPr="00BB547B" w14:paraId="59BD7EE5" w14:textId="77777777" w:rsidTr="00735022">
        <w:tc>
          <w:tcPr>
            <w:tcW w:w="1276" w:type="dxa"/>
            <w:vAlign w:val="center"/>
          </w:tcPr>
          <w:p w14:paraId="0D8CD78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6F363DF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124</w:t>
            </w:r>
          </w:p>
        </w:tc>
        <w:tc>
          <w:tcPr>
            <w:tcW w:w="3969" w:type="dxa"/>
          </w:tcPr>
          <w:p w14:paraId="0EF5508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GENICO Sp. z o. o.</w:t>
            </w:r>
          </w:p>
          <w:p w14:paraId="7420273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Al. Armii Krajowej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8E05D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35-307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3383937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11 178.00 zł</w:t>
            </w:r>
          </w:p>
        </w:tc>
      </w:tr>
      <w:tr w:rsidR="003F070B" w:rsidRPr="00BB547B" w14:paraId="2DEC8A4E" w14:textId="77777777" w:rsidTr="00735022">
        <w:tc>
          <w:tcPr>
            <w:tcW w:w="1276" w:type="dxa"/>
            <w:vAlign w:val="center"/>
          </w:tcPr>
          <w:p w14:paraId="55B9ED4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58D0D80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5EFD059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Inżynieria Kliniczna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2BCD869F" w14:textId="2F8C153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Duchnicka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06B23DC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01-796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EF8E81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39 204.00 zł</w:t>
            </w:r>
          </w:p>
        </w:tc>
      </w:tr>
      <w:tr w:rsidR="003F070B" w:rsidRPr="00BB547B" w14:paraId="021359D1" w14:textId="77777777" w:rsidTr="00735022">
        <w:tc>
          <w:tcPr>
            <w:tcW w:w="1276" w:type="dxa"/>
            <w:vAlign w:val="center"/>
          </w:tcPr>
          <w:p w14:paraId="6682A4F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3D00186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47B63FB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Inżynieria Kliniczna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35B6AD04" w14:textId="67EC7F12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Duchnicka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3C18370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01-796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8034FA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61 236.00 zł</w:t>
            </w:r>
          </w:p>
        </w:tc>
      </w:tr>
      <w:tr w:rsidR="003F070B" w:rsidRPr="00BB547B" w14:paraId="50CC8C90" w14:textId="77777777" w:rsidTr="00735022">
        <w:tc>
          <w:tcPr>
            <w:tcW w:w="1276" w:type="dxa"/>
            <w:vAlign w:val="center"/>
          </w:tcPr>
          <w:p w14:paraId="3B69577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534DD82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6C698802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Inżynieria Kliniczna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2793B801" w14:textId="33FE43A1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Duchnicka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6906BAD4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01-796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23A474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35 380.80 zł</w:t>
            </w:r>
          </w:p>
        </w:tc>
      </w:tr>
      <w:tr w:rsidR="003F070B" w:rsidRPr="00BB547B" w14:paraId="2A184C1D" w14:textId="77777777" w:rsidTr="00735022">
        <w:tc>
          <w:tcPr>
            <w:tcW w:w="1276" w:type="dxa"/>
            <w:vAlign w:val="center"/>
          </w:tcPr>
          <w:p w14:paraId="5239452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7A1DF48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14:paraId="6A39D9D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Inżynieria Kliniczna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486628ED" w14:textId="30ECFDEA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Duchnicka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123CEB8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01-796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625902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99 727.20 zł</w:t>
            </w:r>
          </w:p>
        </w:tc>
      </w:tr>
      <w:tr w:rsidR="003F070B" w:rsidRPr="00BB547B" w14:paraId="0834E4B4" w14:textId="77777777" w:rsidTr="00735022">
        <w:tc>
          <w:tcPr>
            <w:tcW w:w="1276" w:type="dxa"/>
            <w:vAlign w:val="center"/>
          </w:tcPr>
          <w:p w14:paraId="012CB88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14:paraId="2BAEB05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</w:tcPr>
          <w:p w14:paraId="67AEAE2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35CD3C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34FF7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B38417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3 240.00 zł</w:t>
            </w:r>
          </w:p>
        </w:tc>
      </w:tr>
      <w:tr w:rsidR="003F070B" w:rsidRPr="00BB547B" w14:paraId="68FCEC2F" w14:textId="77777777" w:rsidTr="00735022">
        <w:tc>
          <w:tcPr>
            <w:tcW w:w="1276" w:type="dxa"/>
            <w:vAlign w:val="center"/>
          </w:tcPr>
          <w:p w14:paraId="703678C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14:paraId="74C4244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123</w:t>
            </w:r>
          </w:p>
        </w:tc>
        <w:tc>
          <w:tcPr>
            <w:tcW w:w="3969" w:type="dxa"/>
          </w:tcPr>
          <w:p w14:paraId="23B0F52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6B919D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21ADBE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5131AE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14 580.00 zł</w:t>
            </w:r>
          </w:p>
        </w:tc>
      </w:tr>
      <w:tr w:rsidR="003F070B" w:rsidRPr="00BB547B" w14:paraId="6CEDF41A" w14:textId="77777777" w:rsidTr="00735022">
        <w:tc>
          <w:tcPr>
            <w:tcW w:w="1276" w:type="dxa"/>
            <w:vAlign w:val="center"/>
          </w:tcPr>
          <w:p w14:paraId="49FDAB1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14:paraId="2399F11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125</w:t>
            </w:r>
          </w:p>
        </w:tc>
        <w:tc>
          <w:tcPr>
            <w:tcW w:w="3969" w:type="dxa"/>
          </w:tcPr>
          <w:p w14:paraId="63C2E7B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740CBB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D53DE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EB550E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4 212.00 zł</w:t>
            </w:r>
          </w:p>
        </w:tc>
      </w:tr>
      <w:tr w:rsidR="003F070B" w:rsidRPr="00BB547B" w14:paraId="0A7CC480" w14:textId="77777777" w:rsidTr="00735022">
        <w:tc>
          <w:tcPr>
            <w:tcW w:w="1276" w:type="dxa"/>
            <w:vAlign w:val="center"/>
          </w:tcPr>
          <w:p w14:paraId="7FBA742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14:paraId="2F067C1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149</w:t>
            </w:r>
          </w:p>
        </w:tc>
        <w:tc>
          <w:tcPr>
            <w:tcW w:w="3969" w:type="dxa"/>
          </w:tcPr>
          <w:p w14:paraId="26D377A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9A2918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B5703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79E99B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F070B" w:rsidRPr="00BB547B" w14:paraId="3A68E192" w14:textId="77777777" w:rsidTr="00735022">
        <w:tc>
          <w:tcPr>
            <w:tcW w:w="1276" w:type="dxa"/>
            <w:vAlign w:val="center"/>
          </w:tcPr>
          <w:p w14:paraId="6F8B17F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14:paraId="4624860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02358B4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KREDOS - Zbigniew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Kadzewicz</w:t>
            </w:r>
            <w:proofErr w:type="spellEnd"/>
          </w:p>
          <w:p w14:paraId="5B2D4ED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35F6A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10-693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vAlign w:val="center"/>
          </w:tcPr>
          <w:p w14:paraId="55445B2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24 138.00 zł</w:t>
            </w:r>
          </w:p>
        </w:tc>
      </w:tr>
      <w:tr w:rsidR="003F070B" w:rsidRPr="00BB547B" w14:paraId="419457F3" w14:textId="77777777" w:rsidTr="00735022">
        <w:tc>
          <w:tcPr>
            <w:tcW w:w="1276" w:type="dxa"/>
            <w:vAlign w:val="center"/>
          </w:tcPr>
          <w:p w14:paraId="64A27D0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14:paraId="48A41B7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5ABF53F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KREDOS - Zbigniew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Kadzewicz</w:t>
            </w:r>
            <w:proofErr w:type="spellEnd"/>
          </w:p>
          <w:p w14:paraId="7905F8F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2DC0D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10-693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vAlign w:val="center"/>
          </w:tcPr>
          <w:p w14:paraId="774C34D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8 456.40 zł</w:t>
            </w:r>
          </w:p>
        </w:tc>
      </w:tr>
      <w:tr w:rsidR="003F070B" w:rsidRPr="00BB547B" w14:paraId="2B69DE71" w14:textId="77777777" w:rsidTr="00735022">
        <w:tc>
          <w:tcPr>
            <w:tcW w:w="1276" w:type="dxa"/>
            <w:vAlign w:val="center"/>
          </w:tcPr>
          <w:p w14:paraId="72FEED8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14:paraId="38EA3AB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0CDC4C9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KREDOS - Zbigniew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Kadzewicz</w:t>
            </w:r>
            <w:proofErr w:type="spellEnd"/>
          </w:p>
          <w:p w14:paraId="7A72EDD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1BE2D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10-693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vAlign w:val="center"/>
          </w:tcPr>
          <w:p w14:paraId="16D95A4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20 412.00 zł</w:t>
            </w:r>
          </w:p>
        </w:tc>
      </w:tr>
      <w:tr w:rsidR="003F070B" w:rsidRPr="00BB547B" w14:paraId="301EF94C" w14:textId="77777777" w:rsidTr="00735022">
        <w:tc>
          <w:tcPr>
            <w:tcW w:w="1276" w:type="dxa"/>
            <w:vAlign w:val="center"/>
          </w:tcPr>
          <w:p w14:paraId="17875DC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14:paraId="3F268FF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14:paraId="456EA2D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KREDOS - Zbigniew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Kadzewicz</w:t>
            </w:r>
            <w:proofErr w:type="spellEnd"/>
          </w:p>
          <w:p w14:paraId="406917D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C3C2B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10-693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vAlign w:val="center"/>
          </w:tcPr>
          <w:p w14:paraId="6311776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13 753.80 zł</w:t>
            </w:r>
          </w:p>
        </w:tc>
      </w:tr>
      <w:tr w:rsidR="003F070B" w:rsidRPr="00BB547B" w14:paraId="6E84DEDA" w14:textId="77777777" w:rsidTr="00735022">
        <w:tc>
          <w:tcPr>
            <w:tcW w:w="1276" w:type="dxa"/>
            <w:vAlign w:val="center"/>
          </w:tcPr>
          <w:p w14:paraId="2F4E9FA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vAlign w:val="center"/>
          </w:tcPr>
          <w:p w14:paraId="764F37E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14:paraId="5820BD9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 z o.o.</w:t>
            </w:r>
          </w:p>
          <w:p w14:paraId="7B16ED1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92D9B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vAlign w:val="center"/>
          </w:tcPr>
          <w:p w14:paraId="51B6D7E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11 728.80 zł</w:t>
            </w:r>
          </w:p>
        </w:tc>
      </w:tr>
      <w:tr w:rsidR="003F070B" w:rsidRPr="00BB547B" w14:paraId="67315B39" w14:textId="77777777" w:rsidTr="00735022">
        <w:tc>
          <w:tcPr>
            <w:tcW w:w="1276" w:type="dxa"/>
            <w:vAlign w:val="center"/>
          </w:tcPr>
          <w:p w14:paraId="7A6644A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vAlign w:val="center"/>
          </w:tcPr>
          <w:p w14:paraId="4064DDC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104</w:t>
            </w:r>
          </w:p>
        </w:tc>
        <w:tc>
          <w:tcPr>
            <w:tcW w:w="3969" w:type="dxa"/>
          </w:tcPr>
          <w:p w14:paraId="789D527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Media-MED Sp. z o.o.</w:t>
            </w:r>
          </w:p>
          <w:p w14:paraId="467289E2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Promienistych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20825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31-481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134F1E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32 103.00 zł</w:t>
            </w:r>
          </w:p>
        </w:tc>
      </w:tr>
      <w:tr w:rsidR="003F070B" w:rsidRPr="00BB547B" w14:paraId="09813D79" w14:textId="77777777" w:rsidTr="00735022">
        <w:tc>
          <w:tcPr>
            <w:tcW w:w="1276" w:type="dxa"/>
            <w:vAlign w:val="center"/>
          </w:tcPr>
          <w:p w14:paraId="6B8582E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14:paraId="7BFBE47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09793999" w14:textId="77777777" w:rsidR="003F070B" w:rsidRPr="00A23213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Medikol</w:t>
            </w:r>
            <w:proofErr w:type="spellEnd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 xml:space="preserve"> Solution </w:t>
            </w: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o.o.</w:t>
            </w:r>
            <w:proofErr w:type="spellEnd"/>
          </w:p>
          <w:p w14:paraId="0AA36040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B03D8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C3572C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55 015.20 zł</w:t>
            </w:r>
          </w:p>
        </w:tc>
      </w:tr>
      <w:tr w:rsidR="003F070B" w:rsidRPr="00BB547B" w14:paraId="5B16B6C9" w14:textId="77777777" w:rsidTr="00735022">
        <w:tc>
          <w:tcPr>
            <w:tcW w:w="1276" w:type="dxa"/>
            <w:vAlign w:val="center"/>
          </w:tcPr>
          <w:p w14:paraId="3E20042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14:paraId="6D4B302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88</w:t>
            </w:r>
          </w:p>
        </w:tc>
        <w:tc>
          <w:tcPr>
            <w:tcW w:w="3969" w:type="dxa"/>
          </w:tcPr>
          <w:p w14:paraId="7883B4B7" w14:textId="77777777" w:rsidR="003F070B" w:rsidRPr="00A23213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Medikol</w:t>
            </w:r>
            <w:proofErr w:type="spellEnd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 xml:space="preserve"> Solution </w:t>
            </w: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o.o.</w:t>
            </w:r>
            <w:proofErr w:type="spellEnd"/>
          </w:p>
          <w:p w14:paraId="6FB8BB40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F4805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AEB2C7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4 471.20 zł</w:t>
            </w:r>
          </w:p>
        </w:tc>
      </w:tr>
      <w:tr w:rsidR="003F070B" w:rsidRPr="00BB547B" w14:paraId="00DCFC3A" w14:textId="77777777" w:rsidTr="00735022">
        <w:tc>
          <w:tcPr>
            <w:tcW w:w="1276" w:type="dxa"/>
            <w:vAlign w:val="center"/>
          </w:tcPr>
          <w:p w14:paraId="116F352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14:paraId="7256135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105</w:t>
            </w:r>
          </w:p>
        </w:tc>
        <w:tc>
          <w:tcPr>
            <w:tcW w:w="3969" w:type="dxa"/>
          </w:tcPr>
          <w:p w14:paraId="6B31076F" w14:textId="77777777" w:rsidR="003F070B" w:rsidRPr="00A23213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Medikol</w:t>
            </w:r>
            <w:proofErr w:type="spellEnd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 xml:space="preserve"> Solution </w:t>
            </w: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A23213">
              <w:rPr>
                <w:rFonts w:ascii="Arial" w:hAnsi="Arial" w:cs="Arial"/>
                <w:sz w:val="24"/>
                <w:szCs w:val="24"/>
                <w:lang w:val="de-DE"/>
              </w:rPr>
              <w:t>o.o.</w:t>
            </w:r>
            <w:proofErr w:type="spellEnd"/>
          </w:p>
          <w:p w14:paraId="52F71FE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8F3D5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B308EA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95 644.80 zł</w:t>
            </w:r>
          </w:p>
        </w:tc>
      </w:tr>
      <w:tr w:rsidR="003F070B" w:rsidRPr="00BB547B" w14:paraId="4C2BA939" w14:textId="77777777" w:rsidTr="00735022">
        <w:tc>
          <w:tcPr>
            <w:tcW w:w="1276" w:type="dxa"/>
            <w:vAlign w:val="center"/>
          </w:tcPr>
          <w:p w14:paraId="38C4FDF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14:paraId="784F856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14:paraId="1DBCDCB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Medikol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Systems Sp. z o.o.</w:t>
            </w:r>
          </w:p>
          <w:p w14:paraId="716B2EE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F3C53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1DE097C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537.84 zł</w:t>
            </w:r>
          </w:p>
        </w:tc>
      </w:tr>
      <w:tr w:rsidR="003F070B" w:rsidRPr="00BB547B" w14:paraId="74121935" w14:textId="77777777" w:rsidTr="00735022">
        <w:tc>
          <w:tcPr>
            <w:tcW w:w="1276" w:type="dxa"/>
            <w:vAlign w:val="center"/>
          </w:tcPr>
          <w:p w14:paraId="4207DA2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24</w:t>
            </w:r>
          </w:p>
        </w:tc>
        <w:tc>
          <w:tcPr>
            <w:tcW w:w="1276" w:type="dxa"/>
            <w:vAlign w:val="center"/>
          </w:tcPr>
          <w:p w14:paraId="4249F4D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129</w:t>
            </w:r>
          </w:p>
        </w:tc>
        <w:tc>
          <w:tcPr>
            <w:tcW w:w="3969" w:type="dxa"/>
          </w:tcPr>
          <w:p w14:paraId="2A41FB8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MEDITOR Bogdan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Strenczek</w:t>
            </w:r>
            <w:proofErr w:type="spellEnd"/>
          </w:p>
          <w:p w14:paraId="405B185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Alojzjanów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2/5/2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C1F1E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41-943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2551" w:type="dxa"/>
            <w:vAlign w:val="center"/>
          </w:tcPr>
          <w:p w14:paraId="086A60D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8 640.00 zł</w:t>
            </w:r>
          </w:p>
        </w:tc>
      </w:tr>
      <w:tr w:rsidR="003F070B" w:rsidRPr="00BB547B" w14:paraId="668C206B" w14:textId="77777777" w:rsidTr="00735022">
        <w:tc>
          <w:tcPr>
            <w:tcW w:w="1276" w:type="dxa"/>
            <w:vAlign w:val="center"/>
          </w:tcPr>
          <w:p w14:paraId="755DF5C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14:paraId="30AC08F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52E02AC4" w14:textId="2D5F1D96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MIRO </w:t>
            </w:r>
            <w:r w:rsidR="00577B92">
              <w:rPr>
                <w:rFonts w:ascii="Arial" w:hAnsi="Arial" w:cs="Arial"/>
                <w:sz w:val="24"/>
                <w:szCs w:val="24"/>
              </w:rPr>
              <w:t>P.S.A</w:t>
            </w:r>
            <w:r w:rsidRPr="003F070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CD58EE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Mińska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25B/U1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D7E46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03-808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061E49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81 000.00 zł</w:t>
            </w:r>
          </w:p>
        </w:tc>
      </w:tr>
      <w:tr w:rsidR="003F070B" w:rsidRPr="00BB547B" w14:paraId="28970F8F" w14:textId="77777777" w:rsidTr="00735022">
        <w:tc>
          <w:tcPr>
            <w:tcW w:w="1276" w:type="dxa"/>
            <w:vAlign w:val="center"/>
          </w:tcPr>
          <w:p w14:paraId="28C48A5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14:paraId="16FC849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3969" w:type="dxa"/>
          </w:tcPr>
          <w:p w14:paraId="7077BC9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3C8BEDD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300F1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vAlign w:val="center"/>
          </w:tcPr>
          <w:p w14:paraId="51BF07B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8 359.20 zł</w:t>
            </w:r>
          </w:p>
        </w:tc>
      </w:tr>
      <w:tr w:rsidR="003F070B" w:rsidRPr="00BB547B" w14:paraId="16A3DBFD" w14:textId="77777777" w:rsidTr="00735022">
        <w:tc>
          <w:tcPr>
            <w:tcW w:w="1276" w:type="dxa"/>
            <w:vAlign w:val="center"/>
          </w:tcPr>
          <w:p w14:paraId="463C96E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14:paraId="1D75C70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3969" w:type="dxa"/>
          </w:tcPr>
          <w:p w14:paraId="4A6035D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67FEA06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5D19DD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vAlign w:val="center"/>
          </w:tcPr>
          <w:p w14:paraId="44B609D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2 527.20 zł</w:t>
            </w:r>
          </w:p>
        </w:tc>
      </w:tr>
      <w:tr w:rsidR="003F070B" w:rsidRPr="00BB547B" w14:paraId="7FC48671" w14:textId="77777777" w:rsidTr="00735022">
        <w:tc>
          <w:tcPr>
            <w:tcW w:w="1276" w:type="dxa"/>
            <w:vAlign w:val="center"/>
          </w:tcPr>
          <w:p w14:paraId="273B47D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14:paraId="283EB44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969" w:type="dxa"/>
          </w:tcPr>
          <w:p w14:paraId="0897E19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5B61BB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53499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vAlign w:val="center"/>
          </w:tcPr>
          <w:p w14:paraId="743A686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1 879.20 zł</w:t>
            </w:r>
          </w:p>
        </w:tc>
      </w:tr>
      <w:tr w:rsidR="003F070B" w:rsidRPr="00BB547B" w14:paraId="60986CB0" w14:textId="77777777" w:rsidTr="00735022">
        <w:tc>
          <w:tcPr>
            <w:tcW w:w="1276" w:type="dxa"/>
            <w:vAlign w:val="center"/>
          </w:tcPr>
          <w:p w14:paraId="3166987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14:paraId="47F3A0A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144</w:t>
            </w:r>
          </w:p>
        </w:tc>
        <w:tc>
          <w:tcPr>
            <w:tcW w:w="3969" w:type="dxa"/>
          </w:tcPr>
          <w:p w14:paraId="686668C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Optotech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3BCE72C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Wimmera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67E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16505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vAlign w:val="center"/>
          </w:tcPr>
          <w:p w14:paraId="4515638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6 544.80 zł</w:t>
            </w:r>
          </w:p>
        </w:tc>
      </w:tr>
      <w:tr w:rsidR="003F070B" w:rsidRPr="00BB547B" w14:paraId="28309D99" w14:textId="77777777" w:rsidTr="00735022">
        <w:tc>
          <w:tcPr>
            <w:tcW w:w="1276" w:type="dxa"/>
            <w:vAlign w:val="center"/>
          </w:tcPr>
          <w:p w14:paraId="528E87A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40F8260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14:paraId="0AD8CCF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3A3CE0F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8E985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157798E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11 777.40 zł</w:t>
            </w:r>
          </w:p>
        </w:tc>
      </w:tr>
      <w:tr w:rsidR="003F070B" w:rsidRPr="00BB547B" w14:paraId="22758F6D" w14:textId="77777777" w:rsidTr="00735022">
        <w:tc>
          <w:tcPr>
            <w:tcW w:w="1276" w:type="dxa"/>
            <w:vAlign w:val="center"/>
          </w:tcPr>
          <w:p w14:paraId="6C1AB05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56EC484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419CE49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3AFB56A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38ACB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3446FD7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8 019.00 zł</w:t>
            </w:r>
          </w:p>
        </w:tc>
      </w:tr>
      <w:tr w:rsidR="003F070B" w:rsidRPr="00BB547B" w14:paraId="1552687C" w14:textId="77777777" w:rsidTr="00735022">
        <w:tc>
          <w:tcPr>
            <w:tcW w:w="1276" w:type="dxa"/>
            <w:vAlign w:val="center"/>
          </w:tcPr>
          <w:p w14:paraId="130C04F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4F28472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</w:tcPr>
          <w:p w14:paraId="573FB7C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427A481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2CDC1E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1C05607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6 383.70 zł</w:t>
            </w:r>
          </w:p>
        </w:tc>
      </w:tr>
      <w:tr w:rsidR="003F070B" w:rsidRPr="00BB547B" w14:paraId="7E53987B" w14:textId="77777777" w:rsidTr="00735022">
        <w:tc>
          <w:tcPr>
            <w:tcW w:w="1276" w:type="dxa"/>
            <w:vAlign w:val="center"/>
          </w:tcPr>
          <w:p w14:paraId="157F19D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480E265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</w:tcPr>
          <w:p w14:paraId="61E0BE8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PLS SERVICES SPÓLKA Z OGRANICZONĄ </w:t>
            </w: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ODPOWIEDZIALNOŚCIĄ</w:t>
            </w:r>
          </w:p>
          <w:p w14:paraId="05FA175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5F07D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66BD117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7 030.80 zł</w:t>
            </w:r>
          </w:p>
        </w:tc>
      </w:tr>
      <w:tr w:rsidR="003F070B" w:rsidRPr="00BB547B" w14:paraId="7E5E8AB0" w14:textId="77777777" w:rsidTr="00735022">
        <w:tc>
          <w:tcPr>
            <w:tcW w:w="1276" w:type="dxa"/>
            <w:vAlign w:val="center"/>
          </w:tcPr>
          <w:p w14:paraId="680DA4D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6E7A87A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14:paraId="6DB2010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60DF60B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8DEBD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039ECE5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6 026.40 zł</w:t>
            </w:r>
          </w:p>
        </w:tc>
      </w:tr>
      <w:tr w:rsidR="003F070B" w:rsidRPr="00BB547B" w14:paraId="76CD0171" w14:textId="77777777" w:rsidTr="00735022">
        <w:tc>
          <w:tcPr>
            <w:tcW w:w="1276" w:type="dxa"/>
            <w:vAlign w:val="center"/>
          </w:tcPr>
          <w:p w14:paraId="0BFB6CC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478935C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75E02C0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3406704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0EE66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34A9F29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174 862.80 zł</w:t>
            </w:r>
          </w:p>
        </w:tc>
      </w:tr>
      <w:tr w:rsidR="003F070B" w:rsidRPr="00BB547B" w14:paraId="7BACFEF3" w14:textId="77777777" w:rsidTr="00735022">
        <w:tc>
          <w:tcPr>
            <w:tcW w:w="1276" w:type="dxa"/>
            <w:vAlign w:val="center"/>
          </w:tcPr>
          <w:p w14:paraId="31BD43C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44DE5A0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3969" w:type="dxa"/>
          </w:tcPr>
          <w:p w14:paraId="21316B02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7FE2EDB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C7467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5AE76F7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29 937.60 zł</w:t>
            </w:r>
          </w:p>
        </w:tc>
      </w:tr>
      <w:tr w:rsidR="003F070B" w:rsidRPr="00BB547B" w14:paraId="5ABEE943" w14:textId="77777777" w:rsidTr="00735022">
        <w:tc>
          <w:tcPr>
            <w:tcW w:w="1276" w:type="dxa"/>
            <w:vAlign w:val="center"/>
          </w:tcPr>
          <w:p w14:paraId="36BDA9B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25257C1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</w:p>
        </w:tc>
        <w:tc>
          <w:tcPr>
            <w:tcW w:w="3969" w:type="dxa"/>
          </w:tcPr>
          <w:p w14:paraId="2A15922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1894FDA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D3791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19D9FCA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19 051.20 zł</w:t>
            </w:r>
          </w:p>
        </w:tc>
      </w:tr>
      <w:tr w:rsidR="003F070B" w:rsidRPr="00BB547B" w14:paraId="5301BEE8" w14:textId="77777777" w:rsidTr="00735022">
        <w:tc>
          <w:tcPr>
            <w:tcW w:w="1276" w:type="dxa"/>
            <w:vAlign w:val="center"/>
          </w:tcPr>
          <w:p w14:paraId="6907919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62686CE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103</w:t>
            </w:r>
          </w:p>
        </w:tc>
        <w:tc>
          <w:tcPr>
            <w:tcW w:w="3969" w:type="dxa"/>
          </w:tcPr>
          <w:p w14:paraId="5B268BBE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70CBF03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CB0894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3A15023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10 959.30 zł</w:t>
            </w:r>
          </w:p>
        </w:tc>
      </w:tr>
      <w:tr w:rsidR="003F070B" w:rsidRPr="00BB547B" w14:paraId="4B41DAC4" w14:textId="77777777" w:rsidTr="00735022">
        <w:tc>
          <w:tcPr>
            <w:tcW w:w="1276" w:type="dxa"/>
            <w:vAlign w:val="center"/>
          </w:tcPr>
          <w:p w14:paraId="0505B17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4675B3E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113</w:t>
            </w:r>
          </w:p>
        </w:tc>
        <w:tc>
          <w:tcPr>
            <w:tcW w:w="3969" w:type="dxa"/>
          </w:tcPr>
          <w:p w14:paraId="2C83ECC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5C1E6C4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2D84B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6B482F0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38 491.20 zł</w:t>
            </w:r>
          </w:p>
        </w:tc>
      </w:tr>
      <w:tr w:rsidR="003F070B" w:rsidRPr="00BB547B" w14:paraId="697E794B" w14:textId="77777777" w:rsidTr="00735022">
        <w:tc>
          <w:tcPr>
            <w:tcW w:w="1276" w:type="dxa"/>
            <w:vAlign w:val="center"/>
          </w:tcPr>
          <w:p w14:paraId="3872715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1972CBC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115</w:t>
            </w:r>
          </w:p>
        </w:tc>
        <w:tc>
          <w:tcPr>
            <w:tcW w:w="3969" w:type="dxa"/>
          </w:tcPr>
          <w:p w14:paraId="6401765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27253BD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75CAA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73ED165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9 915.75 zł</w:t>
            </w:r>
          </w:p>
        </w:tc>
      </w:tr>
      <w:tr w:rsidR="003F070B" w:rsidRPr="00BB547B" w14:paraId="4E53AB3B" w14:textId="77777777" w:rsidTr="00735022">
        <w:tc>
          <w:tcPr>
            <w:tcW w:w="1276" w:type="dxa"/>
            <w:vAlign w:val="center"/>
          </w:tcPr>
          <w:p w14:paraId="340017E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14:paraId="02A2A53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130</w:t>
            </w:r>
          </w:p>
        </w:tc>
        <w:tc>
          <w:tcPr>
            <w:tcW w:w="3969" w:type="dxa"/>
          </w:tcPr>
          <w:p w14:paraId="34A9A2E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PLS SERVICES SPÓLKA Z OGRANICZONĄ ODPOWIEDZIALNOŚCIĄ</w:t>
            </w:r>
          </w:p>
          <w:p w14:paraId="6ADA281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Bukszpanowa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4009F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15-585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09CB10E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864.00 zł</w:t>
            </w:r>
          </w:p>
        </w:tc>
      </w:tr>
      <w:tr w:rsidR="003F070B" w:rsidRPr="00BB547B" w14:paraId="3917B9D4" w14:textId="77777777" w:rsidTr="00735022">
        <w:tc>
          <w:tcPr>
            <w:tcW w:w="1276" w:type="dxa"/>
            <w:vAlign w:val="center"/>
          </w:tcPr>
          <w:p w14:paraId="7ADCDD4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28</w:t>
            </w:r>
          </w:p>
        </w:tc>
        <w:tc>
          <w:tcPr>
            <w:tcW w:w="1276" w:type="dxa"/>
            <w:vAlign w:val="center"/>
          </w:tcPr>
          <w:p w14:paraId="0623089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090DBAD0" w14:textId="31450658" w:rsidR="003F070B" w:rsidRPr="00986737" w:rsidRDefault="00577B92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3F070B" w:rsidRPr="003F070B">
              <w:rPr>
                <w:rFonts w:ascii="Arial" w:hAnsi="Arial" w:cs="Arial"/>
                <w:sz w:val="24"/>
                <w:szCs w:val="24"/>
              </w:rPr>
              <w:t xml:space="preserve">akład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3F070B" w:rsidRPr="003F070B">
              <w:rPr>
                <w:rFonts w:ascii="Arial" w:hAnsi="Arial" w:cs="Arial"/>
                <w:sz w:val="24"/>
                <w:szCs w:val="24"/>
              </w:rPr>
              <w:t xml:space="preserve">aprawczy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3F070B" w:rsidRPr="003F070B">
              <w:rPr>
                <w:rFonts w:ascii="Arial" w:hAnsi="Arial" w:cs="Arial"/>
                <w:sz w:val="24"/>
                <w:szCs w:val="24"/>
              </w:rPr>
              <w:t xml:space="preserve">paratury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3F070B" w:rsidRPr="003F070B">
              <w:rPr>
                <w:rFonts w:ascii="Arial" w:hAnsi="Arial" w:cs="Arial"/>
                <w:sz w:val="24"/>
                <w:szCs w:val="24"/>
              </w:rPr>
              <w:t xml:space="preserve">edycznej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3F070B" w:rsidRPr="003F070B">
              <w:rPr>
                <w:rFonts w:ascii="Arial" w:hAnsi="Arial" w:cs="Arial"/>
                <w:sz w:val="24"/>
                <w:szCs w:val="24"/>
              </w:rPr>
              <w:t>olmed</w:t>
            </w:r>
            <w:proofErr w:type="spellEnd"/>
          </w:p>
          <w:p w14:paraId="6EC4803F" w14:textId="2EBF9DF0" w:rsidR="003F070B" w:rsidRPr="00986737" w:rsidRDefault="00577B92" w:rsidP="007350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3F070B" w:rsidRPr="003F070B">
              <w:rPr>
                <w:rFonts w:ascii="Arial" w:hAnsi="Arial" w:cs="Arial"/>
                <w:sz w:val="24"/>
                <w:szCs w:val="24"/>
              </w:rPr>
              <w:t>obielska</w:t>
            </w:r>
            <w:r w:rsidR="003F070B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17/28</w:t>
            </w:r>
            <w:r w:rsidR="003F070B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78E40E" w14:textId="0681CEDE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04-359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7B92">
              <w:rPr>
                <w:rFonts w:ascii="Arial" w:hAnsi="Arial" w:cs="Arial"/>
                <w:sz w:val="24"/>
                <w:szCs w:val="24"/>
              </w:rPr>
              <w:t>W</w:t>
            </w:r>
            <w:r w:rsidRPr="003F070B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4FD1A79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F070B" w:rsidRPr="00BB547B" w14:paraId="261C39F3" w14:textId="77777777" w:rsidTr="00735022">
        <w:tc>
          <w:tcPr>
            <w:tcW w:w="1276" w:type="dxa"/>
            <w:vAlign w:val="center"/>
          </w:tcPr>
          <w:p w14:paraId="5E40CFA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776B517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3B9E5212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3BF4465" w14:textId="47ED016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263224C6" w14:textId="594B008B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6CB991D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F070B" w:rsidRPr="00BB547B" w14:paraId="22888AE7" w14:textId="77777777" w:rsidTr="00735022">
        <w:tc>
          <w:tcPr>
            <w:tcW w:w="1276" w:type="dxa"/>
            <w:vAlign w:val="center"/>
          </w:tcPr>
          <w:p w14:paraId="23E7E12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11B4EEF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0E3E349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6193330C" w14:textId="2D6775A2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7FA48C1C" w14:textId="4D4D717B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669FFBB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9 720.00 zł</w:t>
            </w:r>
          </w:p>
        </w:tc>
      </w:tr>
      <w:tr w:rsidR="003F070B" w:rsidRPr="00BB547B" w14:paraId="0E997C82" w14:textId="77777777" w:rsidTr="00735022">
        <w:tc>
          <w:tcPr>
            <w:tcW w:w="1276" w:type="dxa"/>
            <w:vAlign w:val="center"/>
          </w:tcPr>
          <w:p w14:paraId="6B45773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62FB54C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185CA2A9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4D8EDFC" w14:textId="1F7F368F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7CE678DC" w14:textId="78537CD1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30B799F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3F070B" w:rsidRPr="00BB547B" w14:paraId="7BE619B9" w14:textId="77777777" w:rsidTr="00735022">
        <w:tc>
          <w:tcPr>
            <w:tcW w:w="1276" w:type="dxa"/>
            <w:vAlign w:val="center"/>
          </w:tcPr>
          <w:p w14:paraId="314A456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0955EA9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40020723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28D8A128" w14:textId="6EAF56E2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7FE4F56A" w14:textId="71C34A88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0DA7DD6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15 552.00 zł</w:t>
            </w:r>
          </w:p>
        </w:tc>
      </w:tr>
      <w:tr w:rsidR="003F070B" w:rsidRPr="00BB547B" w14:paraId="3E69559B" w14:textId="77777777" w:rsidTr="00735022">
        <w:tc>
          <w:tcPr>
            <w:tcW w:w="1276" w:type="dxa"/>
            <w:vAlign w:val="center"/>
          </w:tcPr>
          <w:p w14:paraId="4575D5D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5498F72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1E9B736E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CA814C8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Kobielska 17/28 </w:t>
            </w:r>
          </w:p>
          <w:p w14:paraId="2BF9FB5C" w14:textId="673223FB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vAlign w:val="center"/>
          </w:tcPr>
          <w:p w14:paraId="302CB6B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3 888.00 zł</w:t>
            </w:r>
          </w:p>
        </w:tc>
      </w:tr>
      <w:tr w:rsidR="003F070B" w:rsidRPr="00BB547B" w14:paraId="3FB0833D" w14:textId="77777777" w:rsidTr="00735022">
        <w:tc>
          <w:tcPr>
            <w:tcW w:w="1276" w:type="dxa"/>
            <w:vAlign w:val="center"/>
          </w:tcPr>
          <w:p w14:paraId="6A05E2B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7ED7644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209B33E7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7D22E3C8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Kobielska 17/28 </w:t>
            </w:r>
          </w:p>
          <w:p w14:paraId="7E07A7D1" w14:textId="3E8958B5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vAlign w:val="center"/>
          </w:tcPr>
          <w:p w14:paraId="06BDF01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11 340.00 zł</w:t>
            </w:r>
          </w:p>
        </w:tc>
      </w:tr>
      <w:tr w:rsidR="003F070B" w:rsidRPr="00BB547B" w14:paraId="3B2021A6" w14:textId="77777777" w:rsidTr="00735022">
        <w:tc>
          <w:tcPr>
            <w:tcW w:w="1276" w:type="dxa"/>
            <w:vAlign w:val="center"/>
          </w:tcPr>
          <w:p w14:paraId="71A78FA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443FDBD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3F5FE1DB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5C6861E1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Kobielska 17/28 </w:t>
            </w:r>
          </w:p>
          <w:p w14:paraId="0EC2A265" w14:textId="2B7FCDFB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vAlign w:val="center"/>
          </w:tcPr>
          <w:p w14:paraId="5BDCA7D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11 664.00 zł</w:t>
            </w:r>
          </w:p>
        </w:tc>
      </w:tr>
      <w:tr w:rsidR="003F070B" w:rsidRPr="00BB547B" w14:paraId="4C2533E8" w14:textId="77777777" w:rsidTr="00735022">
        <w:tc>
          <w:tcPr>
            <w:tcW w:w="1276" w:type="dxa"/>
            <w:vAlign w:val="center"/>
          </w:tcPr>
          <w:p w14:paraId="5AB7B3C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54787DE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22F188E0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271CAFB3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Kobielska 17/28 </w:t>
            </w:r>
          </w:p>
          <w:p w14:paraId="5FDADB4C" w14:textId="128D33F5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vAlign w:val="center"/>
          </w:tcPr>
          <w:p w14:paraId="6A1BEB7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48 600.00 zł</w:t>
            </w:r>
          </w:p>
        </w:tc>
      </w:tr>
      <w:tr w:rsidR="003F070B" w:rsidRPr="00BB547B" w14:paraId="053E010E" w14:textId="77777777" w:rsidTr="00735022">
        <w:tc>
          <w:tcPr>
            <w:tcW w:w="1276" w:type="dxa"/>
            <w:vAlign w:val="center"/>
          </w:tcPr>
          <w:p w14:paraId="4A4538E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5CA4C5C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6B905EA1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1C8B3409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Kobielska 17/28 </w:t>
            </w:r>
          </w:p>
          <w:p w14:paraId="05F52F6D" w14:textId="23580654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04-359 Warszawa</w:t>
            </w:r>
          </w:p>
        </w:tc>
        <w:tc>
          <w:tcPr>
            <w:tcW w:w="2551" w:type="dxa"/>
            <w:vAlign w:val="center"/>
          </w:tcPr>
          <w:p w14:paraId="2A29160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3F070B" w:rsidRPr="00BB547B" w14:paraId="7BCBBED2" w14:textId="77777777" w:rsidTr="00735022">
        <w:tc>
          <w:tcPr>
            <w:tcW w:w="1276" w:type="dxa"/>
            <w:vAlign w:val="center"/>
          </w:tcPr>
          <w:p w14:paraId="36BB1DA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28</w:t>
            </w:r>
          </w:p>
        </w:tc>
        <w:tc>
          <w:tcPr>
            <w:tcW w:w="1276" w:type="dxa"/>
            <w:vAlign w:val="center"/>
          </w:tcPr>
          <w:p w14:paraId="436D3F8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6B55B659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524161BB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78F46996" w14:textId="314F14FB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5383A13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12 247.20 zł</w:t>
            </w:r>
          </w:p>
        </w:tc>
      </w:tr>
      <w:tr w:rsidR="003F070B" w:rsidRPr="00BB547B" w14:paraId="5F292A78" w14:textId="77777777" w:rsidTr="00735022">
        <w:tc>
          <w:tcPr>
            <w:tcW w:w="1276" w:type="dxa"/>
            <w:vAlign w:val="center"/>
          </w:tcPr>
          <w:p w14:paraId="52647F5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7475182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6119E168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38E944F9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018BE6C6" w14:textId="6807D767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6F20FA2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12 960.00 zł</w:t>
            </w:r>
          </w:p>
        </w:tc>
      </w:tr>
      <w:tr w:rsidR="003F070B" w:rsidRPr="00BB547B" w14:paraId="64F6BE57" w14:textId="77777777" w:rsidTr="00735022">
        <w:tc>
          <w:tcPr>
            <w:tcW w:w="1276" w:type="dxa"/>
            <w:vAlign w:val="center"/>
          </w:tcPr>
          <w:p w14:paraId="494F187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7A6B0D2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14:paraId="3A8B9F72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19709F39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3682C06E" w14:textId="10991A23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511D1D3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31 492.80 zł</w:t>
            </w:r>
          </w:p>
        </w:tc>
      </w:tr>
      <w:tr w:rsidR="003F070B" w:rsidRPr="00BB547B" w14:paraId="43CB5AA2" w14:textId="77777777" w:rsidTr="00735022">
        <w:tc>
          <w:tcPr>
            <w:tcW w:w="1276" w:type="dxa"/>
            <w:vAlign w:val="center"/>
          </w:tcPr>
          <w:p w14:paraId="68F0F70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7F40D4A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</w:tcPr>
          <w:p w14:paraId="652B7ACB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5012AFC9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01EDC860" w14:textId="77EE9D64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1A2CCD4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3F070B" w:rsidRPr="00BB547B" w14:paraId="52C13AE5" w14:textId="77777777" w:rsidTr="00735022">
        <w:tc>
          <w:tcPr>
            <w:tcW w:w="1276" w:type="dxa"/>
            <w:vAlign w:val="center"/>
          </w:tcPr>
          <w:p w14:paraId="6B60DAC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7DB6140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3969" w:type="dxa"/>
          </w:tcPr>
          <w:p w14:paraId="1FCBD783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6A177263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2E3017B5" w14:textId="208C29D7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060A433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8 100.00 zł</w:t>
            </w:r>
          </w:p>
        </w:tc>
      </w:tr>
      <w:tr w:rsidR="003F070B" w:rsidRPr="00BB547B" w14:paraId="2E91F6EC" w14:textId="77777777" w:rsidTr="00735022">
        <w:tc>
          <w:tcPr>
            <w:tcW w:w="1276" w:type="dxa"/>
            <w:vAlign w:val="center"/>
          </w:tcPr>
          <w:p w14:paraId="59FD399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6296F38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3969" w:type="dxa"/>
          </w:tcPr>
          <w:p w14:paraId="0BD4D1A6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7E7B7204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2FBAA742" w14:textId="60D203CE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26AF4FB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388.80 zł</w:t>
            </w:r>
          </w:p>
        </w:tc>
      </w:tr>
      <w:tr w:rsidR="003F070B" w:rsidRPr="00BB547B" w14:paraId="08F99ADE" w14:textId="77777777" w:rsidTr="00735022">
        <w:tc>
          <w:tcPr>
            <w:tcW w:w="1276" w:type="dxa"/>
            <w:vAlign w:val="center"/>
          </w:tcPr>
          <w:p w14:paraId="30BA949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00E39BC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3969" w:type="dxa"/>
          </w:tcPr>
          <w:p w14:paraId="2241C13C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F9ECE46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688BAC60" w14:textId="1A5C251B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5160C88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17 496.00 zł</w:t>
            </w:r>
          </w:p>
        </w:tc>
      </w:tr>
      <w:tr w:rsidR="003F070B" w:rsidRPr="00BB547B" w14:paraId="2CE9BEEF" w14:textId="77777777" w:rsidTr="00735022">
        <w:tc>
          <w:tcPr>
            <w:tcW w:w="1276" w:type="dxa"/>
            <w:vAlign w:val="center"/>
          </w:tcPr>
          <w:p w14:paraId="6AB6F67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081AE9F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969" w:type="dxa"/>
          </w:tcPr>
          <w:p w14:paraId="24B40BF4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2A3B6164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718722B4" w14:textId="4313F353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684B543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1 749.60 zł</w:t>
            </w:r>
          </w:p>
        </w:tc>
      </w:tr>
      <w:tr w:rsidR="003F070B" w:rsidRPr="00BB547B" w14:paraId="19C73211" w14:textId="77777777" w:rsidTr="00735022">
        <w:tc>
          <w:tcPr>
            <w:tcW w:w="1276" w:type="dxa"/>
            <w:vAlign w:val="center"/>
          </w:tcPr>
          <w:p w14:paraId="1E4E963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47E5891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3969" w:type="dxa"/>
          </w:tcPr>
          <w:p w14:paraId="708DC653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09FE4435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3E1DF63B" w14:textId="7A8B6803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1E7C189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75 232.80 zł</w:t>
            </w:r>
          </w:p>
        </w:tc>
      </w:tr>
      <w:tr w:rsidR="003F070B" w:rsidRPr="00BB547B" w14:paraId="5D48BE61" w14:textId="77777777" w:rsidTr="00735022">
        <w:tc>
          <w:tcPr>
            <w:tcW w:w="1276" w:type="dxa"/>
            <w:vAlign w:val="center"/>
          </w:tcPr>
          <w:p w14:paraId="09D8834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5231111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3969" w:type="dxa"/>
          </w:tcPr>
          <w:p w14:paraId="2EB0E963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53F63D0D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47C4793C" w14:textId="2890FD81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576BCA9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31 201.20 zł</w:t>
            </w:r>
          </w:p>
        </w:tc>
      </w:tr>
      <w:tr w:rsidR="003F070B" w:rsidRPr="00BB547B" w14:paraId="2D5EC265" w14:textId="77777777" w:rsidTr="00735022">
        <w:tc>
          <w:tcPr>
            <w:tcW w:w="1276" w:type="dxa"/>
            <w:vAlign w:val="center"/>
          </w:tcPr>
          <w:p w14:paraId="4ABC64C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28</w:t>
            </w:r>
          </w:p>
        </w:tc>
        <w:tc>
          <w:tcPr>
            <w:tcW w:w="1276" w:type="dxa"/>
            <w:vAlign w:val="center"/>
          </w:tcPr>
          <w:p w14:paraId="38741D4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3969" w:type="dxa"/>
          </w:tcPr>
          <w:p w14:paraId="11F28D8E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212D2CCC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051D2FFF" w14:textId="5D1C4807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4BC706D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4 860.00 zł</w:t>
            </w:r>
          </w:p>
        </w:tc>
      </w:tr>
      <w:tr w:rsidR="003F070B" w:rsidRPr="00BB547B" w14:paraId="604E6D95" w14:textId="77777777" w:rsidTr="00735022">
        <w:tc>
          <w:tcPr>
            <w:tcW w:w="1276" w:type="dxa"/>
            <w:vAlign w:val="center"/>
          </w:tcPr>
          <w:p w14:paraId="2754776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6E768F8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3969" w:type="dxa"/>
          </w:tcPr>
          <w:p w14:paraId="7E31BCDE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55278157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5C86C407" w14:textId="6799C7A3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391B1DA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3F070B" w:rsidRPr="00BB547B" w14:paraId="4CEF5EF1" w14:textId="77777777" w:rsidTr="00735022">
        <w:tc>
          <w:tcPr>
            <w:tcW w:w="1276" w:type="dxa"/>
            <w:vAlign w:val="center"/>
          </w:tcPr>
          <w:p w14:paraId="3BCED10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0835187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111</w:t>
            </w:r>
          </w:p>
        </w:tc>
        <w:tc>
          <w:tcPr>
            <w:tcW w:w="3969" w:type="dxa"/>
          </w:tcPr>
          <w:p w14:paraId="4153B00E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4295E253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396342C3" w14:textId="0B1870CF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30050DC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3F070B" w:rsidRPr="00BB547B" w14:paraId="3A206EB6" w14:textId="77777777" w:rsidTr="00735022">
        <w:tc>
          <w:tcPr>
            <w:tcW w:w="1276" w:type="dxa"/>
            <w:vAlign w:val="center"/>
          </w:tcPr>
          <w:p w14:paraId="161A2BD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05111E0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112</w:t>
            </w:r>
          </w:p>
        </w:tc>
        <w:tc>
          <w:tcPr>
            <w:tcW w:w="3969" w:type="dxa"/>
          </w:tcPr>
          <w:p w14:paraId="30AADC11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25C95251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6B3BE7A1" w14:textId="3767B49C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7431EB6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3F070B" w:rsidRPr="00BB547B" w14:paraId="31985408" w14:textId="77777777" w:rsidTr="00735022">
        <w:tc>
          <w:tcPr>
            <w:tcW w:w="1276" w:type="dxa"/>
            <w:vAlign w:val="center"/>
          </w:tcPr>
          <w:p w14:paraId="0944210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15B4968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113</w:t>
            </w:r>
          </w:p>
        </w:tc>
        <w:tc>
          <w:tcPr>
            <w:tcW w:w="3969" w:type="dxa"/>
          </w:tcPr>
          <w:p w14:paraId="63CDBEF0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6722E7F5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1BDC5155" w14:textId="41299BFD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6E28E2F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11 664.00 zł</w:t>
            </w:r>
          </w:p>
        </w:tc>
      </w:tr>
      <w:tr w:rsidR="003F070B" w:rsidRPr="00BB547B" w14:paraId="4871D5A5" w14:textId="77777777" w:rsidTr="00735022">
        <w:tc>
          <w:tcPr>
            <w:tcW w:w="1276" w:type="dxa"/>
            <w:vAlign w:val="center"/>
          </w:tcPr>
          <w:p w14:paraId="3BDC8E3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1748057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122</w:t>
            </w:r>
          </w:p>
        </w:tc>
        <w:tc>
          <w:tcPr>
            <w:tcW w:w="3969" w:type="dxa"/>
          </w:tcPr>
          <w:p w14:paraId="1CE709CE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666FE28D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3BA6B916" w14:textId="6D531655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0617570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9 720.00 zł</w:t>
            </w:r>
          </w:p>
        </w:tc>
      </w:tr>
      <w:tr w:rsidR="003F070B" w:rsidRPr="00BB547B" w14:paraId="7BE9D4B0" w14:textId="77777777" w:rsidTr="00735022">
        <w:tc>
          <w:tcPr>
            <w:tcW w:w="1276" w:type="dxa"/>
            <w:vAlign w:val="center"/>
          </w:tcPr>
          <w:p w14:paraId="521E06B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14:paraId="64F36F6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141</w:t>
            </w:r>
          </w:p>
        </w:tc>
        <w:tc>
          <w:tcPr>
            <w:tcW w:w="3969" w:type="dxa"/>
          </w:tcPr>
          <w:p w14:paraId="34FAED4D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Zakład Naprawczy Aparatury Medycznej </w:t>
            </w:r>
            <w:proofErr w:type="spellStart"/>
            <w:r w:rsidRPr="00577B92">
              <w:rPr>
                <w:rFonts w:ascii="Arial" w:hAnsi="Arial" w:cs="Arial"/>
                <w:sz w:val="24"/>
                <w:szCs w:val="24"/>
              </w:rPr>
              <w:t>Polmed</w:t>
            </w:r>
            <w:proofErr w:type="spellEnd"/>
          </w:p>
          <w:p w14:paraId="196E8189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577B92">
              <w:rPr>
                <w:rFonts w:ascii="Arial" w:hAnsi="Arial" w:cs="Arial"/>
                <w:sz w:val="24"/>
                <w:szCs w:val="24"/>
              </w:rPr>
              <w:t xml:space="preserve">obielska 17/28 </w:t>
            </w:r>
          </w:p>
          <w:p w14:paraId="256EAF2C" w14:textId="3F6C2116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04-359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577B92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vAlign w:val="center"/>
          </w:tcPr>
          <w:p w14:paraId="2242E8C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3F070B" w:rsidRPr="00BB547B" w14:paraId="714C5FA4" w14:textId="77777777" w:rsidTr="00735022">
        <w:tc>
          <w:tcPr>
            <w:tcW w:w="1276" w:type="dxa"/>
            <w:vAlign w:val="center"/>
          </w:tcPr>
          <w:p w14:paraId="54916A6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vAlign w:val="center"/>
          </w:tcPr>
          <w:p w14:paraId="69ACFFF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2CE45FD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PROMA SERVICE Jacek Żarczyński</w:t>
            </w:r>
          </w:p>
          <w:p w14:paraId="503D0B3A" w14:textId="62CE208A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577B92">
              <w:rPr>
                <w:rFonts w:ascii="Arial" w:hAnsi="Arial" w:cs="Arial"/>
                <w:sz w:val="24"/>
                <w:szCs w:val="24"/>
              </w:rPr>
              <w:t>Kolejowa 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E48749" w14:textId="73CF798B" w:rsidR="003F070B" w:rsidRPr="00986737" w:rsidRDefault="00577B92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46-073 Chróścina</w:t>
            </w:r>
          </w:p>
        </w:tc>
        <w:tc>
          <w:tcPr>
            <w:tcW w:w="2551" w:type="dxa"/>
            <w:vAlign w:val="center"/>
          </w:tcPr>
          <w:p w14:paraId="6A26E5D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17 820.00 zł</w:t>
            </w:r>
          </w:p>
        </w:tc>
      </w:tr>
      <w:tr w:rsidR="003F070B" w:rsidRPr="00BB547B" w14:paraId="7DB451B5" w14:textId="77777777" w:rsidTr="00577B92">
        <w:trPr>
          <w:trHeight w:val="1106"/>
        </w:trPr>
        <w:tc>
          <w:tcPr>
            <w:tcW w:w="1276" w:type="dxa"/>
            <w:vAlign w:val="center"/>
          </w:tcPr>
          <w:p w14:paraId="19FDFE0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vAlign w:val="center"/>
          </w:tcPr>
          <w:p w14:paraId="4008331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5B4176F5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PROMA SERVICE Jacek Żarczyński</w:t>
            </w:r>
          </w:p>
          <w:p w14:paraId="797D6E17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ul. Kolejowa 25 </w:t>
            </w:r>
          </w:p>
          <w:p w14:paraId="08E6106B" w14:textId="5BF5676F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46-073 Chróścina</w:t>
            </w:r>
          </w:p>
        </w:tc>
        <w:tc>
          <w:tcPr>
            <w:tcW w:w="2551" w:type="dxa"/>
            <w:vAlign w:val="center"/>
          </w:tcPr>
          <w:p w14:paraId="7D10846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17 820.00 zł</w:t>
            </w:r>
          </w:p>
        </w:tc>
      </w:tr>
      <w:tr w:rsidR="003F070B" w:rsidRPr="00BB547B" w14:paraId="4FBE3CBC" w14:textId="77777777" w:rsidTr="00735022">
        <w:tc>
          <w:tcPr>
            <w:tcW w:w="1276" w:type="dxa"/>
            <w:vAlign w:val="center"/>
          </w:tcPr>
          <w:p w14:paraId="09AF9B5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vAlign w:val="center"/>
          </w:tcPr>
          <w:p w14:paraId="30E74BE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5DE12E4B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PROMA SERVICE Jacek Żarczyński</w:t>
            </w:r>
          </w:p>
          <w:p w14:paraId="22B9E9B6" w14:textId="77777777" w:rsidR="00577B92" w:rsidRPr="00577B92" w:rsidRDefault="00577B92" w:rsidP="00577B9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 xml:space="preserve">ul. Kolejowa 25 </w:t>
            </w:r>
          </w:p>
          <w:p w14:paraId="376ACCC5" w14:textId="5147A543" w:rsidR="003F070B" w:rsidRPr="00986737" w:rsidRDefault="00577B92" w:rsidP="00577B9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B92">
              <w:rPr>
                <w:rFonts w:ascii="Arial" w:hAnsi="Arial" w:cs="Arial"/>
                <w:sz w:val="24"/>
                <w:szCs w:val="24"/>
              </w:rPr>
              <w:t>46-073 Chróścina</w:t>
            </w:r>
          </w:p>
        </w:tc>
        <w:tc>
          <w:tcPr>
            <w:tcW w:w="2551" w:type="dxa"/>
            <w:vAlign w:val="center"/>
          </w:tcPr>
          <w:p w14:paraId="173E653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155 711.16 zł</w:t>
            </w:r>
          </w:p>
        </w:tc>
      </w:tr>
      <w:tr w:rsidR="003F070B" w:rsidRPr="00BB547B" w14:paraId="74C14074" w14:textId="77777777" w:rsidTr="00735022">
        <w:tc>
          <w:tcPr>
            <w:tcW w:w="1276" w:type="dxa"/>
            <w:vAlign w:val="center"/>
          </w:tcPr>
          <w:p w14:paraId="502CC9E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30</w:t>
            </w:r>
          </w:p>
        </w:tc>
        <w:tc>
          <w:tcPr>
            <w:tcW w:w="1276" w:type="dxa"/>
            <w:vAlign w:val="center"/>
          </w:tcPr>
          <w:p w14:paraId="614A289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</w:tcPr>
          <w:p w14:paraId="7504E16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Saltest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574737F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Rekle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3B67D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98-332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Rząśnia</w:t>
            </w:r>
          </w:p>
        </w:tc>
        <w:tc>
          <w:tcPr>
            <w:tcW w:w="2551" w:type="dxa"/>
            <w:vAlign w:val="center"/>
          </w:tcPr>
          <w:p w14:paraId="1C0B337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9 409.50 zł</w:t>
            </w:r>
          </w:p>
        </w:tc>
      </w:tr>
      <w:tr w:rsidR="003F070B" w:rsidRPr="00BB547B" w14:paraId="24D5F0F4" w14:textId="77777777" w:rsidTr="00735022">
        <w:tc>
          <w:tcPr>
            <w:tcW w:w="1276" w:type="dxa"/>
            <w:vAlign w:val="center"/>
          </w:tcPr>
          <w:p w14:paraId="34D28A2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14:paraId="0C0A656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3969" w:type="dxa"/>
          </w:tcPr>
          <w:p w14:paraId="05E1614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Saltest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325DF5D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Rekle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AC845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98-332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Rząśnia</w:t>
            </w:r>
          </w:p>
        </w:tc>
        <w:tc>
          <w:tcPr>
            <w:tcW w:w="2551" w:type="dxa"/>
            <w:vAlign w:val="center"/>
          </w:tcPr>
          <w:p w14:paraId="4A5E75B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221 292.00 zł</w:t>
            </w:r>
          </w:p>
        </w:tc>
      </w:tr>
      <w:tr w:rsidR="003F070B" w:rsidRPr="00BB547B" w14:paraId="13E14823" w14:textId="77777777" w:rsidTr="00735022">
        <w:tc>
          <w:tcPr>
            <w:tcW w:w="1276" w:type="dxa"/>
            <w:vAlign w:val="center"/>
          </w:tcPr>
          <w:p w14:paraId="3E89787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14:paraId="3ADF2D1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103</w:t>
            </w:r>
          </w:p>
        </w:tc>
        <w:tc>
          <w:tcPr>
            <w:tcW w:w="3969" w:type="dxa"/>
          </w:tcPr>
          <w:p w14:paraId="1ED0DC1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Saltest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4D981BF2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Rekle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74F89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98-332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Rząśnia</w:t>
            </w:r>
          </w:p>
        </w:tc>
        <w:tc>
          <w:tcPr>
            <w:tcW w:w="2551" w:type="dxa"/>
            <w:vAlign w:val="center"/>
          </w:tcPr>
          <w:p w14:paraId="2571A55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14 709.60 zł</w:t>
            </w:r>
          </w:p>
        </w:tc>
      </w:tr>
      <w:tr w:rsidR="003F070B" w:rsidRPr="00BB547B" w14:paraId="0E7BBA08" w14:textId="77777777" w:rsidTr="00735022">
        <w:tc>
          <w:tcPr>
            <w:tcW w:w="1276" w:type="dxa"/>
            <w:vAlign w:val="center"/>
          </w:tcPr>
          <w:p w14:paraId="4499236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vAlign w:val="center"/>
          </w:tcPr>
          <w:p w14:paraId="41F02B9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35C42AE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Schroder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Polska Sp. z o .o.</w:t>
            </w:r>
          </w:p>
          <w:p w14:paraId="41AE8F7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Tadeusza 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C3E21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05-270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551" w:type="dxa"/>
            <w:vAlign w:val="center"/>
          </w:tcPr>
          <w:p w14:paraId="55C555D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231 485.04 zł</w:t>
            </w:r>
          </w:p>
        </w:tc>
      </w:tr>
      <w:tr w:rsidR="003F070B" w:rsidRPr="00BB547B" w14:paraId="3543440A" w14:textId="77777777" w:rsidTr="00735022">
        <w:tc>
          <w:tcPr>
            <w:tcW w:w="1276" w:type="dxa"/>
            <w:vAlign w:val="center"/>
          </w:tcPr>
          <w:p w14:paraId="3B9C87F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7F18FE5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7CE3751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D0F4FC4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73E16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B9B060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9 072.00 zł</w:t>
            </w:r>
          </w:p>
        </w:tc>
      </w:tr>
      <w:tr w:rsidR="003F070B" w:rsidRPr="00BB547B" w14:paraId="52032CF8" w14:textId="77777777" w:rsidTr="00735022">
        <w:tc>
          <w:tcPr>
            <w:tcW w:w="1276" w:type="dxa"/>
            <w:vAlign w:val="center"/>
          </w:tcPr>
          <w:p w14:paraId="7095F31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439BDA2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4D0CDC8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1747F5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45AF6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565EB5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4 665.60 zł</w:t>
            </w:r>
          </w:p>
        </w:tc>
      </w:tr>
      <w:tr w:rsidR="003F070B" w:rsidRPr="00BB547B" w14:paraId="05E1B07B" w14:textId="77777777" w:rsidTr="00735022">
        <w:tc>
          <w:tcPr>
            <w:tcW w:w="1276" w:type="dxa"/>
            <w:vAlign w:val="center"/>
          </w:tcPr>
          <w:p w14:paraId="5EE10C4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7AA1902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14:paraId="2324327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EB1A4E0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0EF97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19845C9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518.40 zł</w:t>
            </w:r>
          </w:p>
        </w:tc>
      </w:tr>
      <w:tr w:rsidR="003F070B" w:rsidRPr="00BB547B" w14:paraId="337A30EE" w14:textId="77777777" w:rsidTr="00735022">
        <w:tc>
          <w:tcPr>
            <w:tcW w:w="1276" w:type="dxa"/>
            <w:vAlign w:val="center"/>
          </w:tcPr>
          <w:p w14:paraId="3E3C101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2141043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14:paraId="564A7F2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2FBD8B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B612D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DFD8F9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4 924.80 zł</w:t>
            </w:r>
          </w:p>
        </w:tc>
      </w:tr>
      <w:tr w:rsidR="003F070B" w:rsidRPr="00BB547B" w14:paraId="786DF91B" w14:textId="77777777" w:rsidTr="00735022">
        <w:tc>
          <w:tcPr>
            <w:tcW w:w="1276" w:type="dxa"/>
            <w:vAlign w:val="center"/>
          </w:tcPr>
          <w:p w14:paraId="71B3E03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1CADA24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14:paraId="4C385BC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925F28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D51974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1D3E41C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20 995.20 zł</w:t>
            </w:r>
          </w:p>
        </w:tc>
      </w:tr>
      <w:tr w:rsidR="003F070B" w:rsidRPr="00BB547B" w14:paraId="26D6B14D" w14:textId="77777777" w:rsidTr="00735022">
        <w:tc>
          <w:tcPr>
            <w:tcW w:w="1276" w:type="dxa"/>
            <w:vAlign w:val="center"/>
          </w:tcPr>
          <w:p w14:paraId="2DFA792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7D064F7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</w:tcPr>
          <w:p w14:paraId="7624607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C95074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45E1A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FED8A1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777.60 zł</w:t>
            </w:r>
          </w:p>
        </w:tc>
      </w:tr>
      <w:tr w:rsidR="003F070B" w:rsidRPr="00BB547B" w14:paraId="723FC25C" w14:textId="77777777" w:rsidTr="00735022">
        <w:tc>
          <w:tcPr>
            <w:tcW w:w="1276" w:type="dxa"/>
            <w:vAlign w:val="center"/>
          </w:tcPr>
          <w:p w14:paraId="155CABD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1F3A35C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3969" w:type="dxa"/>
          </w:tcPr>
          <w:p w14:paraId="172DA36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CE2824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ACD22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90725B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27 734.40 zł</w:t>
            </w:r>
          </w:p>
        </w:tc>
      </w:tr>
      <w:tr w:rsidR="003F070B" w:rsidRPr="00BB547B" w14:paraId="628E7F2E" w14:textId="77777777" w:rsidTr="00735022">
        <w:tc>
          <w:tcPr>
            <w:tcW w:w="1276" w:type="dxa"/>
            <w:vAlign w:val="center"/>
          </w:tcPr>
          <w:p w14:paraId="1310498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14:paraId="72E238B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3969" w:type="dxa"/>
          </w:tcPr>
          <w:p w14:paraId="6BA7329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84D21A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11BAB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D34182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259.20 zł</w:t>
            </w:r>
          </w:p>
        </w:tc>
      </w:tr>
      <w:tr w:rsidR="003F070B" w:rsidRPr="00BB547B" w14:paraId="1A838891" w14:textId="77777777" w:rsidTr="00735022">
        <w:tc>
          <w:tcPr>
            <w:tcW w:w="1276" w:type="dxa"/>
            <w:vAlign w:val="center"/>
          </w:tcPr>
          <w:p w14:paraId="0FB1F5B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vAlign w:val="center"/>
          </w:tcPr>
          <w:p w14:paraId="392BED1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6534022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174411E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Św. Marcin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29/8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6F7C1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61-806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4F79E6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11 793.60 zł</w:t>
            </w:r>
          </w:p>
        </w:tc>
      </w:tr>
      <w:tr w:rsidR="003F070B" w:rsidRPr="00BB547B" w14:paraId="7F609187" w14:textId="77777777" w:rsidTr="00735022">
        <w:tc>
          <w:tcPr>
            <w:tcW w:w="1276" w:type="dxa"/>
            <w:vAlign w:val="center"/>
          </w:tcPr>
          <w:p w14:paraId="431AE54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vAlign w:val="center"/>
          </w:tcPr>
          <w:p w14:paraId="79DB0DB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88</w:t>
            </w:r>
          </w:p>
        </w:tc>
        <w:tc>
          <w:tcPr>
            <w:tcW w:w="3969" w:type="dxa"/>
          </w:tcPr>
          <w:p w14:paraId="63AA0A6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0D5E2B6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Św. Marcin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29/8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B3A5F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61-806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6F2101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4 503.60 zł</w:t>
            </w:r>
          </w:p>
        </w:tc>
      </w:tr>
      <w:tr w:rsidR="003F070B" w:rsidRPr="00BB547B" w14:paraId="3A69B916" w14:textId="77777777" w:rsidTr="00735022">
        <w:tc>
          <w:tcPr>
            <w:tcW w:w="1276" w:type="dxa"/>
            <w:vAlign w:val="center"/>
          </w:tcPr>
          <w:p w14:paraId="36BBF15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vAlign w:val="center"/>
          </w:tcPr>
          <w:p w14:paraId="63255AE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98</w:t>
            </w:r>
          </w:p>
        </w:tc>
        <w:tc>
          <w:tcPr>
            <w:tcW w:w="3969" w:type="dxa"/>
          </w:tcPr>
          <w:p w14:paraId="2B1D761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2448E55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Św. Marcin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29/8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940EC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61-806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1A07DB0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14 904.00 zł</w:t>
            </w:r>
          </w:p>
        </w:tc>
      </w:tr>
      <w:tr w:rsidR="003F070B" w:rsidRPr="00BB547B" w14:paraId="0D0490B1" w14:textId="77777777" w:rsidTr="00735022">
        <w:tc>
          <w:tcPr>
            <w:tcW w:w="1276" w:type="dxa"/>
            <w:vAlign w:val="center"/>
          </w:tcPr>
          <w:p w14:paraId="04EE674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vAlign w:val="center"/>
          </w:tcPr>
          <w:p w14:paraId="48FC999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143</w:t>
            </w:r>
          </w:p>
        </w:tc>
        <w:tc>
          <w:tcPr>
            <w:tcW w:w="3969" w:type="dxa"/>
          </w:tcPr>
          <w:p w14:paraId="1D9CC8F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Sterimed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2D66B6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Sokólska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E3D0D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05-304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Stanisławów</w:t>
            </w:r>
          </w:p>
        </w:tc>
        <w:tc>
          <w:tcPr>
            <w:tcW w:w="2551" w:type="dxa"/>
            <w:vAlign w:val="center"/>
          </w:tcPr>
          <w:p w14:paraId="3CCFDAA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4 320.00 zł</w:t>
            </w:r>
          </w:p>
        </w:tc>
      </w:tr>
      <w:tr w:rsidR="003F070B" w:rsidRPr="00BB547B" w14:paraId="779D80D2" w14:textId="77777777" w:rsidTr="00735022">
        <w:tc>
          <w:tcPr>
            <w:tcW w:w="1276" w:type="dxa"/>
            <w:vAlign w:val="center"/>
          </w:tcPr>
          <w:p w14:paraId="032F7D1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vAlign w:val="center"/>
          </w:tcPr>
          <w:p w14:paraId="4FDF9ED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145</w:t>
            </w:r>
          </w:p>
        </w:tc>
        <w:tc>
          <w:tcPr>
            <w:tcW w:w="3969" w:type="dxa"/>
          </w:tcPr>
          <w:p w14:paraId="50DCBD9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Sterimed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F62893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Sokólska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37261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05-304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Stanisławów</w:t>
            </w:r>
          </w:p>
        </w:tc>
        <w:tc>
          <w:tcPr>
            <w:tcW w:w="2551" w:type="dxa"/>
            <w:vAlign w:val="center"/>
          </w:tcPr>
          <w:p w14:paraId="58BD777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4 320.00 zł</w:t>
            </w:r>
          </w:p>
        </w:tc>
      </w:tr>
      <w:tr w:rsidR="003F070B" w:rsidRPr="00BB547B" w14:paraId="64383147" w14:textId="77777777" w:rsidTr="00735022">
        <w:tc>
          <w:tcPr>
            <w:tcW w:w="1276" w:type="dxa"/>
            <w:vAlign w:val="center"/>
          </w:tcPr>
          <w:p w14:paraId="7064020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14:paraId="47ADDB2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73BDF5B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TDZ Technika dla zdrowia 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</w:p>
          <w:p w14:paraId="5989037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Gen.Władysława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56C1DF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Janów</w:t>
            </w:r>
          </w:p>
        </w:tc>
        <w:tc>
          <w:tcPr>
            <w:tcW w:w="2551" w:type="dxa"/>
            <w:vAlign w:val="center"/>
          </w:tcPr>
          <w:p w14:paraId="3358797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64 488.96 zł</w:t>
            </w:r>
          </w:p>
        </w:tc>
      </w:tr>
      <w:tr w:rsidR="003F070B" w:rsidRPr="00BB547B" w14:paraId="46685AB0" w14:textId="77777777" w:rsidTr="00735022">
        <w:tc>
          <w:tcPr>
            <w:tcW w:w="1276" w:type="dxa"/>
            <w:vAlign w:val="center"/>
          </w:tcPr>
          <w:p w14:paraId="5AC75E5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14:paraId="2D7AF88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619C895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TDZ Technika dla zdrowia 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</w:p>
          <w:p w14:paraId="4D4CA61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Gen.Władysława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8CAD0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Janów</w:t>
            </w:r>
          </w:p>
        </w:tc>
        <w:tc>
          <w:tcPr>
            <w:tcW w:w="2551" w:type="dxa"/>
            <w:vAlign w:val="center"/>
          </w:tcPr>
          <w:p w14:paraId="7FD5C15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28 985.04 zł</w:t>
            </w:r>
          </w:p>
        </w:tc>
      </w:tr>
      <w:tr w:rsidR="003F070B" w:rsidRPr="00BB547B" w14:paraId="4E7ACA6B" w14:textId="77777777" w:rsidTr="00735022">
        <w:tc>
          <w:tcPr>
            <w:tcW w:w="1276" w:type="dxa"/>
            <w:vAlign w:val="center"/>
          </w:tcPr>
          <w:p w14:paraId="2C6BF17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14:paraId="441B792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14:paraId="6D0306C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TDZ Technika dla zdrowia 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</w:p>
          <w:p w14:paraId="28291DE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Gen.Władysława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6CCD3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Janów</w:t>
            </w:r>
          </w:p>
        </w:tc>
        <w:tc>
          <w:tcPr>
            <w:tcW w:w="2551" w:type="dxa"/>
            <w:vAlign w:val="center"/>
          </w:tcPr>
          <w:p w14:paraId="05093D2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45 664.56 zł</w:t>
            </w:r>
          </w:p>
        </w:tc>
      </w:tr>
      <w:tr w:rsidR="003F070B" w:rsidRPr="00BB547B" w14:paraId="24EB5C66" w14:textId="77777777" w:rsidTr="00735022">
        <w:tc>
          <w:tcPr>
            <w:tcW w:w="1276" w:type="dxa"/>
            <w:vAlign w:val="center"/>
          </w:tcPr>
          <w:p w14:paraId="57B443E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14:paraId="399D2D3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3969" w:type="dxa"/>
          </w:tcPr>
          <w:p w14:paraId="5DDC50F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TDZ Technika dla zdrowia 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sp.z.o.o</w:t>
            </w:r>
            <w:proofErr w:type="spellEnd"/>
          </w:p>
          <w:p w14:paraId="681B50E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Gen.Władysława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FC603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05-082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Janów</w:t>
            </w:r>
          </w:p>
        </w:tc>
        <w:tc>
          <w:tcPr>
            <w:tcW w:w="2551" w:type="dxa"/>
            <w:vAlign w:val="center"/>
          </w:tcPr>
          <w:p w14:paraId="3F04598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7 620.48 zł</w:t>
            </w:r>
          </w:p>
        </w:tc>
      </w:tr>
      <w:tr w:rsidR="003F070B" w:rsidRPr="00BB547B" w14:paraId="6CD42C5B" w14:textId="77777777" w:rsidTr="00735022">
        <w:tc>
          <w:tcPr>
            <w:tcW w:w="1276" w:type="dxa"/>
            <w:vAlign w:val="center"/>
          </w:tcPr>
          <w:p w14:paraId="74446C0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14:paraId="7FF214F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051C7898" w14:textId="1446EA11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PHU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Technomex</w:t>
            </w:r>
            <w:proofErr w:type="spellEnd"/>
            <w:r w:rsidR="007E284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04B1FB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Szparagowa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0D31D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44-141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vAlign w:val="center"/>
          </w:tcPr>
          <w:p w14:paraId="0E3D9D9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13 413.60 zł</w:t>
            </w:r>
          </w:p>
        </w:tc>
      </w:tr>
      <w:tr w:rsidR="003F070B" w:rsidRPr="00BB547B" w14:paraId="3329ADD2" w14:textId="77777777" w:rsidTr="00735022">
        <w:tc>
          <w:tcPr>
            <w:tcW w:w="1276" w:type="dxa"/>
            <w:vAlign w:val="center"/>
          </w:tcPr>
          <w:p w14:paraId="22B6923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14:paraId="5114759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18EFF661" w14:textId="2C2FE6E3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PHU </w:t>
            </w: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Technomex</w:t>
            </w:r>
            <w:proofErr w:type="spellEnd"/>
            <w:r w:rsidR="007E28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2848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48CB968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Szparagowa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5A376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44-141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vAlign w:val="center"/>
          </w:tcPr>
          <w:p w14:paraId="310BF7A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1 425.60 zł</w:t>
            </w:r>
          </w:p>
        </w:tc>
      </w:tr>
      <w:tr w:rsidR="003F070B" w:rsidRPr="00BB547B" w14:paraId="166DFC8E" w14:textId="77777777" w:rsidTr="00735022">
        <w:tc>
          <w:tcPr>
            <w:tcW w:w="1276" w:type="dxa"/>
            <w:vAlign w:val="center"/>
          </w:tcPr>
          <w:p w14:paraId="60FE226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14:paraId="107BF1A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DF2CB77" w14:textId="6D6D4144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ULTRA SERWIS SC MAREK WÓJCIK</w:t>
            </w:r>
            <w:r w:rsidR="007E2848">
              <w:rPr>
                <w:rFonts w:ascii="Arial" w:hAnsi="Arial" w:cs="Arial"/>
                <w:sz w:val="24"/>
                <w:szCs w:val="24"/>
              </w:rPr>
              <w:t>,</w:t>
            </w:r>
            <w:r w:rsidRPr="003F070B">
              <w:rPr>
                <w:rFonts w:ascii="Arial" w:hAnsi="Arial" w:cs="Arial"/>
                <w:sz w:val="24"/>
                <w:szCs w:val="24"/>
              </w:rPr>
              <w:t xml:space="preserve"> JERZY WÓJCIK</w:t>
            </w:r>
            <w:r w:rsidR="007E2848">
              <w:rPr>
                <w:rFonts w:ascii="Arial" w:hAnsi="Arial" w:cs="Arial"/>
                <w:sz w:val="24"/>
                <w:szCs w:val="24"/>
              </w:rPr>
              <w:t>, BEATA WÓJCIK</w:t>
            </w:r>
          </w:p>
          <w:p w14:paraId="667483B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Jana Kiepury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 xml:space="preserve"> 11/144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EE34D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20-838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vAlign w:val="center"/>
          </w:tcPr>
          <w:p w14:paraId="336DCD6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47 268.00 zł</w:t>
            </w:r>
          </w:p>
        </w:tc>
      </w:tr>
      <w:tr w:rsidR="003F070B" w:rsidRPr="00BB547B" w14:paraId="608700FE" w14:textId="77777777" w:rsidTr="00735022">
        <w:tc>
          <w:tcPr>
            <w:tcW w:w="1276" w:type="dxa"/>
            <w:vAlign w:val="center"/>
          </w:tcPr>
          <w:p w14:paraId="147E8B0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vAlign w:val="center"/>
          </w:tcPr>
          <w:p w14:paraId="55A89BA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406754A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Yal</w:t>
            </w:r>
            <w:proofErr w:type="spellEnd"/>
            <w:r w:rsidRPr="003F070B">
              <w:rPr>
                <w:rFonts w:ascii="Arial" w:hAnsi="Arial" w:cs="Arial"/>
                <w:sz w:val="24"/>
                <w:szCs w:val="24"/>
              </w:rPr>
              <w:t xml:space="preserve"> Spółka z ograniczoną </w:t>
            </w: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odpowiedzialnością</w:t>
            </w:r>
          </w:p>
          <w:p w14:paraId="5726F9A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ul. 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44995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26-670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Pionki</w:t>
            </w:r>
          </w:p>
        </w:tc>
        <w:tc>
          <w:tcPr>
            <w:tcW w:w="2551" w:type="dxa"/>
            <w:vAlign w:val="center"/>
          </w:tcPr>
          <w:p w14:paraId="1BBA98D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4 341.60 zł</w:t>
            </w:r>
          </w:p>
        </w:tc>
      </w:tr>
      <w:tr w:rsidR="003F070B" w:rsidRPr="00BB547B" w14:paraId="3F5D1F66" w14:textId="77777777" w:rsidTr="00735022">
        <w:tc>
          <w:tcPr>
            <w:tcW w:w="1276" w:type="dxa"/>
            <w:vAlign w:val="center"/>
          </w:tcPr>
          <w:p w14:paraId="363DFEA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35EC8C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66491CA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DDE4DB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589E7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6C49A3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3F070B" w:rsidRPr="00BB547B" w14:paraId="45DD2ADB" w14:textId="77777777" w:rsidTr="00735022">
        <w:tc>
          <w:tcPr>
            <w:tcW w:w="1276" w:type="dxa"/>
            <w:vAlign w:val="center"/>
          </w:tcPr>
          <w:p w14:paraId="728A69B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43066D4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689AB72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271FB4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C1F35D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0A21A7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7 938.00 zł</w:t>
            </w:r>
          </w:p>
        </w:tc>
      </w:tr>
      <w:tr w:rsidR="003F070B" w:rsidRPr="00BB547B" w14:paraId="12DF9CC8" w14:textId="77777777" w:rsidTr="00735022">
        <w:tc>
          <w:tcPr>
            <w:tcW w:w="1276" w:type="dxa"/>
            <w:vAlign w:val="center"/>
          </w:tcPr>
          <w:p w14:paraId="50C1EA2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3A41994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01A276A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0AF15D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E6FC1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36272E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11 340.00 zł</w:t>
            </w:r>
          </w:p>
        </w:tc>
      </w:tr>
      <w:tr w:rsidR="003F070B" w:rsidRPr="00BB547B" w14:paraId="79B99062" w14:textId="77777777" w:rsidTr="00735022">
        <w:tc>
          <w:tcPr>
            <w:tcW w:w="1276" w:type="dxa"/>
            <w:vAlign w:val="center"/>
          </w:tcPr>
          <w:p w14:paraId="278E5E5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1BC6774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27DB2E7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E93851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65C41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72035B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3F070B" w:rsidRPr="00BB547B" w14:paraId="24B993BD" w14:textId="77777777" w:rsidTr="00735022">
        <w:tc>
          <w:tcPr>
            <w:tcW w:w="1276" w:type="dxa"/>
            <w:vAlign w:val="center"/>
          </w:tcPr>
          <w:p w14:paraId="5EE4F6D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10DD631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182FB89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9C9FC2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DC63CD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5ED895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F070B" w:rsidRPr="00BB547B" w14:paraId="7DA673AA" w14:textId="77777777" w:rsidTr="00735022">
        <w:tc>
          <w:tcPr>
            <w:tcW w:w="1276" w:type="dxa"/>
            <w:vAlign w:val="center"/>
          </w:tcPr>
          <w:p w14:paraId="7E656CA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14076A2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14:paraId="7B809902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0F7AD412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267134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3BD1E0B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4 860.00 zł</w:t>
            </w:r>
          </w:p>
        </w:tc>
      </w:tr>
      <w:tr w:rsidR="003F070B" w:rsidRPr="00BB547B" w14:paraId="42F7DD4C" w14:textId="77777777" w:rsidTr="00735022">
        <w:tc>
          <w:tcPr>
            <w:tcW w:w="1276" w:type="dxa"/>
            <w:vAlign w:val="center"/>
          </w:tcPr>
          <w:p w14:paraId="75B040E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5B60F5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14:paraId="347681F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16413D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5A847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6987CC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F070B" w:rsidRPr="00BB547B" w14:paraId="0015ED1C" w14:textId="77777777" w:rsidTr="00735022">
        <w:tc>
          <w:tcPr>
            <w:tcW w:w="1276" w:type="dxa"/>
            <w:vAlign w:val="center"/>
          </w:tcPr>
          <w:p w14:paraId="39F181E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110635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6CBFC8D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488977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2811B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373B7C2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13 608.00 zł</w:t>
            </w:r>
          </w:p>
        </w:tc>
      </w:tr>
      <w:tr w:rsidR="003F070B" w:rsidRPr="00BB547B" w14:paraId="7312411D" w14:textId="77777777" w:rsidTr="00735022">
        <w:tc>
          <w:tcPr>
            <w:tcW w:w="1276" w:type="dxa"/>
            <w:vAlign w:val="center"/>
          </w:tcPr>
          <w:p w14:paraId="64360CF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89BFF4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639D19F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CF9E40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ADF5CD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1BB8CB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1 620.00 zł</w:t>
            </w:r>
          </w:p>
        </w:tc>
      </w:tr>
      <w:tr w:rsidR="003F070B" w:rsidRPr="00BB547B" w14:paraId="78952E6E" w14:textId="77777777" w:rsidTr="00735022">
        <w:tc>
          <w:tcPr>
            <w:tcW w:w="1276" w:type="dxa"/>
            <w:vAlign w:val="center"/>
          </w:tcPr>
          <w:p w14:paraId="1E58E04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52A20A6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2D759A6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3B18032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8FADA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7206591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1 620.00 zł</w:t>
            </w:r>
          </w:p>
        </w:tc>
      </w:tr>
      <w:tr w:rsidR="003F070B" w:rsidRPr="00BB547B" w14:paraId="384AFFDF" w14:textId="77777777" w:rsidTr="00735022">
        <w:tc>
          <w:tcPr>
            <w:tcW w:w="1276" w:type="dxa"/>
            <w:vAlign w:val="center"/>
          </w:tcPr>
          <w:p w14:paraId="0E23390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7850BB1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14:paraId="4C26DFA9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0A5F431E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9E9EE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7741F46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6 156.00 zł</w:t>
            </w:r>
          </w:p>
        </w:tc>
      </w:tr>
      <w:tr w:rsidR="003F070B" w:rsidRPr="00BB547B" w14:paraId="16A2A4FF" w14:textId="77777777" w:rsidTr="00735022">
        <w:tc>
          <w:tcPr>
            <w:tcW w:w="1276" w:type="dxa"/>
            <w:vAlign w:val="center"/>
          </w:tcPr>
          <w:p w14:paraId="3046D4A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285988F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14:paraId="0DE8A50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10FDEF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E8EF3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B2DC9C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2 851.20 zł</w:t>
            </w:r>
          </w:p>
        </w:tc>
      </w:tr>
      <w:tr w:rsidR="003F070B" w:rsidRPr="00BB547B" w14:paraId="73A79D05" w14:textId="77777777" w:rsidTr="00735022">
        <w:tc>
          <w:tcPr>
            <w:tcW w:w="1276" w:type="dxa"/>
            <w:vAlign w:val="center"/>
          </w:tcPr>
          <w:p w14:paraId="78A08BF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4226B84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6278807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3E62F8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BAFC87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5076ABB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16 848.00 zł</w:t>
            </w:r>
          </w:p>
        </w:tc>
      </w:tr>
      <w:tr w:rsidR="003F070B" w:rsidRPr="00BB547B" w14:paraId="439D77FD" w14:textId="77777777" w:rsidTr="00735022">
        <w:tc>
          <w:tcPr>
            <w:tcW w:w="1276" w:type="dxa"/>
            <w:vAlign w:val="center"/>
          </w:tcPr>
          <w:p w14:paraId="003FB27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26AE5D9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</w:tcPr>
          <w:p w14:paraId="0A48517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369A5D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0BBC4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7843298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388.80 zł</w:t>
            </w:r>
          </w:p>
        </w:tc>
      </w:tr>
      <w:tr w:rsidR="003F070B" w:rsidRPr="00BB547B" w14:paraId="6827A0C8" w14:textId="77777777" w:rsidTr="00735022">
        <w:tc>
          <w:tcPr>
            <w:tcW w:w="1276" w:type="dxa"/>
            <w:vAlign w:val="center"/>
          </w:tcPr>
          <w:p w14:paraId="0B10EB4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231E7F0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</w:tcPr>
          <w:p w14:paraId="63FCC60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346C0A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58CD81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75D0D92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3F070B" w:rsidRPr="00BB547B" w14:paraId="42FCFC46" w14:textId="77777777" w:rsidTr="00735022">
        <w:tc>
          <w:tcPr>
            <w:tcW w:w="1276" w:type="dxa"/>
            <w:vAlign w:val="center"/>
          </w:tcPr>
          <w:p w14:paraId="534FFCF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3EA931B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</w:tcPr>
          <w:p w14:paraId="7BE49E47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0C990C7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80290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5DB34F7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3F070B" w:rsidRPr="00BB547B" w14:paraId="1BFF3A4C" w14:textId="77777777" w:rsidTr="00735022">
        <w:tc>
          <w:tcPr>
            <w:tcW w:w="1276" w:type="dxa"/>
            <w:vAlign w:val="center"/>
          </w:tcPr>
          <w:p w14:paraId="7E66D40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49E219F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</w:tcPr>
          <w:p w14:paraId="020BF75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201BDAA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A03F04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99E611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4 212.00 zł</w:t>
            </w:r>
          </w:p>
        </w:tc>
      </w:tr>
      <w:tr w:rsidR="003F070B" w:rsidRPr="00BB547B" w14:paraId="5CC57459" w14:textId="77777777" w:rsidTr="00735022">
        <w:tc>
          <w:tcPr>
            <w:tcW w:w="1276" w:type="dxa"/>
            <w:vAlign w:val="center"/>
          </w:tcPr>
          <w:p w14:paraId="296C3D0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386DA04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14:paraId="60AA141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7D08EF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097BD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1DFAB8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5 572.80 zł</w:t>
            </w:r>
          </w:p>
        </w:tc>
      </w:tr>
      <w:tr w:rsidR="003F070B" w:rsidRPr="00BB547B" w14:paraId="31EF350F" w14:textId="77777777" w:rsidTr="00735022">
        <w:tc>
          <w:tcPr>
            <w:tcW w:w="1276" w:type="dxa"/>
            <w:vAlign w:val="center"/>
          </w:tcPr>
          <w:p w14:paraId="1E0D6DA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43441B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</w:tcPr>
          <w:p w14:paraId="63C8C23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27D0C56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31C41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33C0DE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4 050.00 zł</w:t>
            </w:r>
          </w:p>
        </w:tc>
      </w:tr>
      <w:tr w:rsidR="003F070B" w:rsidRPr="00BB547B" w14:paraId="53E0E675" w14:textId="77777777" w:rsidTr="00735022">
        <w:tc>
          <w:tcPr>
            <w:tcW w:w="1276" w:type="dxa"/>
            <w:vAlign w:val="center"/>
          </w:tcPr>
          <w:p w14:paraId="40D352D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61F1E5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14:paraId="72DC981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3C3C76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C5AFD4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32F74A0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3F070B" w:rsidRPr="00BB547B" w14:paraId="2EDDBF2B" w14:textId="77777777" w:rsidTr="00735022">
        <w:tc>
          <w:tcPr>
            <w:tcW w:w="1276" w:type="dxa"/>
            <w:vAlign w:val="center"/>
          </w:tcPr>
          <w:p w14:paraId="75F5FB8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78BE7E5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</w:tcPr>
          <w:p w14:paraId="3F02DBC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Zakłady Techniki Medycznej Sp. z </w:t>
            </w: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o.o.</w:t>
            </w:r>
          </w:p>
          <w:p w14:paraId="6BB53B7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B7924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7773C1C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162.00 zł</w:t>
            </w:r>
          </w:p>
        </w:tc>
      </w:tr>
      <w:tr w:rsidR="003F070B" w:rsidRPr="00BB547B" w14:paraId="1D37D4BC" w14:textId="77777777" w:rsidTr="00735022">
        <w:tc>
          <w:tcPr>
            <w:tcW w:w="1276" w:type="dxa"/>
            <w:vAlign w:val="center"/>
          </w:tcPr>
          <w:p w14:paraId="0BFBA06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4F444ED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0A91E21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99AEDC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A10DA9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895FDD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92 728.80 zł</w:t>
            </w:r>
          </w:p>
        </w:tc>
      </w:tr>
      <w:tr w:rsidR="003F070B" w:rsidRPr="00BB547B" w14:paraId="2C4220BA" w14:textId="77777777" w:rsidTr="00735022">
        <w:tc>
          <w:tcPr>
            <w:tcW w:w="1276" w:type="dxa"/>
            <w:vAlign w:val="center"/>
          </w:tcPr>
          <w:p w14:paraId="01E8E98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5F544AA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3969" w:type="dxa"/>
          </w:tcPr>
          <w:p w14:paraId="3FC06AE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3D29515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AE2D0E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503578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19 958.40 zł</w:t>
            </w:r>
          </w:p>
        </w:tc>
      </w:tr>
      <w:tr w:rsidR="003F070B" w:rsidRPr="00BB547B" w14:paraId="6E053099" w14:textId="77777777" w:rsidTr="00735022">
        <w:tc>
          <w:tcPr>
            <w:tcW w:w="1276" w:type="dxa"/>
            <w:vAlign w:val="center"/>
          </w:tcPr>
          <w:p w14:paraId="7FEE400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721A6EA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3969" w:type="dxa"/>
          </w:tcPr>
          <w:p w14:paraId="7B140C7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B2EADDC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D0A42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5736D7E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F070B" w:rsidRPr="00BB547B" w14:paraId="7178340D" w14:textId="77777777" w:rsidTr="00735022">
        <w:tc>
          <w:tcPr>
            <w:tcW w:w="1276" w:type="dxa"/>
            <w:vAlign w:val="center"/>
          </w:tcPr>
          <w:p w14:paraId="5826579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51FA246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3969" w:type="dxa"/>
          </w:tcPr>
          <w:p w14:paraId="04543FC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2F1F17B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DCEB2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7436B2D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486.00 zł</w:t>
            </w:r>
          </w:p>
        </w:tc>
      </w:tr>
      <w:tr w:rsidR="003F070B" w:rsidRPr="00BB547B" w14:paraId="1879D549" w14:textId="77777777" w:rsidTr="00735022">
        <w:tc>
          <w:tcPr>
            <w:tcW w:w="1276" w:type="dxa"/>
            <w:vAlign w:val="center"/>
          </w:tcPr>
          <w:p w14:paraId="2B71D56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4915966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3969" w:type="dxa"/>
          </w:tcPr>
          <w:p w14:paraId="5C38E00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0CF6BC1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999E0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504F97A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3F070B" w:rsidRPr="00BB547B" w14:paraId="4B207482" w14:textId="77777777" w:rsidTr="00735022">
        <w:tc>
          <w:tcPr>
            <w:tcW w:w="1276" w:type="dxa"/>
            <w:vAlign w:val="center"/>
          </w:tcPr>
          <w:p w14:paraId="14F80F6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B740A5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969" w:type="dxa"/>
          </w:tcPr>
          <w:p w14:paraId="7DBD3AE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F8918C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87EC4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5E7F0CF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3F070B" w:rsidRPr="00BB547B" w14:paraId="4C63709F" w14:textId="77777777" w:rsidTr="00735022">
        <w:tc>
          <w:tcPr>
            <w:tcW w:w="1276" w:type="dxa"/>
            <w:vAlign w:val="center"/>
          </w:tcPr>
          <w:p w14:paraId="37227BD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40F5AE1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3969" w:type="dxa"/>
          </w:tcPr>
          <w:p w14:paraId="2C23762D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779786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0E1D3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A84314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125 388.00 zł</w:t>
            </w:r>
          </w:p>
        </w:tc>
      </w:tr>
      <w:tr w:rsidR="003F070B" w:rsidRPr="00BB547B" w14:paraId="2D28C2B6" w14:textId="77777777" w:rsidTr="00735022">
        <w:tc>
          <w:tcPr>
            <w:tcW w:w="1276" w:type="dxa"/>
            <w:vAlign w:val="center"/>
          </w:tcPr>
          <w:p w14:paraId="1DE458F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5C3576A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3969" w:type="dxa"/>
          </w:tcPr>
          <w:p w14:paraId="0A151792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635F309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B9868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E6B806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34 668.00 zł</w:t>
            </w:r>
          </w:p>
        </w:tc>
      </w:tr>
      <w:tr w:rsidR="003F070B" w:rsidRPr="00BB547B" w14:paraId="3AFEEB92" w14:textId="77777777" w:rsidTr="00735022">
        <w:tc>
          <w:tcPr>
            <w:tcW w:w="1276" w:type="dxa"/>
            <w:vAlign w:val="center"/>
          </w:tcPr>
          <w:p w14:paraId="0FC27FE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33B0CAA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3969" w:type="dxa"/>
          </w:tcPr>
          <w:p w14:paraId="205C5D4A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2739ED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A0CE4E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C17756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518.40 zł</w:t>
            </w:r>
          </w:p>
        </w:tc>
      </w:tr>
      <w:tr w:rsidR="003F070B" w:rsidRPr="00BB547B" w14:paraId="695A9B5B" w14:textId="77777777" w:rsidTr="00735022">
        <w:tc>
          <w:tcPr>
            <w:tcW w:w="1276" w:type="dxa"/>
            <w:vAlign w:val="center"/>
          </w:tcPr>
          <w:p w14:paraId="60A0180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78C5C1A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91</w:t>
            </w:r>
          </w:p>
        </w:tc>
        <w:tc>
          <w:tcPr>
            <w:tcW w:w="3969" w:type="dxa"/>
          </w:tcPr>
          <w:p w14:paraId="55A2A44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B84AFE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5DEE2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A869DA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259.20 zł</w:t>
            </w:r>
          </w:p>
        </w:tc>
      </w:tr>
      <w:tr w:rsidR="003F070B" w:rsidRPr="00BB547B" w14:paraId="4E96EC46" w14:textId="77777777" w:rsidTr="00735022">
        <w:tc>
          <w:tcPr>
            <w:tcW w:w="1276" w:type="dxa"/>
            <w:vAlign w:val="center"/>
          </w:tcPr>
          <w:p w14:paraId="5406D8C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25B771F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3969" w:type="dxa"/>
          </w:tcPr>
          <w:p w14:paraId="099C97A8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772C9F8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BB02F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66C94D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15 876.00 zł</w:t>
            </w:r>
          </w:p>
        </w:tc>
      </w:tr>
      <w:tr w:rsidR="003F070B" w:rsidRPr="00BB547B" w14:paraId="7394B357" w14:textId="77777777" w:rsidTr="00735022">
        <w:tc>
          <w:tcPr>
            <w:tcW w:w="1276" w:type="dxa"/>
            <w:vAlign w:val="center"/>
          </w:tcPr>
          <w:p w14:paraId="0EF3100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1DBB754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3969" w:type="dxa"/>
          </w:tcPr>
          <w:p w14:paraId="3B8FD5C0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8080B3B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A3A02B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B443AE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1 296.00 zł</w:t>
            </w:r>
          </w:p>
        </w:tc>
      </w:tr>
      <w:tr w:rsidR="003F070B" w:rsidRPr="00BB547B" w14:paraId="104AE971" w14:textId="77777777" w:rsidTr="00735022">
        <w:tc>
          <w:tcPr>
            <w:tcW w:w="1276" w:type="dxa"/>
            <w:vAlign w:val="center"/>
          </w:tcPr>
          <w:p w14:paraId="2AB1016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638E819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3969" w:type="dxa"/>
          </w:tcPr>
          <w:p w14:paraId="6D0E3CC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63F27C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E552F5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BAC692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3F070B" w:rsidRPr="00BB547B" w14:paraId="3C7D99A7" w14:textId="77777777" w:rsidTr="00735022">
        <w:tc>
          <w:tcPr>
            <w:tcW w:w="1276" w:type="dxa"/>
            <w:vAlign w:val="center"/>
          </w:tcPr>
          <w:p w14:paraId="24EA5996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4D7B988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96</w:t>
            </w:r>
          </w:p>
        </w:tc>
        <w:tc>
          <w:tcPr>
            <w:tcW w:w="3969" w:type="dxa"/>
          </w:tcPr>
          <w:p w14:paraId="19981086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9BE9A1A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2AC4D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3CE4D7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324.00 zł</w:t>
            </w:r>
          </w:p>
        </w:tc>
      </w:tr>
      <w:tr w:rsidR="003F070B" w:rsidRPr="00BB547B" w14:paraId="2481059B" w14:textId="77777777" w:rsidTr="00735022">
        <w:tc>
          <w:tcPr>
            <w:tcW w:w="1276" w:type="dxa"/>
            <w:vAlign w:val="center"/>
          </w:tcPr>
          <w:p w14:paraId="397C7EF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781EFD9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3969" w:type="dxa"/>
          </w:tcPr>
          <w:p w14:paraId="57F3E82B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31E90C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A46C3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CD78E7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8 812.80 zł</w:t>
            </w:r>
          </w:p>
        </w:tc>
      </w:tr>
      <w:tr w:rsidR="003F070B" w:rsidRPr="00BB547B" w14:paraId="524A9437" w14:textId="77777777" w:rsidTr="00735022">
        <w:tc>
          <w:tcPr>
            <w:tcW w:w="1276" w:type="dxa"/>
            <w:vAlign w:val="center"/>
          </w:tcPr>
          <w:p w14:paraId="04C0E2C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76C7B89D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969" w:type="dxa"/>
          </w:tcPr>
          <w:p w14:paraId="6702493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DBF5EE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A9A0C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338A0E1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3F070B" w:rsidRPr="00BB547B" w14:paraId="7118C3E5" w14:textId="77777777" w:rsidTr="00735022">
        <w:tc>
          <w:tcPr>
            <w:tcW w:w="1276" w:type="dxa"/>
            <w:vAlign w:val="center"/>
          </w:tcPr>
          <w:p w14:paraId="1224ED5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2DB27AB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103</w:t>
            </w:r>
          </w:p>
        </w:tc>
        <w:tc>
          <w:tcPr>
            <w:tcW w:w="3969" w:type="dxa"/>
          </w:tcPr>
          <w:p w14:paraId="3319F92C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0678E62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221F7C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31ED68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8 856.00 zł</w:t>
            </w:r>
          </w:p>
        </w:tc>
      </w:tr>
      <w:tr w:rsidR="003F070B" w:rsidRPr="00BB547B" w14:paraId="599AA536" w14:textId="77777777" w:rsidTr="00735022">
        <w:tc>
          <w:tcPr>
            <w:tcW w:w="1276" w:type="dxa"/>
            <w:vAlign w:val="center"/>
          </w:tcPr>
          <w:p w14:paraId="5E2013A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0F9E4057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107</w:t>
            </w:r>
          </w:p>
        </w:tc>
        <w:tc>
          <w:tcPr>
            <w:tcW w:w="3969" w:type="dxa"/>
          </w:tcPr>
          <w:p w14:paraId="4517013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E95F931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85835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F0CD02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1 296.00 zł</w:t>
            </w:r>
          </w:p>
        </w:tc>
      </w:tr>
      <w:tr w:rsidR="003F070B" w:rsidRPr="00BB547B" w14:paraId="511D4C10" w14:textId="77777777" w:rsidTr="00735022">
        <w:tc>
          <w:tcPr>
            <w:tcW w:w="1276" w:type="dxa"/>
            <w:vAlign w:val="center"/>
          </w:tcPr>
          <w:p w14:paraId="1CC0ED4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305A618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3969" w:type="dxa"/>
          </w:tcPr>
          <w:p w14:paraId="165D4BFF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4392D1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83685A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7C4729D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3F070B" w:rsidRPr="00BB547B" w14:paraId="26FA9873" w14:textId="77777777" w:rsidTr="00735022">
        <w:tc>
          <w:tcPr>
            <w:tcW w:w="1276" w:type="dxa"/>
            <w:vAlign w:val="center"/>
          </w:tcPr>
          <w:p w14:paraId="6BFBE0BF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38E9DE8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130</w:t>
            </w:r>
          </w:p>
        </w:tc>
        <w:tc>
          <w:tcPr>
            <w:tcW w:w="3969" w:type="dxa"/>
          </w:tcPr>
          <w:p w14:paraId="7F0B6EB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4A30B6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F8DC1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3F1F1878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432.00 zł</w:t>
            </w:r>
          </w:p>
        </w:tc>
      </w:tr>
      <w:tr w:rsidR="003F070B" w:rsidRPr="00BB547B" w14:paraId="7D621CB4" w14:textId="77777777" w:rsidTr="00735022">
        <w:tc>
          <w:tcPr>
            <w:tcW w:w="1276" w:type="dxa"/>
            <w:vAlign w:val="center"/>
          </w:tcPr>
          <w:p w14:paraId="76B739F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6E3859F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132</w:t>
            </w:r>
          </w:p>
        </w:tc>
        <w:tc>
          <w:tcPr>
            <w:tcW w:w="3969" w:type="dxa"/>
          </w:tcPr>
          <w:p w14:paraId="02DFC49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 xml:space="preserve">Zakłady Techniki Medycznej Sp. z </w:t>
            </w: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o.o.</w:t>
            </w:r>
          </w:p>
          <w:p w14:paraId="5D851AA2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5BB3E3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1710DFB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432.00 zł</w:t>
            </w:r>
          </w:p>
        </w:tc>
      </w:tr>
      <w:tr w:rsidR="003F070B" w:rsidRPr="00BB547B" w14:paraId="37214738" w14:textId="77777777" w:rsidTr="00735022">
        <w:tc>
          <w:tcPr>
            <w:tcW w:w="1276" w:type="dxa"/>
            <w:vAlign w:val="center"/>
          </w:tcPr>
          <w:p w14:paraId="37F4275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2C95271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133</w:t>
            </w:r>
          </w:p>
        </w:tc>
        <w:tc>
          <w:tcPr>
            <w:tcW w:w="3969" w:type="dxa"/>
          </w:tcPr>
          <w:p w14:paraId="71088C7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000C003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D321C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9C2F44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3F070B" w:rsidRPr="00BB547B" w14:paraId="779FE6D8" w14:textId="77777777" w:rsidTr="00735022">
        <w:tc>
          <w:tcPr>
            <w:tcW w:w="1276" w:type="dxa"/>
            <w:vAlign w:val="center"/>
          </w:tcPr>
          <w:p w14:paraId="12B5EE8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688BCFC9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134</w:t>
            </w:r>
          </w:p>
        </w:tc>
        <w:tc>
          <w:tcPr>
            <w:tcW w:w="3969" w:type="dxa"/>
          </w:tcPr>
          <w:p w14:paraId="56AF34B3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1A859956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5837B6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5D5DEED2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864.00 zł</w:t>
            </w:r>
          </w:p>
        </w:tc>
      </w:tr>
      <w:tr w:rsidR="003F070B" w:rsidRPr="00BB547B" w14:paraId="0968B997" w14:textId="77777777" w:rsidTr="00735022">
        <w:tc>
          <w:tcPr>
            <w:tcW w:w="1276" w:type="dxa"/>
            <w:vAlign w:val="center"/>
          </w:tcPr>
          <w:p w14:paraId="4C67F6A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4B6DA2F5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139</w:t>
            </w:r>
          </w:p>
        </w:tc>
        <w:tc>
          <w:tcPr>
            <w:tcW w:w="3969" w:type="dxa"/>
          </w:tcPr>
          <w:p w14:paraId="48115F61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5D84E5ED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759F32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116922CC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2 808.00 zł</w:t>
            </w:r>
          </w:p>
        </w:tc>
      </w:tr>
      <w:tr w:rsidR="003F070B" w:rsidRPr="00BB547B" w14:paraId="7B50433A" w14:textId="77777777" w:rsidTr="00735022">
        <w:tc>
          <w:tcPr>
            <w:tcW w:w="1276" w:type="dxa"/>
            <w:vAlign w:val="center"/>
          </w:tcPr>
          <w:p w14:paraId="11A4824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6F271FB4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143</w:t>
            </w:r>
          </w:p>
        </w:tc>
        <w:tc>
          <w:tcPr>
            <w:tcW w:w="3969" w:type="dxa"/>
          </w:tcPr>
          <w:p w14:paraId="4AF83FE4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30B7DF47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FD6B48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D095D61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1 080.00 zł</w:t>
            </w:r>
          </w:p>
        </w:tc>
      </w:tr>
      <w:tr w:rsidR="003F070B" w:rsidRPr="00BB547B" w14:paraId="556FF331" w14:textId="77777777" w:rsidTr="00735022">
        <w:tc>
          <w:tcPr>
            <w:tcW w:w="1276" w:type="dxa"/>
            <w:vAlign w:val="center"/>
          </w:tcPr>
          <w:p w14:paraId="513004F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14:paraId="3A3BBCDE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148</w:t>
            </w:r>
          </w:p>
        </w:tc>
        <w:tc>
          <w:tcPr>
            <w:tcW w:w="3969" w:type="dxa"/>
          </w:tcPr>
          <w:p w14:paraId="20C96685" w14:textId="77777777" w:rsidR="003F070B" w:rsidRPr="00986737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96EB5EF" w14:textId="77777777" w:rsidR="003F070B" w:rsidRPr="00986737" w:rsidRDefault="003F070B" w:rsidP="0073502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F070B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4685D0" w14:textId="77777777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30-433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7885D4B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3F070B" w:rsidRPr="00BB547B" w14:paraId="297452B2" w14:textId="77777777" w:rsidTr="00735022">
        <w:tc>
          <w:tcPr>
            <w:tcW w:w="1276" w:type="dxa"/>
            <w:vAlign w:val="center"/>
          </w:tcPr>
          <w:p w14:paraId="42D17CB0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9A93643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B93AFBC" w14:textId="14E13BF8" w:rsidR="003F070B" w:rsidRPr="007E2848" w:rsidRDefault="003F070B" w:rsidP="00735022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="007E2848"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7E2848"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="007E2848"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="007E2848"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 w:rsid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BC9A1D5" w14:textId="20E1CD1C" w:rsidR="003F070B" w:rsidRPr="00986737" w:rsidRDefault="007E2848" w:rsidP="007350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21521676" w14:textId="1335759F" w:rsidR="003F070B" w:rsidRPr="00986737" w:rsidRDefault="003F070B" w:rsidP="0073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 w:rsidR="007E2848"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5347B8A" w14:textId="77777777" w:rsidR="003F070B" w:rsidRPr="00986737" w:rsidRDefault="003F070B" w:rsidP="0073502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1 620.00 zł</w:t>
            </w:r>
          </w:p>
        </w:tc>
      </w:tr>
      <w:tr w:rsidR="007E2848" w:rsidRPr="00BB547B" w14:paraId="0184B2F5" w14:textId="77777777" w:rsidTr="00735022">
        <w:tc>
          <w:tcPr>
            <w:tcW w:w="1276" w:type="dxa"/>
            <w:vAlign w:val="center"/>
          </w:tcPr>
          <w:p w14:paraId="6E955047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13596EC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6BDAB989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410CA6F1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EA5B2AB" w14:textId="1D6D543A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75C429CE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2 430.00 zł</w:t>
            </w:r>
          </w:p>
        </w:tc>
      </w:tr>
      <w:tr w:rsidR="007E2848" w:rsidRPr="00BB547B" w14:paraId="2892CD60" w14:textId="77777777" w:rsidTr="00735022">
        <w:tc>
          <w:tcPr>
            <w:tcW w:w="1276" w:type="dxa"/>
            <w:vAlign w:val="center"/>
          </w:tcPr>
          <w:p w14:paraId="5AD222DD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A906B87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28698412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2FC6BB2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01AB543D" w14:textId="58BC7E9A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4CB5BF0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2 430.00 zł</w:t>
            </w:r>
          </w:p>
        </w:tc>
      </w:tr>
      <w:tr w:rsidR="007E2848" w:rsidRPr="00BB547B" w14:paraId="3B41F48C" w14:textId="77777777" w:rsidTr="00735022">
        <w:tc>
          <w:tcPr>
            <w:tcW w:w="1276" w:type="dxa"/>
            <w:vAlign w:val="center"/>
          </w:tcPr>
          <w:p w14:paraId="22DD956C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9BA16E5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5C371C2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5EFDD4B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5D07B210" w14:textId="6E095A77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B46EEC0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9 720.00 zł</w:t>
            </w:r>
          </w:p>
        </w:tc>
      </w:tr>
      <w:tr w:rsidR="007E2848" w:rsidRPr="00BB547B" w14:paraId="4784A8B4" w14:textId="77777777" w:rsidTr="00735022">
        <w:tc>
          <w:tcPr>
            <w:tcW w:w="1276" w:type="dxa"/>
            <w:vAlign w:val="center"/>
          </w:tcPr>
          <w:p w14:paraId="6C4F6C8F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3E0491A7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0E36D547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8A0C4EE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0CDD9410" w14:textId="7AAFCAE1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B85CFE1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7E2848" w:rsidRPr="00BB547B" w14:paraId="1BB6B228" w14:textId="77777777" w:rsidTr="00735022">
        <w:tc>
          <w:tcPr>
            <w:tcW w:w="1276" w:type="dxa"/>
            <w:vAlign w:val="center"/>
          </w:tcPr>
          <w:p w14:paraId="4748E38C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524E49C0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21234EBE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290947B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0FA168D4" w14:textId="5F9D1B22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E3F413E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12 960.00 zł</w:t>
            </w:r>
          </w:p>
        </w:tc>
      </w:tr>
      <w:tr w:rsidR="007E2848" w:rsidRPr="00BB547B" w14:paraId="13AB9DA6" w14:textId="77777777" w:rsidTr="00735022">
        <w:tc>
          <w:tcPr>
            <w:tcW w:w="1276" w:type="dxa"/>
            <w:vAlign w:val="center"/>
          </w:tcPr>
          <w:p w14:paraId="4ADD58B6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40</w:t>
            </w:r>
          </w:p>
        </w:tc>
        <w:tc>
          <w:tcPr>
            <w:tcW w:w="1276" w:type="dxa"/>
            <w:vAlign w:val="center"/>
          </w:tcPr>
          <w:p w14:paraId="28A11017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3C9D6BFF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E44E595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5CAC3618" w14:textId="34287E10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5A41AF9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12 960.00 zł</w:t>
            </w:r>
          </w:p>
        </w:tc>
      </w:tr>
      <w:tr w:rsidR="007E2848" w:rsidRPr="00BB547B" w14:paraId="0559B343" w14:textId="77777777" w:rsidTr="00735022">
        <w:tc>
          <w:tcPr>
            <w:tcW w:w="1276" w:type="dxa"/>
            <w:vAlign w:val="center"/>
          </w:tcPr>
          <w:p w14:paraId="39CB9EF4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539DD294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08B02063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7D72072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8DC2BAE" w14:textId="4304B53E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71848E73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7E2848" w:rsidRPr="00BB547B" w14:paraId="7694A9AD" w14:textId="77777777" w:rsidTr="00735022">
        <w:tc>
          <w:tcPr>
            <w:tcW w:w="1276" w:type="dxa"/>
            <w:vAlign w:val="center"/>
          </w:tcPr>
          <w:p w14:paraId="5D3ED0F4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DE302A5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5C69BCD9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F7EC365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4E2B5E1A" w14:textId="1D1AEF7B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70C5FD55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7E2848" w:rsidRPr="00BB547B" w14:paraId="314DB780" w14:textId="77777777" w:rsidTr="00735022">
        <w:tc>
          <w:tcPr>
            <w:tcW w:w="1276" w:type="dxa"/>
            <w:vAlign w:val="center"/>
          </w:tcPr>
          <w:p w14:paraId="403E3F2B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F0A2F10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31FED4E9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83AB95A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2350D587" w14:textId="1FE568D8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F1C71FC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8 748.00 zł</w:t>
            </w:r>
          </w:p>
        </w:tc>
      </w:tr>
      <w:tr w:rsidR="007E2848" w:rsidRPr="00BB547B" w14:paraId="2F474A40" w14:textId="77777777" w:rsidTr="00735022">
        <w:tc>
          <w:tcPr>
            <w:tcW w:w="1276" w:type="dxa"/>
            <w:vAlign w:val="center"/>
          </w:tcPr>
          <w:p w14:paraId="0D857328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539F8E36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37B6972F" w14:textId="77777777" w:rsidR="007E2848" w:rsidRPr="007E2848" w:rsidRDefault="007E2848" w:rsidP="007E2848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2D2C741" w14:textId="77777777" w:rsidR="007E2848" w:rsidRPr="00986737" w:rsidRDefault="007E2848" w:rsidP="007E284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08D6D207" w14:textId="1B32F902" w:rsidR="007E2848" w:rsidRPr="00986737" w:rsidRDefault="007E2848" w:rsidP="007E284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443FCD5" w14:textId="77777777" w:rsidR="007E2848" w:rsidRPr="00986737" w:rsidRDefault="007E2848" w:rsidP="007E284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60 750.00 zł</w:t>
            </w:r>
          </w:p>
        </w:tc>
      </w:tr>
      <w:tr w:rsidR="00F11EDE" w:rsidRPr="00BB547B" w14:paraId="0C284D28" w14:textId="77777777" w:rsidTr="00735022">
        <w:tc>
          <w:tcPr>
            <w:tcW w:w="1276" w:type="dxa"/>
            <w:vAlign w:val="center"/>
          </w:tcPr>
          <w:p w14:paraId="5CF84F0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3CFD320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1763AE63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625C2A9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20F0F78D" w14:textId="51A9BE29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755A85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F11EDE" w:rsidRPr="00BB547B" w14:paraId="67E62899" w14:textId="77777777" w:rsidTr="00735022">
        <w:tc>
          <w:tcPr>
            <w:tcW w:w="1276" w:type="dxa"/>
            <w:vAlign w:val="center"/>
          </w:tcPr>
          <w:p w14:paraId="01249D7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4B8F4C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3967F79B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492D032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3541FB4" w14:textId="6F49F4AA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D5102D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4 860.00 zł</w:t>
            </w:r>
          </w:p>
        </w:tc>
      </w:tr>
      <w:tr w:rsidR="00F11EDE" w:rsidRPr="00BB547B" w14:paraId="225209E5" w14:textId="77777777" w:rsidTr="00735022">
        <w:tc>
          <w:tcPr>
            <w:tcW w:w="1276" w:type="dxa"/>
            <w:vAlign w:val="center"/>
          </w:tcPr>
          <w:p w14:paraId="03B06E8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28C9E3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14:paraId="28C887CC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300E77EC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1576BC01" w14:textId="361B7845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717422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11EDE" w:rsidRPr="00BB547B" w14:paraId="15714839" w14:textId="77777777" w:rsidTr="00735022">
        <w:tc>
          <w:tcPr>
            <w:tcW w:w="1276" w:type="dxa"/>
            <w:vAlign w:val="center"/>
          </w:tcPr>
          <w:p w14:paraId="4052585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32145D72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14:paraId="5B2D3EBF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1CCFF73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652B24A0" w14:textId="6070C55A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4328F5F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3 888.00 zł</w:t>
            </w:r>
          </w:p>
        </w:tc>
      </w:tr>
      <w:tr w:rsidR="00F11EDE" w:rsidRPr="00BB547B" w14:paraId="0837EAF6" w14:textId="77777777" w:rsidTr="00735022">
        <w:tc>
          <w:tcPr>
            <w:tcW w:w="1276" w:type="dxa"/>
            <w:vAlign w:val="center"/>
          </w:tcPr>
          <w:p w14:paraId="35EC625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8865157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3A20E346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ABBBD56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6C5BC40" w14:textId="2F5B5BF8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AD3BE4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19 051.20 zł</w:t>
            </w:r>
          </w:p>
        </w:tc>
      </w:tr>
      <w:tr w:rsidR="00F11EDE" w:rsidRPr="00BB547B" w14:paraId="408D74A8" w14:textId="77777777" w:rsidTr="00735022">
        <w:tc>
          <w:tcPr>
            <w:tcW w:w="1276" w:type="dxa"/>
            <w:vAlign w:val="center"/>
          </w:tcPr>
          <w:p w14:paraId="643D9D2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AC3E84C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6CB09282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4CF181C2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566231F6" w14:textId="680BC51E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10239811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11EDE" w:rsidRPr="00BB547B" w14:paraId="25848242" w14:textId="77777777" w:rsidTr="00735022">
        <w:tc>
          <w:tcPr>
            <w:tcW w:w="1276" w:type="dxa"/>
            <w:vAlign w:val="center"/>
          </w:tcPr>
          <w:p w14:paraId="0DC11884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3D63E5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156D47B8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C65154B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6EB9EA5A" w14:textId="6CEEA19B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D606160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11EDE" w:rsidRPr="00BB547B" w14:paraId="61ED63CE" w14:textId="77777777" w:rsidTr="00735022">
        <w:tc>
          <w:tcPr>
            <w:tcW w:w="1276" w:type="dxa"/>
            <w:vAlign w:val="center"/>
          </w:tcPr>
          <w:p w14:paraId="6785E47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169B3FF7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14:paraId="6AE72B9C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4180FE4D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57EFAA20" w14:textId="0CA8A8EA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05E6FA2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3 564.00 zł</w:t>
            </w:r>
          </w:p>
        </w:tc>
      </w:tr>
      <w:tr w:rsidR="00F11EDE" w:rsidRPr="00BB547B" w14:paraId="3B903DE0" w14:textId="77777777" w:rsidTr="00735022">
        <w:tc>
          <w:tcPr>
            <w:tcW w:w="1276" w:type="dxa"/>
            <w:vAlign w:val="center"/>
          </w:tcPr>
          <w:p w14:paraId="6B1ABA6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B6D5F06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</w:tcPr>
          <w:p w14:paraId="54193513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615FE9B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Głogowska 348</w:t>
            </w:r>
          </w:p>
          <w:p w14:paraId="740DED76" w14:textId="74D55EF1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55BBDE1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9 720.00 zł</w:t>
            </w:r>
          </w:p>
        </w:tc>
      </w:tr>
      <w:tr w:rsidR="00F11EDE" w:rsidRPr="00BB547B" w14:paraId="11D0CA0F" w14:textId="77777777" w:rsidTr="00735022">
        <w:tc>
          <w:tcPr>
            <w:tcW w:w="1276" w:type="dxa"/>
            <w:vAlign w:val="center"/>
          </w:tcPr>
          <w:p w14:paraId="27A28BC0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1D8024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</w:tcPr>
          <w:p w14:paraId="7AD76268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33E73A1A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43125FFB" w14:textId="48ACB6E9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2F8E75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F11EDE" w:rsidRPr="00BB547B" w14:paraId="09EDEEB0" w14:textId="77777777" w:rsidTr="00735022">
        <w:tc>
          <w:tcPr>
            <w:tcW w:w="1276" w:type="dxa"/>
            <w:vAlign w:val="center"/>
          </w:tcPr>
          <w:p w14:paraId="11E44AD0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E16CB3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14:paraId="41EB0A9E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1031E38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673D2C1C" w14:textId="1FAB4DD8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0D22BF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16 038.00 zł</w:t>
            </w:r>
          </w:p>
        </w:tc>
      </w:tr>
      <w:tr w:rsidR="00F11EDE" w:rsidRPr="00BB547B" w14:paraId="2D1E3545" w14:textId="77777777" w:rsidTr="00735022">
        <w:tc>
          <w:tcPr>
            <w:tcW w:w="1276" w:type="dxa"/>
            <w:vAlign w:val="center"/>
          </w:tcPr>
          <w:p w14:paraId="07EA99C0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E191CFC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</w:tcPr>
          <w:p w14:paraId="248B9B29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ACC3D7A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6B4F8AAD" w14:textId="285F3309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587FDB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6 804.00 zł</w:t>
            </w:r>
          </w:p>
        </w:tc>
      </w:tr>
      <w:tr w:rsidR="00F11EDE" w:rsidRPr="00BB547B" w14:paraId="6EA48F8A" w14:textId="77777777" w:rsidTr="00735022">
        <w:tc>
          <w:tcPr>
            <w:tcW w:w="1276" w:type="dxa"/>
            <w:vAlign w:val="center"/>
          </w:tcPr>
          <w:p w14:paraId="7AEE6A56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7725004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</w:tcPr>
          <w:p w14:paraId="5D5FE975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438C0386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2EA516BA" w14:textId="6D6FF33C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E65B384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3 888.00 zł</w:t>
            </w:r>
          </w:p>
        </w:tc>
      </w:tr>
      <w:tr w:rsidR="00F11EDE" w:rsidRPr="00BB547B" w14:paraId="637147CD" w14:textId="77777777" w:rsidTr="00735022">
        <w:tc>
          <w:tcPr>
            <w:tcW w:w="1276" w:type="dxa"/>
            <w:vAlign w:val="center"/>
          </w:tcPr>
          <w:p w14:paraId="3A239100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017E8E30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14:paraId="77D23086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59C833C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1699549" w14:textId="706366B1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A90E36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29 160.00 zł</w:t>
            </w:r>
          </w:p>
        </w:tc>
      </w:tr>
      <w:tr w:rsidR="00F11EDE" w:rsidRPr="00BB547B" w14:paraId="6A4942B6" w14:textId="77777777" w:rsidTr="00735022">
        <w:tc>
          <w:tcPr>
            <w:tcW w:w="1276" w:type="dxa"/>
            <w:vAlign w:val="center"/>
          </w:tcPr>
          <w:p w14:paraId="0BDC6BB4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21C7EE8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969" w:type="dxa"/>
          </w:tcPr>
          <w:p w14:paraId="51F58A0A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3BD8E47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436933DC" w14:textId="2A08222B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5F7461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1 620.00 zł</w:t>
            </w:r>
          </w:p>
        </w:tc>
      </w:tr>
      <w:tr w:rsidR="00F11EDE" w:rsidRPr="00BB547B" w14:paraId="57ED9B67" w14:textId="77777777" w:rsidTr="00735022">
        <w:tc>
          <w:tcPr>
            <w:tcW w:w="1276" w:type="dxa"/>
            <w:vAlign w:val="center"/>
          </w:tcPr>
          <w:p w14:paraId="1791363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38D94CEC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6FB27157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2BB31935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3393CD4" w14:textId="10DAD0D0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5DF708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150 174.00 zł</w:t>
            </w:r>
          </w:p>
        </w:tc>
      </w:tr>
      <w:tr w:rsidR="00F11EDE" w:rsidRPr="00BB547B" w14:paraId="386CF8CA" w14:textId="77777777" w:rsidTr="00735022">
        <w:tc>
          <w:tcPr>
            <w:tcW w:w="1276" w:type="dxa"/>
            <w:vAlign w:val="center"/>
          </w:tcPr>
          <w:p w14:paraId="516F918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02E394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3969" w:type="dxa"/>
          </w:tcPr>
          <w:p w14:paraId="13030E72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74DEF25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07667360" w14:textId="03DC6671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064DC88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21 384.00 zł</w:t>
            </w:r>
          </w:p>
        </w:tc>
      </w:tr>
      <w:tr w:rsidR="00F11EDE" w:rsidRPr="00BB547B" w14:paraId="633C3849" w14:textId="77777777" w:rsidTr="00735022">
        <w:tc>
          <w:tcPr>
            <w:tcW w:w="1276" w:type="dxa"/>
            <w:vAlign w:val="center"/>
          </w:tcPr>
          <w:p w14:paraId="47913DB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9FA7A84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3969" w:type="dxa"/>
          </w:tcPr>
          <w:p w14:paraId="5C255108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EA280F1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109FAB45" w14:textId="5B3959A4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87A347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1 458.00 zł</w:t>
            </w:r>
          </w:p>
        </w:tc>
      </w:tr>
      <w:tr w:rsidR="00F11EDE" w:rsidRPr="00BB547B" w14:paraId="513A3B53" w14:textId="77777777" w:rsidTr="00735022">
        <w:tc>
          <w:tcPr>
            <w:tcW w:w="1276" w:type="dxa"/>
            <w:vAlign w:val="center"/>
          </w:tcPr>
          <w:p w14:paraId="18482E0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41B60EC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3969" w:type="dxa"/>
          </w:tcPr>
          <w:p w14:paraId="7FB58498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1ACA910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1C8E9D5F" w14:textId="07DEAFBF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638199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34 668.00 zł</w:t>
            </w:r>
          </w:p>
        </w:tc>
      </w:tr>
      <w:tr w:rsidR="00F11EDE" w:rsidRPr="00BB547B" w14:paraId="3F02580A" w14:textId="77777777" w:rsidTr="00735022">
        <w:tc>
          <w:tcPr>
            <w:tcW w:w="1276" w:type="dxa"/>
            <w:vAlign w:val="center"/>
          </w:tcPr>
          <w:p w14:paraId="4202C2F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EFE08B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84</w:t>
            </w:r>
          </w:p>
        </w:tc>
        <w:tc>
          <w:tcPr>
            <w:tcW w:w="3969" w:type="dxa"/>
          </w:tcPr>
          <w:p w14:paraId="5EF299B7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BFFF074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7D512BF4" w14:textId="44B845FE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E10365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58 320.00 zł</w:t>
            </w:r>
          </w:p>
        </w:tc>
      </w:tr>
      <w:tr w:rsidR="00F11EDE" w:rsidRPr="00BB547B" w14:paraId="36608D87" w14:textId="77777777" w:rsidTr="00735022">
        <w:tc>
          <w:tcPr>
            <w:tcW w:w="1276" w:type="dxa"/>
            <w:vAlign w:val="center"/>
          </w:tcPr>
          <w:p w14:paraId="57F851B2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6C63003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3969" w:type="dxa"/>
          </w:tcPr>
          <w:p w14:paraId="29096F55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A00DFAD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2590797" w14:textId="3E91DAD8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1C8506BF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9 720.00 zł</w:t>
            </w:r>
          </w:p>
        </w:tc>
      </w:tr>
      <w:tr w:rsidR="00F11EDE" w:rsidRPr="00BB547B" w14:paraId="787AFA68" w14:textId="77777777" w:rsidTr="00735022">
        <w:tc>
          <w:tcPr>
            <w:tcW w:w="1276" w:type="dxa"/>
            <w:vAlign w:val="center"/>
          </w:tcPr>
          <w:p w14:paraId="31223A1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091BCAE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3969" w:type="dxa"/>
          </w:tcPr>
          <w:p w14:paraId="206F0C47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F36D309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120DB8CB" w14:textId="554AF8E7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3770802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648.00 zł</w:t>
            </w:r>
          </w:p>
        </w:tc>
      </w:tr>
      <w:tr w:rsidR="00F11EDE" w:rsidRPr="00BB547B" w14:paraId="1FF4ACF8" w14:textId="77777777" w:rsidTr="00735022">
        <w:tc>
          <w:tcPr>
            <w:tcW w:w="1276" w:type="dxa"/>
            <w:vAlign w:val="center"/>
          </w:tcPr>
          <w:p w14:paraId="20E5652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1B65C536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3969" w:type="dxa"/>
          </w:tcPr>
          <w:p w14:paraId="6012F128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1BA8776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6D60EF9C" w14:textId="7BEBA456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AD5323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1 620.00 zł</w:t>
            </w:r>
          </w:p>
        </w:tc>
      </w:tr>
      <w:tr w:rsidR="00F11EDE" w:rsidRPr="00BB547B" w14:paraId="3471F214" w14:textId="77777777" w:rsidTr="00735022">
        <w:tc>
          <w:tcPr>
            <w:tcW w:w="1276" w:type="dxa"/>
            <w:vAlign w:val="center"/>
          </w:tcPr>
          <w:p w14:paraId="089C6E07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435C467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91</w:t>
            </w:r>
          </w:p>
        </w:tc>
        <w:tc>
          <w:tcPr>
            <w:tcW w:w="3969" w:type="dxa"/>
          </w:tcPr>
          <w:p w14:paraId="58A05EBF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B5FA9CB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4CCE985F" w14:textId="40019382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CB8466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324.00 zł</w:t>
            </w:r>
          </w:p>
        </w:tc>
      </w:tr>
      <w:tr w:rsidR="00F11EDE" w:rsidRPr="00BB547B" w14:paraId="1CE2D475" w14:textId="77777777" w:rsidTr="00735022">
        <w:tc>
          <w:tcPr>
            <w:tcW w:w="1276" w:type="dxa"/>
            <w:vAlign w:val="center"/>
          </w:tcPr>
          <w:p w14:paraId="1260AB21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191DDD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3969" w:type="dxa"/>
          </w:tcPr>
          <w:p w14:paraId="0B878E79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A716762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FA63EAA" w14:textId="1B9819FB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7BEC6F0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F11EDE" w:rsidRPr="00BB547B" w14:paraId="32F2AA49" w14:textId="77777777" w:rsidTr="00735022">
        <w:tc>
          <w:tcPr>
            <w:tcW w:w="1276" w:type="dxa"/>
            <w:vAlign w:val="center"/>
          </w:tcPr>
          <w:p w14:paraId="44FD5C3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6C8011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101</w:t>
            </w:r>
          </w:p>
        </w:tc>
        <w:tc>
          <w:tcPr>
            <w:tcW w:w="3969" w:type="dxa"/>
          </w:tcPr>
          <w:p w14:paraId="0C930044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E7DDEA1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1F90B1BB" w14:textId="3DD2D3F4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CFF231C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16 200.00 zł</w:t>
            </w:r>
          </w:p>
        </w:tc>
      </w:tr>
      <w:tr w:rsidR="00F11EDE" w:rsidRPr="00BB547B" w14:paraId="32EBD16F" w14:textId="77777777" w:rsidTr="00735022">
        <w:tc>
          <w:tcPr>
            <w:tcW w:w="1276" w:type="dxa"/>
            <w:vAlign w:val="center"/>
          </w:tcPr>
          <w:p w14:paraId="227B8671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7E1614F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108</w:t>
            </w:r>
          </w:p>
        </w:tc>
        <w:tc>
          <w:tcPr>
            <w:tcW w:w="3969" w:type="dxa"/>
          </w:tcPr>
          <w:p w14:paraId="63AA66E0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1B399B62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4A8E3366" w14:textId="0C0AC9AF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4C56A45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  <w:tr w:rsidR="00F11EDE" w:rsidRPr="00BB547B" w14:paraId="50A76867" w14:textId="77777777" w:rsidTr="00735022">
        <w:tc>
          <w:tcPr>
            <w:tcW w:w="1276" w:type="dxa"/>
            <w:vAlign w:val="center"/>
          </w:tcPr>
          <w:p w14:paraId="1BCE66C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58494611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110</w:t>
            </w:r>
          </w:p>
        </w:tc>
        <w:tc>
          <w:tcPr>
            <w:tcW w:w="3969" w:type="dxa"/>
          </w:tcPr>
          <w:p w14:paraId="26643FDE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EF2EB62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64D242E" w14:textId="783CF03B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4871CBE2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1 620.00 zł</w:t>
            </w:r>
          </w:p>
        </w:tc>
      </w:tr>
      <w:tr w:rsidR="00F11EDE" w:rsidRPr="00BB547B" w14:paraId="55004318" w14:textId="77777777" w:rsidTr="00735022">
        <w:tc>
          <w:tcPr>
            <w:tcW w:w="1276" w:type="dxa"/>
            <w:vAlign w:val="center"/>
          </w:tcPr>
          <w:p w14:paraId="415D2650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2D939E4F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111</w:t>
            </w:r>
          </w:p>
        </w:tc>
        <w:tc>
          <w:tcPr>
            <w:tcW w:w="3969" w:type="dxa"/>
          </w:tcPr>
          <w:p w14:paraId="39D50201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3BBAAD51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2F0D5A45" w14:textId="0397C4CF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E4CD7D1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11EDE" w:rsidRPr="00BB547B" w14:paraId="50CF3E1F" w14:textId="77777777" w:rsidTr="00735022">
        <w:tc>
          <w:tcPr>
            <w:tcW w:w="1276" w:type="dxa"/>
            <w:vAlign w:val="center"/>
          </w:tcPr>
          <w:p w14:paraId="061AC537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C0C8C1F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113</w:t>
            </w:r>
          </w:p>
        </w:tc>
        <w:tc>
          <w:tcPr>
            <w:tcW w:w="3969" w:type="dxa"/>
          </w:tcPr>
          <w:p w14:paraId="1CF0B64C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98E5441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443A9A0B" w14:textId="444328DD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173469E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F11EDE" w:rsidRPr="00BB547B" w14:paraId="2D01C571" w14:textId="77777777" w:rsidTr="00735022">
        <w:tc>
          <w:tcPr>
            <w:tcW w:w="1276" w:type="dxa"/>
            <w:vAlign w:val="center"/>
          </w:tcPr>
          <w:p w14:paraId="398F137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0EB6F4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118</w:t>
            </w:r>
          </w:p>
        </w:tc>
        <w:tc>
          <w:tcPr>
            <w:tcW w:w="3969" w:type="dxa"/>
          </w:tcPr>
          <w:p w14:paraId="41CC6B54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A3E4337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420675C6" w14:textId="21A57CAF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CE0F41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F11EDE" w:rsidRPr="00BB547B" w14:paraId="5D46C4F4" w14:textId="77777777" w:rsidTr="00735022">
        <w:tc>
          <w:tcPr>
            <w:tcW w:w="1276" w:type="dxa"/>
            <w:vAlign w:val="center"/>
          </w:tcPr>
          <w:p w14:paraId="38004FC6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7F0142F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119</w:t>
            </w:r>
          </w:p>
        </w:tc>
        <w:tc>
          <w:tcPr>
            <w:tcW w:w="3969" w:type="dxa"/>
          </w:tcPr>
          <w:p w14:paraId="7718C740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0CA0D3EB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0C7C9AD8" w14:textId="10EEA6FB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34D085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F11EDE" w:rsidRPr="00BB547B" w14:paraId="6DFA3D0F" w14:textId="77777777" w:rsidTr="00735022">
        <w:tc>
          <w:tcPr>
            <w:tcW w:w="1276" w:type="dxa"/>
            <w:vAlign w:val="center"/>
          </w:tcPr>
          <w:p w14:paraId="7EFEB76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0CCFDB4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3969" w:type="dxa"/>
          </w:tcPr>
          <w:p w14:paraId="05E2F75C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F382696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6255BDE1" w14:textId="582D421A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0E6258E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11EDE" w:rsidRPr="00BB547B" w14:paraId="40768D70" w14:textId="77777777" w:rsidTr="00735022">
        <w:tc>
          <w:tcPr>
            <w:tcW w:w="1276" w:type="dxa"/>
            <w:vAlign w:val="center"/>
          </w:tcPr>
          <w:p w14:paraId="340554CC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B92E2C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124</w:t>
            </w:r>
          </w:p>
        </w:tc>
        <w:tc>
          <w:tcPr>
            <w:tcW w:w="3969" w:type="dxa"/>
          </w:tcPr>
          <w:p w14:paraId="1BB4E630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05EF7EE8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00539FAA" w14:textId="4FE437FD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320E82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F11EDE" w:rsidRPr="00BB547B" w14:paraId="21AFA5A7" w14:textId="77777777" w:rsidTr="00735022">
        <w:tc>
          <w:tcPr>
            <w:tcW w:w="1276" w:type="dxa"/>
            <w:vAlign w:val="center"/>
          </w:tcPr>
          <w:p w14:paraId="1F1CDA2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30EADE0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125</w:t>
            </w:r>
          </w:p>
        </w:tc>
        <w:tc>
          <w:tcPr>
            <w:tcW w:w="3969" w:type="dxa"/>
          </w:tcPr>
          <w:p w14:paraId="4FD35A16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7A33D069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0847B446" w14:textId="30CF44DB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41DBA0A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3 240.00 zł</w:t>
            </w:r>
          </w:p>
        </w:tc>
      </w:tr>
      <w:tr w:rsidR="00F11EDE" w:rsidRPr="00BB547B" w14:paraId="6C681896" w14:textId="77777777" w:rsidTr="00735022">
        <w:tc>
          <w:tcPr>
            <w:tcW w:w="1276" w:type="dxa"/>
            <w:vAlign w:val="center"/>
          </w:tcPr>
          <w:p w14:paraId="6A72AFD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lastRenderedPageBreak/>
              <w:t>40</w:t>
            </w:r>
          </w:p>
        </w:tc>
        <w:tc>
          <w:tcPr>
            <w:tcW w:w="1276" w:type="dxa"/>
            <w:vAlign w:val="center"/>
          </w:tcPr>
          <w:p w14:paraId="4CD193F7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127</w:t>
            </w:r>
          </w:p>
        </w:tc>
        <w:tc>
          <w:tcPr>
            <w:tcW w:w="3969" w:type="dxa"/>
          </w:tcPr>
          <w:p w14:paraId="6EC71E33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67DE7C7E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3B82EB27" w14:textId="5D5AD240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2884095E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2 430.00 zł</w:t>
            </w:r>
          </w:p>
        </w:tc>
      </w:tr>
      <w:tr w:rsidR="00F11EDE" w:rsidRPr="00BB547B" w14:paraId="1928C896" w14:textId="77777777" w:rsidTr="00735022">
        <w:tc>
          <w:tcPr>
            <w:tcW w:w="1276" w:type="dxa"/>
            <w:vAlign w:val="center"/>
          </w:tcPr>
          <w:p w14:paraId="70843098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1A492C0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130</w:t>
            </w:r>
          </w:p>
        </w:tc>
        <w:tc>
          <w:tcPr>
            <w:tcW w:w="3969" w:type="dxa"/>
          </w:tcPr>
          <w:p w14:paraId="209CADC3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35C2D055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43E27BC8" w14:textId="0DBF1317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2B371FC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4 320.00 zł</w:t>
            </w:r>
          </w:p>
        </w:tc>
      </w:tr>
      <w:tr w:rsidR="00F11EDE" w:rsidRPr="00BB547B" w14:paraId="2D07EC8A" w14:textId="77777777" w:rsidTr="00735022">
        <w:tc>
          <w:tcPr>
            <w:tcW w:w="1276" w:type="dxa"/>
            <w:vAlign w:val="center"/>
          </w:tcPr>
          <w:p w14:paraId="4CA3D585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4431D8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131</w:t>
            </w:r>
          </w:p>
        </w:tc>
        <w:tc>
          <w:tcPr>
            <w:tcW w:w="3969" w:type="dxa"/>
          </w:tcPr>
          <w:p w14:paraId="2A2E4F60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4DA7EAB1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7067B9F3" w14:textId="3DE379D1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56559A2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1 620.00 zł</w:t>
            </w:r>
          </w:p>
        </w:tc>
      </w:tr>
      <w:tr w:rsidR="00F11EDE" w:rsidRPr="00BB547B" w14:paraId="7BB98705" w14:textId="77777777" w:rsidTr="00735022">
        <w:tc>
          <w:tcPr>
            <w:tcW w:w="1276" w:type="dxa"/>
            <w:vAlign w:val="center"/>
          </w:tcPr>
          <w:p w14:paraId="240A3537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36A8329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132</w:t>
            </w:r>
          </w:p>
        </w:tc>
        <w:tc>
          <w:tcPr>
            <w:tcW w:w="3969" w:type="dxa"/>
          </w:tcPr>
          <w:p w14:paraId="79D0958A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5205CED0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67E9405D" w14:textId="43DBDFE6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7A5721D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F11EDE" w:rsidRPr="00BB547B" w14:paraId="0837D433" w14:textId="77777777" w:rsidTr="00735022">
        <w:tc>
          <w:tcPr>
            <w:tcW w:w="1276" w:type="dxa"/>
            <w:vAlign w:val="center"/>
          </w:tcPr>
          <w:p w14:paraId="177DD643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51917D2A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134</w:t>
            </w:r>
          </w:p>
        </w:tc>
        <w:tc>
          <w:tcPr>
            <w:tcW w:w="3969" w:type="dxa"/>
          </w:tcPr>
          <w:p w14:paraId="7943E973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3D5FCD46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2B609255" w14:textId="1F52D0DF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2DA9FF9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F11EDE" w:rsidRPr="00BB547B" w14:paraId="613DCF66" w14:textId="77777777" w:rsidTr="00735022">
        <w:tc>
          <w:tcPr>
            <w:tcW w:w="1276" w:type="dxa"/>
            <w:vAlign w:val="center"/>
          </w:tcPr>
          <w:p w14:paraId="60D4599B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14:paraId="4D7E682C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142</w:t>
            </w:r>
          </w:p>
        </w:tc>
        <w:tc>
          <w:tcPr>
            <w:tcW w:w="3969" w:type="dxa"/>
          </w:tcPr>
          <w:p w14:paraId="06DF152F" w14:textId="77777777" w:rsidR="00F11EDE" w:rsidRPr="007E2848" w:rsidRDefault="00F11EDE" w:rsidP="00F11EDE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ZTM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Innovations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Sp</w:t>
            </w:r>
            <w:proofErr w:type="spellEnd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 xml:space="preserve">. z </w:t>
            </w:r>
            <w:proofErr w:type="spellStart"/>
            <w:r w:rsidRPr="007E2848"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r>
              <w:rPr>
                <w:rFonts w:ascii="Arial" w:hAnsi="Arial" w:cs="Arial"/>
                <w:sz w:val="24"/>
                <w:szCs w:val="24"/>
                <w:lang w:val="de-DE"/>
              </w:rPr>
              <w:t>o.</w:t>
            </w:r>
            <w:proofErr w:type="spellEnd"/>
          </w:p>
          <w:p w14:paraId="373C6326" w14:textId="77777777" w:rsidR="00F11EDE" w:rsidRPr="00986737" w:rsidRDefault="00F11EDE" w:rsidP="00F11E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Głogowska 348</w:t>
            </w:r>
          </w:p>
          <w:p w14:paraId="633CE6B4" w14:textId="22B46FB0" w:rsidR="00F11EDE" w:rsidRPr="00986737" w:rsidRDefault="00F11EDE" w:rsidP="00F11ED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60-</w:t>
            </w:r>
            <w:r>
              <w:rPr>
                <w:rFonts w:ascii="Arial" w:hAnsi="Arial" w:cs="Arial"/>
                <w:sz w:val="24"/>
                <w:szCs w:val="24"/>
              </w:rPr>
              <w:t>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F070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326B80ED" w14:textId="77777777" w:rsidR="00F11EDE" w:rsidRPr="00986737" w:rsidRDefault="00F11EDE" w:rsidP="00F11ED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070B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</w:tbl>
    <w:p w14:paraId="1B4A6AF3" w14:textId="77777777" w:rsidR="00A80738" w:rsidRDefault="00A80738" w:rsidP="00742631">
      <w:pPr>
        <w:pStyle w:val="Tekstpodstawowy"/>
        <w:spacing w:before="60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E0862B3" w14:textId="67227244" w:rsidR="00D5589C" w:rsidRDefault="00D5589C" w:rsidP="00D5589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570EC930" w14:textId="0A13ECB0" w:rsidR="00D5589C" w:rsidRPr="00BB547B" w:rsidRDefault="00D5589C" w:rsidP="00D5589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10F5BF87" w14:textId="606DC105" w:rsidR="00C236D3" w:rsidRPr="00BB547B" w:rsidRDefault="003F070B" w:rsidP="00173B20">
      <w:pPr>
        <w:jc w:val="right"/>
        <w:rPr>
          <w:rFonts w:ascii="Arial" w:hAnsi="Arial" w:cs="Arial"/>
          <w:sz w:val="22"/>
          <w:szCs w:val="22"/>
        </w:rPr>
      </w:pPr>
      <w:r w:rsidRPr="003F070B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BB6B6" w14:textId="77777777" w:rsidR="004B1424" w:rsidRDefault="004B1424">
      <w:r>
        <w:separator/>
      </w:r>
    </w:p>
  </w:endnote>
  <w:endnote w:type="continuationSeparator" w:id="0">
    <w:p w14:paraId="7B9DFB21" w14:textId="77777777" w:rsidR="004B1424" w:rsidRDefault="004B1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A58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6BB0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D08D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BBAAA5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592D6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AB1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329EC5" w14:textId="77777777" w:rsidR="009F189D" w:rsidRDefault="009F189D">
    <w:pPr>
      <w:pStyle w:val="Stopka"/>
      <w:tabs>
        <w:tab w:val="clear" w:pos="4536"/>
      </w:tabs>
      <w:jc w:val="center"/>
    </w:pPr>
  </w:p>
  <w:p w14:paraId="7501BA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9DD06" w14:textId="77777777" w:rsidR="004B1424" w:rsidRDefault="004B1424">
      <w:r>
        <w:separator/>
      </w:r>
    </w:p>
  </w:footnote>
  <w:footnote w:type="continuationSeparator" w:id="0">
    <w:p w14:paraId="4E0DBB7A" w14:textId="77777777" w:rsidR="004B1424" w:rsidRDefault="004B1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3E64B" w14:textId="77777777" w:rsidR="003F070B" w:rsidRDefault="003F0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913BA" w14:textId="77777777" w:rsidR="003F070B" w:rsidRDefault="003F0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CA0C5" w14:textId="77777777" w:rsidR="003F070B" w:rsidRDefault="003F07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42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070B"/>
    <w:rsid w:val="00423179"/>
    <w:rsid w:val="00490DC0"/>
    <w:rsid w:val="00493F8C"/>
    <w:rsid w:val="004B1424"/>
    <w:rsid w:val="004C7E9B"/>
    <w:rsid w:val="005561A8"/>
    <w:rsid w:val="005614F2"/>
    <w:rsid w:val="00577B92"/>
    <w:rsid w:val="00577BC6"/>
    <w:rsid w:val="005A632E"/>
    <w:rsid w:val="0069085C"/>
    <w:rsid w:val="006B27ED"/>
    <w:rsid w:val="006C6562"/>
    <w:rsid w:val="00742631"/>
    <w:rsid w:val="007E2848"/>
    <w:rsid w:val="00843263"/>
    <w:rsid w:val="00861E75"/>
    <w:rsid w:val="00986737"/>
    <w:rsid w:val="009D19BD"/>
    <w:rsid w:val="009F189D"/>
    <w:rsid w:val="00A23213"/>
    <w:rsid w:val="00A80738"/>
    <w:rsid w:val="00BA504D"/>
    <w:rsid w:val="00BB547B"/>
    <w:rsid w:val="00C236D3"/>
    <w:rsid w:val="00C659E2"/>
    <w:rsid w:val="00C82837"/>
    <w:rsid w:val="00CA3D66"/>
    <w:rsid w:val="00CB0802"/>
    <w:rsid w:val="00D15E2B"/>
    <w:rsid w:val="00D5589C"/>
    <w:rsid w:val="00D665F5"/>
    <w:rsid w:val="00D7128F"/>
    <w:rsid w:val="00DC44EA"/>
    <w:rsid w:val="00E736D7"/>
    <w:rsid w:val="00EA3476"/>
    <w:rsid w:val="00F11ED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7C75F0"/>
  <w15:chartTrackingRefBased/>
  <w15:docId w15:val="{73AB1704-DA71-43CC-A13D-9AF7FBEC8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77B9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27</Pages>
  <Words>4571</Words>
  <Characters>22783</Characters>
  <Application>Microsoft Office Word</Application>
  <DocSecurity>0</DocSecurity>
  <Lines>189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2026-05-15T10:36:00Z</cp:lastPrinted>
  <dcterms:created xsi:type="dcterms:W3CDTF">2026-05-15T10:37:00Z</dcterms:created>
  <dcterms:modified xsi:type="dcterms:W3CDTF">2026-05-15T10:37:00Z</dcterms:modified>
</cp:coreProperties>
</file>