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A30E2" w:rsidRPr="003C6E1B" w:rsidRDefault="008A30E2" w:rsidP="008A30E2">
      <w:pPr>
        <w:pStyle w:val="Nagwek"/>
      </w:pPr>
      <w:bookmarkStart w:id="0" w:name="_Hlk52197885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49" o:spid="_x0000_s1027" type="#_x0000_t75" style="position:absolute;margin-left:-2.3pt;margin-top:31.9pt;width:240.8pt;height:30.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  <v:imagedata r:id="rId6" o:title=""/>
          </v:shape>
        </w:pict>
      </w:r>
      <w:r>
        <w:rPr>
          <w:noProof/>
        </w:rPr>
        <w:pict>
          <v:shape id="Obraz 150" o:spid="_x0000_s1026" type="#_x0000_t75" alt="NAWA-Partnerstwa-Strategiczne-PL-logo_412x309" style="position:absolute;margin-left:390pt;margin-top:-2.05pt;width:115.5pt;height:86.2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  <v:imagedata r:id="rId7" o:title="NAWA-Partnerstwa-Strategiczne-PL-logo_412x309"/>
          </v:shape>
        </w:pict>
      </w:r>
    </w:p>
    <w:p w:rsidR="008A30E2" w:rsidRPr="003C6E1B" w:rsidRDefault="008A30E2" w:rsidP="008A30E2">
      <w:pPr>
        <w:pStyle w:val="Nagwek"/>
      </w:pPr>
    </w:p>
    <w:p w:rsidR="008A30E2" w:rsidRDefault="008A30E2" w:rsidP="008A30E2">
      <w:pPr>
        <w:jc w:val="right"/>
        <w:rPr>
          <w:sz w:val="22"/>
          <w:szCs w:val="22"/>
        </w:rPr>
      </w:pPr>
    </w:p>
    <w:p w:rsidR="008A30E2" w:rsidRDefault="008A30E2" w:rsidP="008A30E2">
      <w:pPr>
        <w:jc w:val="right"/>
        <w:rPr>
          <w:sz w:val="22"/>
          <w:szCs w:val="22"/>
        </w:rPr>
      </w:pPr>
    </w:p>
    <w:p w:rsidR="008A30E2" w:rsidRDefault="008A30E2" w:rsidP="008A30E2">
      <w:pPr>
        <w:jc w:val="right"/>
        <w:rPr>
          <w:sz w:val="22"/>
          <w:szCs w:val="22"/>
        </w:rPr>
      </w:pPr>
    </w:p>
    <w:p w:rsidR="008A30E2" w:rsidRDefault="008A30E2" w:rsidP="008A30E2">
      <w:pPr>
        <w:jc w:val="right"/>
        <w:rPr>
          <w:sz w:val="22"/>
          <w:szCs w:val="22"/>
        </w:rPr>
      </w:pPr>
    </w:p>
    <w:p w:rsidR="008A30E2" w:rsidRDefault="008A30E2" w:rsidP="008A30E2">
      <w:pPr>
        <w:jc w:val="right"/>
        <w:rPr>
          <w:sz w:val="22"/>
          <w:szCs w:val="22"/>
        </w:rPr>
      </w:pPr>
    </w:p>
    <w:p w:rsidR="00D665F5" w:rsidRDefault="00713149" w:rsidP="008A30E2">
      <w:pPr>
        <w:jc w:val="right"/>
        <w:rPr>
          <w:sz w:val="22"/>
          <w:szCs w:val="22"/>
        </w:rPr>
      </w:pPr>
      <w:r w:rsidRPr="0071314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13149">
        <w:rPr>
          <w:sz w:val="22"/>
          <w:szCs w:val="22"/>
        </w:rPr>
        <w:t>2026-05-15</w:t>
      </w:r>
    </w:p>
    <w:p w:rsidR="00D665F5" w:rsidRPr="004F079B" w:rsidRDefault="00D665F5" w:rsidP="008A30E2">
      <w:pPr>
        <w:jc w:val="right"/>
        <w:rPr>
          <w:sz w:val="22"/>
          <w:szCs w:val="22"/>
        </w:rPr>
      </w:pPr>
    </w:p>
    <w:p w:rsidR="00713149" w:rsidRPr="00713149" w:rsidRDefault="00713149" w:rsidP="008A30E2">
      <w:pPr>
        <w:rPr>
          <w:b/>
          <w:bCs/>
          <w:sz w:val="22"/>
          <w:szCs w:val="22"/>
        </w:rPr>
      </w:pPr>
      <w:r w:rsidRPr="00713149">
        <w:rPr>
          <w:b/>
          <w:bCs/>
          <w:sz w:val="22"/>
          <w:szCs w:val="22"/>
        </w:rPr>
        <w:t>Akademia Górniczo - Hutnicza</w:t>
      </w:r>
    </w:p>
    <w:p w:rsidR="00713149" w:rsidRPr="00713149" w:rsidRDefault="00713149" w:rsidP="008A30E2">
      <w:pPr>
        <w:rPr>
          <w:b/>
          <w:bCs/>
          <w:sz w:val="22"/>
          <w:szCs w:val="22"/>
        </w:rPr>
      </w:pPr>
      <w:r w:rsidRPr="00713149">
        <w:rPr>
          <w:b/>
          <w:bCs/>
          <w:sz w:val="22"/>
          <w:szCs w:val="22"/>
        </w:rPr>
        <w:t>im. Stanisława Staszica w Krakowie</w:t>
      </w:r>
    </w:p>
    <w:p w:rsidR="00D665F5" w:rsidRPr="00D91931" w:rsidRDefault="00713149" w:rsidP="008A30E2">
      <w:pPr>
        <w:rPr>
          <w:b/>
          <w:bCs/>
          <w:sz w:val="22"/>
          <w:szCs w:val="22"/>
        </w:rPr>
      </w:pPr>
      <w:r w:rsidRPr="00713149">
        <w:rPr>
          <w:b/>
          <w:bCs/>
          <w:sz w:val="22"/>
          <w:szCs w:val="22"/>
        </w:rPr>
        <w:t>Dział Zamówień Publicznych</w:t>
      </w:r>
    </w:p>
    <w:p w:rsidR="00D665F5" w:rsidRPr="00BD5546" w:rsidRDefault="00713149" w:rsidP="008A30E2">
      <w:pPr>
        <w:rPr>
          <w:sz w:val="22"/>
          <w:szCs w:val="22"/>
        </w:rPr>
      </w:pPr>
      <w:r w:rsidRPr="0071314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13149">
        <w:rPr>
          <w:sz w:val="22"/>
          <w:szCs w:val="22"/>
        </w:rPr>
        <w:t>30</w:t>
      </w:r>
    </w:p>
    <w:p w:rsidR="00D665F5" w:rsidRDefault="00713149" w:rsidP="008A30E2">
      <w:pPr>
        <w:rPr>
          <w:sz w:val="22"/>
          <w:szCs w:val="22"/>
        </w:rPr>
      </w:pPr>
      <w:r w:rsidRPr="0071314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13149">
        <w:rPr>
          <w:sz w:val="22"/>
          <w:szCs w:val="22"/>
        </w:rPr>
        <w:t>Kraków</w:t>
      </w:r>
    </w:p>
    <w:p w:rsidR="008A30E2" w:rsidRPr="008A30E2" w:rsidRDefault="008A30E2" w:rsidP="008A30E2">
      <w:pPr>
        <w:rPr>
          <w:sz w:val="22"/>
          <w:szCs w:val="22"/>
        </w:rPr>
      </w:pPr>
    </w:p>
    <w:p w:rsidR="00A80738" w:rsidRDefault="00D665F5" w:rsidP="008A30E2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13149" w:rsidRPr="00713149">
        <w:rPr>
          <w:b/>
          <w:sz w:val="22"/>
          <w:szCs w:val="22"/>
        </w:rPr>
        <w:t>KC-DE-zp.25.179.2026</w:t>
      </w:r>
      <w:r w:rsidR="00A80738">
        <w:rPr>
          <w:sz w:val="24"/>
        </w:rPr>
        <w:tab/>
        <w:t xml:space="preserve"> </w:t>
      </w:r>
    </w:p>
    <w:p w:rsidR="00A80738" w:rsidRDefault="00A80738" w:rsidP="008A30E2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8A30E2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8A30E2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Default="00C659E2" w:rsidP="008A30E2">
      <w:pPr>
        <w:jc w:val="both"/>
        <w:rPr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13149" w:rsidRPr="00713149">
        <w:rPr>
          <w:sz w:val="22"/>
          <w:szCs w:val="22"/>
        </w:rPr>
        <w:t xml:space="preserve">Tryb podstawowy bez negocjacji - art. 275 pkt. 1 ustawy </w:t>
      </w:r>
      <w:proofErr w:type="spellStart"/>
      <w:r w:rsidR="00713149" w:rsidRPr="00713149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8A30E2" w:rsidRPr="00577BC6" w:rsidRDefault="008A30E2" w:rsidP="008A30E2">
      <w:pPr>
        <w:jc w:val="both"/>
        <w:rPr>
          <w:b/>
          <w:bCs/>
          <w:sz w:val="22"/>
          <w:szCs w:val="22"/>
        </w:rPr>
      </w:pPr>
    </w:p>
    <w:p w:rsidR="00A80738" w:rsidRDefault="00713149" w:rsidP="008A30E2">
      <w:pPr>
        <w:pStyle w:val="Tekstpodstawowywcity"/>
        <w:ind w:firstLine="0"/>
        <w:jc w:val="center"/>
        <w:rPr>
          <w:b/>
          <w:sz w:val="22"/>
          <w:szCs w:val="22"/>
        </w:rPr>
      </w:pPr>
      <w:r w:rsidRPr="00713149">
        <w:rPr>
          <w:b/>
          <w:sz w:val="22"/>
          <w:szCs w:val="22"/>
        </w:rPr>
        <w:t>Usługa dostarczenia biletów lotniczych do Japonii dla pracowników oraz studentów Wydziału Energetyki i Paliw AGH w ramach Projektu "NAWA-PS" - KC-DE-zp.25.179.2026</w:t>
      </w:r>
    </w:p>
    <w:p w:rsidR="008A30E2" w:rsidRPr="00577BC6" w:rsidRDefault="008A30E2" w:rsidP="008A30E2">
      <w:pPr>
        <w:pStyle w:val="Tekstpodstawowywcity"/>
        <w:ind w:firstLine="0"/>
        <w:jc w:val="center"/>
        <w:rPr>
          <w:sz w:val="22"/>
          <w:szCs w:val="22"/>
        </w:rPr>
      </w:pPr>
    </w:p>
    <w:p w:rsidR="00D665F5" w:rsidRPr="00577BC6" w:rsidRDefault="00D665F5" w:rsidP="008A30E2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661E1">
        <w:rPr>
          <w:bCs/>
          <w:sz w:val="22"/>
          <w:szCs w:val="22"/>
        </w:rPr>
        <w:t>publicznych</w:t>
      </w:r>
      <w:r w:rsidRPr="006661E1">
        <w:rPr>
          <w:sz w:val="22"/>
          <w:szCs w:val="22"/>
        </w:rPr>
        <w:t xml:space="preserve"> </w:t>
      </w:r>
      <w:r w:rsidR="007B47AE" w:rsidRPr="006661E1">
        <w:rPr>
          <w:sz w:val="22"/>
          <w:szCs w:val="22"/>
        </w:rPr>
        <w:t xml:space="preserve">(Dz.U.2024.1320 </w:t>
      </w:r>
      <w:proofErr w:type="spellStart"/>
      <w:r w:rsidR="007B47AE" w:rsidRPr="006661E1">
        <w:rPr>
          <w:sz w:val="22"/>
          <w:szCs w:val="22"/>
        </w:rPr>
        <w:t>t.j</w:t>
      </w:r>
      <w:proofErr w:type="spellEnd"/>
      <w:r w:rsidR="007B47AE" w:rsidRPr="006661E1">
        <w:rPr>
          <w:sz w:val="22"/>
          <w:szCs w:val="22"/>
        </w:rPr>
        <w:t xml:space="preserve">. ze zm.) </w:t>
      </w:r>
      <w:r w:rsidRPr="006661E1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8A30E2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13149" w:rsidRPr="00713149">
        <w:rPr>
          <w:sz w:val="22"/>
          <w:szCs w:val="22"/>
        </w:rPr>
        <w:t>15/05/2026</w:t>
      </w:r>
      <w:r w:rsidR="00FF4AB1" w:rsidRPr="00577BC6">
        <w:rPr>
          <w:sz w:val="22"/>
          <w:szCs w:val="22"/>
        </w:rPr>
        <w:t xml:space="preserve"> o godz. </w:t>
      </w:r>
      <w:r w:rsidR="00713149" w:rsidRPr="00713149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8A30E2">
            <w:pPr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8A30E2">
            <w:pPr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B5EDB" w:rsidRDefault="006B27ED" w:rsidP="008A30E2">
            <w:pPr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B5EDB" w:rsidRDefault="006B27ED" w:rsidP="008A30E2">
            <w:pPr>
              <w:jc w:val="center"/>
            </w:pPr>
            <w:r w:rsidRPr="00CB5EDB">
              <w:t>Cena oferty</w:t>
            </w:r>
          </w:p>
        </w:tc>
      </w:tr>
      <w:bookmarkEnd w:id="0"/>
      <w:tr w:rsidR="00713149" w:rsidRPr="00075CD0" w:rsidTr="00421240">
        <w:tc>
          <w:tcPr>
            <w:tcW w:w="993" w:type="dxa"/>
            <w:shd w:val="clear" w:color="auto" w:fill="auto"/>
            <w:vAlign w:val="center"/>
          </w:tcPr>
          <w:p w:rsidR="00713149" w:rsidRPr="00CB5EDB" w:rsidRDefault="00713149" w:rsidP="008A30E2">
            <w:pPr>
              <w:jc w:val="center"/>
            </w:pPr>
            <w:r w:rsidRPr="00713149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3149" w:rsidRPr="00CB5EDB" w:rsidRDefault="00713149" w:rsidP="008A30E2">
            <w:pPr>
              <w:jc w:val="center"/>
            </w:pPr>
            <w:r w:rsidRPr="00713149">
              <w:t>1</w:t>
            </w:r>
          </w:p>
        </w:tc>
        <w:tc>
          <w:tcPr>
            <w:tcW w:w="4110" w:type="dxa"/>
            <w:shd w:val="clear" w:color="auto" w:fill="auto"/>
          </w:tcPr>
          <w:p w:rsidR="00713149" w:rsidRPr="00C82837" w:rsidRDefault="00713149" w:rsidP="008A30E2">
            <w:r w:rsidRPr="00713149">
              <w:t>Delta Tour Sp. z o.o.</w:t>
            </w:r>
          </w:p>
          <w:p w:rsidR="00713149" w:rsidRPr="00CB5EDB" w:rsidRDefault="00713149" w:rsidP="008A30E2">
            <w:r w:rsidRPr="00713149">
              <w:t>Czerska</w:t>
            </w:r>
            <w:r w:rsidRPr="00CB5EDB">
              <w:t xml:space="preserve"> </w:t>
            </w:r>
            <w:r w:rsidRPr="00713149">
              <w:t>18</w:t>
            </w:r>
            <w:r w:rsidRPr="00CB5EDB">
              <w:t xml:space="preserve"> </w:t>
            </w:r>
          </w:p>
          <w:p w:rsidR="00713149" w:rsidRPr="00CB5EDB" w:rsidRDefault="00713149" w:rsidP="008A30E2">
            <w:pPr>
              <w:jc w:val="both"/>
            </w:pPr>
            <w:r w:rsidRPr="00713149">
              <w:t>00-732</w:t>
            </w:r>
            <w:r w:rsidRPr="00CB5EDB">
              <w:t xml:space="preserve"> </w:t>
            </w:r>
            <w:r w:rsidRPr="00713149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13149" w:rsidRPr="00CB5EDB" w:rsidRDefault="00713149" w:rsidP="008A30E2">
            <w:pPr>
              <w:jc w:val="center"/>
            </w:pPr>
            <w:r w:rsidRPr="00713149">
              <w:t>23 268.00 zł</w:t>
            </w:r>
          </w:p>
        </w:tc>
      </w:tr>
      <w:tr w:rsidR="00713149" w:rsidRPr="00075CD0" w:rsidTr="00421240">
        <w:tc>
          <w:tcPr>
            <w:tcW w:w="993" w:type="dxa"/>
            <w:shd w:val="clear" w:color="auto" w:fill="auto"/>
            <w:vAlign w:val="center"/>
          </w:tcPr>
          <w:p w:rsidR="00713149" w:rsidRPr="00CB5EDB" w:rsidRDefault="00713149" w:rsidP="008A30E2">
            <w:pPr>
              <w:jc w:val="center"/>
            </w:pPr>
            <w:r w:rsidRPr="00713149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3149" w:rsidRPr="00CB5EDB" w:rsidRDefault="00713149" w:rsidP="008A30E2">
            <w:pPr>
              <w:jc w:val="center"/>
            </w:pPr>
            <w:r w:rsidRPr="00713149">
              <w:t>2</w:t>
            </w:r>
          </w:p>
        </w:tc>
        <w:tc>
          <w:tcPr>
            <w:tcW w:w="4110" w:type="dxa"/>
            <w:shd w:val="clear" w:color="auto" w:fill="auto"/>
          </w:tcPr>
          <w:p w:rsidR="00713149" w:rsidRPr="00C82837" w:rsidRDefault="00713149" w:rsidP="008A30E2">
            <w:r w:rsidRPr="00713149">
              <w:t>Delta Tour Sp. z o.o.</w:t>
            </w:r>
          </w:p>
          <w:p w:rsidR="00713149" w:rsidRPr="00CB5EDB" w:rsidRDefault="00713149" w:rsidP="008A30E2">
            <w:r w:rsidRPr="00713149">
              <w:t>Czerska</w:t>
            </w:r>
            <w:r w:rsidRPr="00CB5EDB">
              <w:t xml:space="preserve"> </w:t>
            </w:r>
            <w:r w:rsidRPr="00713149">
              <w:t>18</w:t>
            </w:r>
            <w:r w:rsidRPr="00CB5EDB">
              <w:t xml:space="preserve"> </w:t>
            </w:r>
          </w:p>
          <w:p w:rsidR="00713149" w:rsidRPr="00CB5EDB" w:rsidRDefault="00713149" w:rsidP="008A30E2">
            <w:pPr>
              <w:jc w:val="both"/>
            </w:pPr>
            <w:r w:rsidRPr="00713149">
              <w:t>00-732</w:t>
            </w:r>
            <w:r w:rsidRPr="00CB5EDB">
              <w:t xml:space="preserve"> </w:t>
            </w:r>
            <w:r w:rsidRPr="00713149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13149" w:rsidRPr="00CB5EDB" w:rsidRDefault="00713149" w:rsidP="008A30E2">
            <w:pPr>
              <w:jc w:val="center"/>
            </w:pPr>
            <w:r w:rsidRPr="00713149">
              <w:t>9 350.00 zł</w:t>
            </w:r>
          </w:p>
        </w:tc>
      </w:tr>
      <w:tr w:rsidR="00713149" w:rsidRPr="00075CD0" w:rsidTr="00421240">
        <w:tc>
          <w:tcPr>
            <w:tcW w:w="993" w:type="dxa"/>
            <w:shd w:val="clear" w:color="auto" w:fill="auto"/>
            <w:vAlign w:val="center"/>
          </w:tcPr>
          <w:p w:rsidR="00713149" w:rsidRPr="00CB5EDB" w:rsidRDefault="00713149" w:rsidP="008A30E2">
            <w:pPr>
              <w:jc w:val="center"/>
            </w:pPr>
            <w:r w:rsidRPr="00713149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3149" w:rsidRPr="00CB5EDB" w:rsidRDefault="00713149" w:rsidP="008A30E2">
            <w:pPr>
              <w:jc w:val="center"/>
            </w:pPr>
            <w:r w:rsidRPr="00713149">
              <w:t>3</w:t>
            </w:r>
          </w:p>
        </w:tc>
        <w:tc>
          <w:tcPr>
            <w:tcW w:w="4110" w:type="dxa"/>
            <w:shd w:val="clear" w:color="auto" w:fill="auto"/>
          </w:tcPr>
          <w:p w:rsidR="00713149" w:rsidRPr="00C82837" w:rsidRDefault="00713149" w:rsidP="008A30E2">
            <w:r w:rsidRPr="00713149">
              <w:t>Delta Tour Sp. z o.o.</w:t>
            </w:r>
          </w:p>
          <w:p w:rsidR="00713149" w:rsidRPr="00CB5EDB" w:rsidRDefault="00713149" w:rsidP="008A30E2">
            <w:r w:rsidRPr="00713149">
              <w:t>Czerska</w:t>
            </w:r>
            <w:r w:rsidRPr="00CB5EDB">
              <w:t xml:space="preserve"> </w:t>
            </w:r>
            <w:r w:rsidRPr="00713149">
              <w:t>18</w:t>
            </w:r>
            <w:r w:rsidRPr="00CB5EDB">
              <w:t xml:space="preserve"> </w:t>
            </w:r>
          </w:p>
          <w:p w:rsidR="00713149" w:rsidRPr="00CB5EDB" w:rsidRDefault="00713149" w:rsidP="008A30E2">
            <w:pPr>
              <w:jc w:val="both"/>
            </w:pPr>
            <w:r w:rsidRPr="00713149">
              <w:t>00-732</w:t>
            </w:r>
            <w:r w:rsidRPr="00CB5EDB">
              <w:t xml:space="preserve"> </w:t>
            </w:r>
            <w:r w:rsidRPr="00713149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13149" w:rsidRPr="00CB5EDB" w:rsidRDefault="00713149" w:rsidP="008A30E2">
            <w:pPr>
              <w:jc w:val="center"/>
            </w:pPr>
            <w:r w:rsidRPr="00713149">
              <w:t>73 904.00 zł</w:t>
            </w:r>
          </w:p>
        </w:tc>
      </w:tr>
      <w:tr w:rsidR="00713149" w:rsidRPr="00075CD0" w:rsidTr="00421240">
        <w:tc>
          <w:tcPr>
            <w:tcW w:w="993" w:type="dxa"/>
            <w:shd w:val="clear" w:color="auto" w:fill="auto"/>
            <w:vAlign w:val="center"/>
          </w:tcPr>
          <w:p w:rsidR="00713149" w:rsidRPr="00CB5EDB" w:rsidRDefault="00713149" w:rsidP="008A30E2">
            <w:pPr>
              <w:jc w:val="center"/>
            </w:pPr>
            <w:r w:rsidRPr="00713149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3149" w:rsidRPr="00CB5EDB" w:rsidRDefault="00713149" w:rsidP="008A30E2">
            <w:pPr>
              <w:jc w:val="center"/>
            </w:pPr>
            <w:r w:rsidRPr="00713149">
              <w:t>1</w:t>
            </w:r>
          </w:p>
        </w:tc>
        <w:tc>
          <w:tcPr>
            <w:tcW w:w="4110" w:type="dxa"/>
            <w:shd w:val="clear" w:color="auto" w:fill="auto"/>
          </w:tcPr>
          <w:p w:rsidR="00713149" w:rsidRPr="00C82837" w:rsidRDefault="00713149" w:rsidP="008A30E2">
            <w:r w:rsidRPr="00713149">
              <w:t xml:space="preserve">Albatros Biuro podróży </w:t>
            </w:r>
            <w:proofErr w:type="spellStart"/>
            <w:r w:rsidRPr="00713149">
              <w:t>s.c</w:t>
            </w:r>
            <w:proofErr w:type="spellEnd"/>
            <w:r w:rsidRPr="00713149">
              <w:t xml:space="preserve"> .Adam </w:t>
            </w:r>
            <w:proofErr w:type="spellStart"/>
            <w:r w:rsidRPr="00713149">
              <w:t>Śleęzek</w:t>
            </w:r>
            <w:proofErr w:type="spellEnd"/>
            <w:r w:rsidRPr="00713149">
              <w:t xml:space="preserve"> Agnieszka </w:t>
            </w:r>
            <w:proofErr w:type="spellStart"/>
            <w:r w:rsidRPr="00713149">
              <w:t>Ślęczek</w:t>
            </w:r>
            <w:proofErr w:type="spellEnd"/>
          </w:p>
          <w:p w:rsidR="00713149" w:rsidRPr="00CB5EDB" w:rsidRDefault="00713149" w:rsidP="008A30E2">
            <w:r w:rsidRPr="00713149">
              <w:t>Szpitalna</w:t>
            </w:r>
            <w:r w:rsidRPr="00CB5EDB">
              <w:t xml:space="preserve"> </w:t>
            </w:r>
            <w:r w:rsidRPr="00713149">
              <w:t>20-22</w:t>
            </w:r>
            <w:r w:rsidRPr="00CB5EDB">
              <w:t xml:space="preserve"> </w:t>
            </w:r>
          </w:p>
          <w:p w:rsidR="00713149" w:rsidRPr="00CB5EDB" w:rsidRDefault="00713149" w:rsidP="008A30E2">
            <w:pPr>
              <w:jc w:val="both"/>
            </w:pPr>
            <w:r w:rsidRPr="00713149">
              <w:t>31</w:t>
            </w:r>
            <w:r w:rsidR="008A30E2">
              <w:t>-</w:t>
            </w:r>
            <w:r w:rsidRPr="00713149">
              <w:t>024</w:t>
            </w:r>
            <w:r w:rsidRPr="00CB5EDB">
              <w:t xml:space="preserve"> </w:t>
            </w:r>
            <w:r w:rsidR="008A30E2">
              <w:t>K</w:t>
            </w:r>
            <w:r w:rsidRPr="00713149">
              <w:t>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13149" w:rsidRPr="00CB5EDB" w:rsidRDefault="00713149" w:rsidP="008A30E2">
            <w:pPr>
              <w:jc w:val="center"/>
            </w:pPr>
            <w:r w:rsidRPr="00713149">
              <w:t>21 000.00 zł</w:t>
            </w:r>
          </w:p>
        </w:tc>
      </w:tr>
      <w:tr w:rsidR="00713149" w:rsidRPr="00075CD0" w:rsidTr="00421240">
        <w:tc>
          <w:tcPr>
            <w:tcW w:w="993" w:type="dxa"/>
            <w:shd w:val="clear" w:color="auto" w:fill="auto"/>
            <w:vAlign w:val="center"/>
          </w:tcPr>
          <w:p w:rsidR="00713149" w:rsidRPr="00CB5EDB" w:rsidRDefault="00713149" w:rsidP="008A30E2">
            <w:pPr>
              <w:jc w:val="center"/>
            </w:pPr>
            <w:r w:rsidRPr="00713149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3149" w:rsidRPr="00CB5EDB" w:rsidRDefault="00713149" w:rsidP="008A30E2">
            <w:pPr>
              <w:jc w:val="center"/>
            </w:pPr>
            <w:r w:rsidRPr="00713149">
              <w:t>2</w:t>
            </w:r>
          </w:p>
        </w:tc>
        <w:tc>
          <w:tcPr>
            <w:tcW w:w="4110" w:type="dxa"/>
            <w:shd w:val="clear" w:color="auto" w:fill="auto"/>
          </w:tcPr>
          <w:p w:rsidR="00713149" w:rsidRPr="00C82837" w:rsidRDefault="00713149" w:rsidP="008A30E2">
            <w:r w:rsidRPr="00713149">
              <w:t xml:space="preserve">Albatros Biuro podróży </w:t>
            </w:r>
            <w:proofErr w:type="spellStart"/>
            <w:r w:rsidRPr="00713149">
              <w:t>s.c</w:t>
            </w:r>
            <w:proofErr w:type="spellEnd"/>
            <w:r w:rsidRPr="00713149">
              <w:t xml:space="preserve"> .Adam </w:t>
            </w:r>
            <w:proofErr w:type="spellStart"/>
            <w:r w:rsidRPr="00713149">
              <w:t>Śleęzek</w:t>
            </w:r>
            <w:proofErr w:type="spellEnd"/>
            <w:r w:rsidRPr="00713149">
              <w:t xml:space="preserve"> Agnieszka </w:t>
            </w:r>
            <w:proofErr w:type="spellStart"/>
            <w:r w:rsidRPr="00713149">
              <w:t>Ślęczek</w:t>
            </w:r>
            <w:proofErr w:type="spellEnd"/>
          </w:p>
          <w:p w:rsidR="00713149" w:rsidRPr="00CB5EDB" w:rsidRDefault="00713149" w:rsidP="008A30E2">
            <w:r w:rsidRPr="00713149">
              <w:t>Szpitalna</w:t>
            </w:r>
            <w:r w:rsidRPr="00CB5EDB">
              <w:t xml:space="preserve"> </w:t>
            </w:r>
            <w:r w:rsidRPr="00713149">
              <w:t>20-22</w:t>
            </w:r>
            <w:r w:rsidRPr="00CB5EDB">
              <w:t xml:space="preserve"> </w:t>
            </w:r>
          </w:p>
          <w:p w:rsidR="00713149" w:rsidRPr="00CB5EDB" w:rsidRDefault="00713149" w:rsidP="008A30E2">
            <w:pPr>
              <w:jc w:val="both"/>
            </w:pPr>
            <w:r w:rsidRPr="00713149">
              <w:t>31</w:t>
            </w:r>
            <w:r w:rsidR="008A30E2">
              <w:t>-</w:t>
            </w:r>
            <w:r w:rsidRPr="00713149">
              <w:t>024</w:t>
            </w:r>
            <w:r w:rsidRPr="00CB5EDB">
              <w:t xml:space="preserve"> </w:t>
            </w:r>
            <w:r w:rsidR="008A30E2">
              <w:t>K</w:t>
            </w:r>
            <w:r w:rsidRPr="00713149">
              <w:t>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13149" w:rsidRPr="00CB5EDB" w:rsidRDefault="00713149" w:rsidP="008A30E2">
            <w:pPr>
              <w:jc w:val="center"/>
            </w:pPr>
            <w:r w:rsidRPr="00713149">
              <w:t>7 000.00 zł</w:t>
            </w:r>
          </w:p>
        </w:tc>
      </w:tr>
      <w:tr w:rsidR="00713149" w:rsidRPr="00075CD0" w:rsidTr="00421240">
        <w:tc>
          <w:tcPr>
            <w:tcW w:w="993" w:type="dxa"/>
            <w:shd w:val="clear" w:color="auto" w:fill="auto"/>
            <w:vAlign w:val="center"/>
          </w:tcPr>
          <w:p w:rsidR="00713149" w:rsidRPr="00CB5EDB" w:rsidRDefault="00713149" w:rsidP="008A30E2">
            <w:pPr>
              <w:jc w:val="center"/>
            </w:pPr>
            <w:r w:rsidRPr="00713149">
              <w:lastRenderedPageBreak/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3149" w:rsidRPr="00CB5EDB" w:rsidRDefault="00713149" w:rsidP="008A30E2">
            <w:pPr>
              <w:jc w:val="center"/>
            </w:pPr>
            <w:r w:rsidRPr="00713149">
              <w:t>3</w:t>
            </w:r>
          </w:p>
        </w:tc>
        <w:tc>
          <w:tcPr>
            <w:tcW w:w="4110" w:type="dxa"/>
            <w:shd w:val="clear" w:color="auto" w:fill="auto"/>
          </w:tcPr>
          <w:p w:rsidR="00713149" w:rsidRPr="00C82837" w:rsidRDefault="00713149" w:rsidP="008A30E2">
            <w:r w:rsidRPr="00713149">
              <w:t xml:space="preserve">Albatros Biuro podróży </w:t>
            </w:r>
            <w:proofErr w:type="spellStart"/>
            <w:r w:rsidRPr="00713149">
              <w:t>s.c</w:t>
            </w:r>
            <w:proofErr w:type="spellEnd"/>
            <w:r w:rsidRPr="00713149">
              <w:t xml:space="preserve"> .Adam </w:t>
            </w:r>
            <w:proofErr w:type="spellStart"/>
            <w:r w:rsidRPr="00713149">
              <w:t>Śleęzek</w:t>
            </w:r>
            <w:proofErr w:type="spellEnd"/>
            <w:r w:rsidRPr="00713149">
              <w:t xml:space="preserve"> Agnieszka </w:t>
            </w:r>
            <w:proofErr w:type="spellStart"/>
            <w:r w:rsidRPr="00713149">
              <w:t>Ślęczek</w:t>
            </w:r>
            <w:proofErr w:type="spellEnd"/>
          </w:p>
          <w:p w:rsidR="00713149" w:rsidRPr="00CB5EDB" w:rsidRDefault="00713149" w:rsidP="008A30E2">
            <w:r w:rsidRPr="00713149">
              <w:t>Szpitalna</w:t>
            </w:r>
            <w:r w:rsidRPr="00CB5EDB">
              <w:t xml:space="preserve"> </w:t>
            </w:r>
            <w:r w:rsidRPr="00713149">
              <w:t>20-22</w:t>
            </w:r>
            <w:r w:rsidRPr="00CB5EDB">
              <w:t xml:space="preserve"> </w:t>
            </w:r>
          </w:p>
          <w:p w:rsidR="00713149" w:rsidRPr="00CB5EDB" w:rsidRDefault="00713149" w:rsidP="008A30E2">
            <w:pPr>
              <w:jc w:val="both"/>
            </w:pPr>
            <w:r w:rsidRPr="00713149">
              <w:t>31</w:t>
            </w:r>
            <w:r w:rsidR="008A30E2">
              <w:t>-</w:t>
            </w:r>
            <w:r w:rsidRPr="00713149">
              <w:t>024</w:t>
            </w:r>
            <w:r w:rsidRPr="00CB5EDB">
              <w:t xml:space="preserve"> </w:t>
            </w:r>
            <w:r w:rsidR="008A30E2">
              <w:t>K</w:t>
            </w:r>
            <w:r w:rsidRPr="00713149">
              <w:t>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13149" w:rsidRPr="00CB5EDB" w:rsidRDefault="00713149" w:rsidP="008A30E2">
            <w:pPr>
              <w:jc w:val="center"/>
            </w:pPr>
            <w:r w:rsidRPr="00713149">
              <w:t>68 000.00 zł</w:t>
            </w:r>
          </w:p>
        </w:tc>
      </w:tr>
      <w:tr w:rsidR="00713149" w:rsidRPr="00075CD0" w:rsidTr="00421240">
        <w:tc>
          <w:tcPr>
            <w:tcW w:w="993" w:type="dxa"/>
            <w:shd w:val="clear" w:color="auto" w:fill="auto"/>
            <w:vAlign w:val="center"/>
          </w:tcPr>
          <w:p w:rsidR="00713149" w:rsidRPr="00CB5EDB" w:rsidRDefault="00713149" w:rsidP="008A30E2">
            <w:pPr>
              <w:jc w:val="center"/>
            </w:pPr>
            <w:r w:rsidRPr="00713149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3149" w:rsidRPr="00CB5EDB" w:rsidRDefault="00713149" w:rsidP="008A30E2">
            <w:pPr>
              <w:jc w:val="center"/>
            </w:pPr>
            <w:r w:rsidRPr="00713149">
              <w:t>1</w:t>
            </w:r>
          </w:p>
        </w:tc>
        <w:tc>
          <w:tcPr>
            <w:tcW w:w="4110" w:type="dxa"/>
            <w:shd w:val="clear" w:color="auto" w:fill="auto"/>
          </w:tcPr>
          <w:p w:rsidR="00713149" w:rsidRPr="00C82837" w:rsidRDefault="00713149" w:rsidP="008A30E2">
            <w:r w:rsidRPr="00713149">
              <w:t>Akademia PART Sp. z o.o.</w:t>
            </w:r>
          </w:p>
          <w:p w:rsidR="00713149" w:rsidRPr="00CB5EDB" w:rsidRDefault="00713149" w:rsidP="008A30E2">
            <w:r w:rsidRPr="00713149">
              <w:t>Madalińskiego</w:t>
            </w:r>
            <w:r w:rsidRPr="00CB5EDB">
              <w:t xml:space="preserve"> </w:t>
            </w:r>
            <w:r w:rsidRPr="00713149">
              <w:t>99a/29</w:t>
            </w:r>
            <w:r w:rsidRPr="00CB5EDB">
              <w:t xml:space="preserve"> </w:t>
            </w:r>
          </w:p>
          <w:p w:rsidR="00713149" w:rsidRPr="00CB5EDB" w:rsidRDefault="00713149" w:rsidP="008A30E2">
            <w:pPr>
              <w:jc w:val="both"/>
            </w:pPr>
            <w:r w:rsidRPr="00713149">
              <w:t>02</w:t>
            </w:r>
            <w:r w:rsidR="008A30E2">
              <w:t>-</w:t>
            </w:r>
            <w:bookmarkStart w:id="1" w:name="_GoBack"/>
            <w:bookmarkEnd w:id="1"/>
            <w:r w:rsidRPr="00713149">
              <w:t>549</w:t>
            </w:r>
            <w:r w:rsidRPr="00CB5EDB">
              <w:t xml:space="preserve"> </w:t>
            </w:r>
            <w:r w:rsidRPr="00713149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13149" w:rsidRPr="00CB5EDB" w:rsidRDefault="00713149" w:rsidP="008A30E2">
            <w:pPr>
              <w:jc w:val="center"/>
            </w:pPr>
            <w:r w:rsidRPr="00713149">
              <w:t>21 416.00 zł</w:t>
            </w:r>
          </w:p>
        </w:tc>
      </w:tr>
      <w:tr w:rsidR="00713149" w:rsidRPr="00075CD0" w:rsidTr="00421240">
        <w:tc>
          <w:tcPr>
            <w:tcW w:w="993" w:type="dxa"/>
            <w:shd w:val="clear" w:color="auto" w:fill="auto"/>
            <w:vAlign w:val="center"/>
          </w:tcPr>
          <w:p w:rsidR="00713149" w:rsidRPr="00CB5EDB" w:rsidRDefault="00713149" w:rsidP="008A30E2">
            <w:pPr>
              <w:jc w:val="center"/>
            </w:pPr>
            <w:r w:rsidRPr="00713149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3149" w:rsidRPr="00CB5EDB" w:rsidRDefault="00713149" w:rsidP="008A30E2">
            <w:pPr>
              <w:jc w:val="center"/>
            </w:pPr>
            <w:r w:rsidRPr="00713149">
              <w:t>2</w:t>
            </w:r>
          </w:p>
        </w:tc>
        <w:tc>
          <w:tcPr>
            <w:tcW w:w="4110" w:type="dxa"/>
            <w:shd w:val="clear" w:color="auto" w:fill="auto"/>
          </w:tcPr>
          <w:p w:rsidR="00713149" w:rsidRPr="00C82837" w:rsidRDefault="00713149" w:rsidP="008A30E2">
            <w:r w:rsidRPr="00713149">
              <w:t>Akademia PART Sp. z o.o.</w:t>
            </w:r>
          </w:p>
          <w:p w:rsidR="00713149" w:rsidRPr="00CB5EDB" w:rsidRDefault="00713149" w:rsidP="008A30E2">
            <w:r w:rsidRPr="00713149">
              <w:t>Madalińskiego</w:t>
            </w:r>
            <w:r w:rsidRPr="00CB5EDB">
              <w:t xml:space="preserve"> </w:t>
            </w:r>
            <w:r w:rsidRPr="00713149">
              <w:t>99a/29</w:t>
            </w:r>
            <w:r w:rsidRPr="00CB5EDB">
              <w:t xml:space="preserve"> </w:t>
            </w:r>
          </w:p>
          <w:p w:rsidR="00713149" w:rsidRPr="00CB5EDB" w:rsidRDefault="00713149" w:rsidP="008A30E2">
            <w:pPr>
              <w:jc w:val="both"/>
            </w:pPr>
            <w:r w:rsidRPr="00713149">
              <w:t>02</w:t>
            </w:r>
            <w:r w:rsidR="008A30E2">
              <w:t>-</w:t>
            </w:r>
            <w:r w:rsidRPr="00713149">
              <w:t>549</w:t>
            </w:r>
            <w:r w:rsidRPr="00CB5EDB">
              <w:t xml:space="preserve"> </w:t>
            </w:r>
            <w:r w:rsidRPr="00713149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13149" w:rsidRPr="00CB5EDB" w:rsidRDefault="00713149" w:rsidP="008A30E2">
            <w:pPr>
              <w:jc w:val="center"/>
            </w:pPr>
            <w:r w:rsidRPr="00713149">
              <w:t>10 182.00 zł</w:t>
            </w:r>
          </w:p>
        </w:tc>
      </w:tr>
      <w:tr w:rsidR="00713149" w:rsidRPr="00075CD0" w:rsidTr="00421240">
        <w:tc>
          <w:tcPr>
            <w:tcW w:w="993" w:type="dxa"/>
            <w:shd w:val="clear" w:color="auto" w:fill="auto"/>
            <w:vAlign w:val="center"/>
          </w:tcPr>
          <w:p w:rsidR="00713149" w:rsidRPr="00CB5EDB" w:rsidRDefault="00713149" w:rsidP="008A30E2">
            <w:pPr>
              <w:jc w:val="center"/>
            </w:pPr>
            <w:r w:rsidRPr="00713149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3149" w:rsidRPr="00CB5EDB" w:rsidRDefault="00713149" w:rsidP="008A30E2">
            <w:pPr>
              <w:jc w:val="center"/>
            </w:pPr>
            <w:r w:rsidRPr="00713149">
              <w:t>3</w:t>
            </w:r>
          </w:p>
        </w:tc>
        <w:tc>
          <w:tcPr>
            <w:tcW w:w="4110" w:type="dxa"/>
            <w:shd w:val="clear" w:color="auto" w:fill="auto"/>
          </w:tcPr>
          <w:p w:rsidR="00713149" w:rsidRPr="00C82837" w:rsidRDefault="00713149" w:rsidP="008A30E2">
            <w:r w:rsidRPr="00713149">
              <w:t>Akademia PART Sp. z o.o.</w:t>
            </w:r>
          </w:p>
          <w:p w:rsidR="00713149" w:rsidRPr="00CB5EDB" w:rsidRDefault="00713149" w:rsidP="008A30E2">
            <w:r w:rsidRPr="00713149">
              <w:t>Madalińskiego</w:t>
            </w:r>
            <w:r w:rsidRPr="00CB5EDB">
              <w:t xml:space="preserve"> </w:t>
            </w:r>
            <w:r w:rsidRPr="00713149">
              <w:t>99a/29</w:t>
            </w:r>
            <w:r w:rsidRPr="00CB5EDB">
              <w:t xml:space="preserve"> </w:t>
            </w:r>
          </w:p>
          <w:p w:rsidR="00713149" w:rsidRPr="00CB5EDB" w:rsidRDefault="00713149" w:rsidP="008A30E2">
            <w:pPr>
              <w:jc w:val="both"/>
            </w:pPr>
            <w:r w:rsidRPr="00713149">
              <w:t>02</w:t>
            </w:r>
            <w:r w:rsidR="008A30E2">
              <w:t>-</w:t>
            </w:r>
            <w:r w:rsidRPr="00713149">
              <w:t>549</w:t>
            </w:r>
            <w:r w:rsidRPr="00CB5EDB">
              <w:t xml:space="preserve"> </w:t>
            </w:r>
            <w:r w:rsidRPr="00713149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13149" w:rsidRPr="00CB5EDB" w:rsidRDefault="00713149" w:rsidP="008A30E2">
            <w:pPr>
              <w:jc w:val="center"/>
            </w:pPr>
            <w:r w:rsidRPr="00713149">
              <w:t>68 080.00 zł</w:t>
            </w:r>
          </w:p>
        </w:tc>
      </w:tr>
    </w:tbl>
    <w:p w:rsidR="00C236D3" w:rsidRPr="006B27ED" w:rsidRDefault="00C236D3" w:rsidP="008A30E2">
      <w:pPr>
        <w:pStyle w:val="Tekstpodstawowy"/>
        <w:spacing w:line="240" w:lineRule="auto"/>
        <w:ind w:left="3119" w:firstLine="425"/>
        <w:jc w:val="right"/>
        <w:rPr>
          <w:sz w:val="22"/>
          <w:szCs w:val="22"/>
        </w:rPr>
      </w:pPr>
    </w:p>
    <w:sectPr w:rsidR="00C236D3" w:rsidRPr="006B27E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F0565" w:rsidRDefault="005F0565">
      <w:r>
        <w:separator/>
      </w:r>
    </w:p>
  </w:endnote>
  <w:endnote w:type="continuationSeparator" w:id="0">
    <w:p w:rsidR="005F0565" w:rsidRDefault="005F05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F0565" w:rsidRDefault="005F0565">
      <w:r>
        <w:separator/>
      </w:r>
    </w:p>
  </w:footnote>
  <w:footnote w:type="continuationSeparator" w:id="0">
    <w:p w:rsidR="005F0565" w:rsidRDefault="005F05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3149" w:rsidRDefault="007131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3149" w:rsidRDefault="008A30E2">
    <w:pPr>
      <w:pStyle w:val="Nagwek"/>
    </w:pPr>
    <w:r w:rsidRPr="00023645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3149" w:rsidRDefault="0071314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F0565"/>
    <w:rsid w:val="00007727"/>
    <w:rsid w:val="00017720"/>
    <w:rsid w:val="00035488"/>
    <w:rsid w:val="000D7F25"/>
    <w:rsid w:val="000E00E5"/>
    <w:rsid w:val="00107133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F0565"/>
    <w:rsid w:val="006661E1"/>
    <w:rsid w:val="0069085C"/>
    <w:rsid w:val="006B27ED"/>
    <w:rsid w:val="00713149"/>
    <w:rsid w:val="007B47AE"/>
    <w:rsid w:val="00843263"/>
    <w:rsid w:val="00861E75"/>
    <w:rsid w:val="008A30E2"/>
    <w:rsid w:val="009D19BD"/>
    <w:rsid w:val="009F189D"/>
    <w:rsid w:val="00A80738"/>
    <w:rsid w:val="00C236D3"/>
    <w:rsid w:val="00C659E2"/>
    <w:rsid w:val="00C82837"/>
    <w:rsid w:val="00CB0802"/>
    <w:rsid w:val="00D260B6"/>
    <w:rsid w:val="00D665F5"/>
    <w:rsid w:val="00D7128F"/>
    <w:rsid w:val="00DE1A68"/>
    <w:rsid w:val="00E22D6A"/>
    <w:rsid w:val="00E34EFD"/>
    <w:rsid w:val="00EA3476"/>
    <w:rsid w:val="00F16C60"/>
    <w:rsid w:val="00F95C33"/>
    <w:rsid w:val="00FB7F3A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0EF2F8F"/>
  <w15:chartTrackingRefBased/>
  <w15:docId w15:val="{6D62CF89-C4AE-44A0-8E48-9D6005D72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257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2026-05-15T08:51:00Z</cp:lastPrinted>
  <dcterms:created xsi:type="dcterms:W3CDTF">2026-05-15T08:51:00Z</dcterms:created>
  <dcterms:modified xsi:type="dcterms:W3CDTF">2026-05-15T08:51:00Z</dcterms:modified>
</cp:coreProperties>
</file>