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A43FC" w14:textId="77777777" w:rsidR="004930E0" w:rsidRPr="002A16E2" w:rsidRDefault="004930E0" w:rsidP="004930E0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68F1475" w14:textId="77777777" w:rsidR="004930E0" w:rsidRPr="002A16E2" w:rsidRDefault="004930E0" w:rsidP="004930E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A109449" w14:textId="77777777" w:rsidR="004930E0" w:rsidRPr="002A16E2" w:rsidRDefault="004930E0" w:rsidP="004930E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9158ECF" w14:textId="77777777" w:rsidR="004930E0" w:rsidRPr="002A16E2" w:rsidRDefault="004930E0" w:rsidP="004930E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B147052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A25BA74" w14:textId="77777777" w:rsidR="004930E0" w:rsidRPr="00FA50AF" w:rsidRDefault="004930E0" w:rsidP="004930E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46EC49E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8799805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BC9E19D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AE13029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C014C90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8E32EF1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E8CAC7E" w14:textId="77777777" w:rsidR="004930E0" w:rsidRPr="002A16E2" w:rsidRDefault="004930E0" w:rsidP="004930E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5C2288E" w14:textId="77777777" w:rsidR="004930E0" w:rsidRPr="002A16E2" w:rsidRDefault="004930E0" w:rsidP="004930E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49A8DB3" w14:textId="77777777" w:rsidR="004930E0" w:rsidRPr="002A16E2" w:rsidRDefault="004930E0" w:rsidP="004930E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83AFC1F" w14:textId="77777777" w:rsidR="004930E0" w:rsidRPr="002A16E2" w:rsidRDefault="004930E0" w:rsidP="004930E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9E700EA" w14:textId="77777777" w:rsidR="004930E0" w:rsidRPr="002A16E2" w:rsidRDefault="004930E0" w:rsidP="004930E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E1AC7B4" w14:textId="77777777" w:rsidR="004930E0" w:rsidRPr="002A16E2" w:rsidRDefault="004930E0" w:rsidP="004930E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46C3528" w14:textId="77777777" w:rsidR="004930E0" w:rsidRPr="002A16E2" w:rsidRDefault="004930E0" w:rsidP="004930E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6402787" w14:textId="77777777" w:rsidR="004930E0" w:rsidRPr="002A16E2" w:rsidRDefault="004930E0" w:rsidP="004930E0">
      <w:pPr>
        <w:ind w:firstLine="3969"/>
        <w:rPr>
          <w:b/>
          <w:sz w:val="22"/>
          <w:szCs w:val="22"/>
        </w:rPr>
      </w:pPr>
    </w:p>
    <w:p w14:paraId="16396ABE" w14:textId="04C6FBCB" w:rsidR="004930E0" w:rsidRDefault="004930E0" w:rsidP="004930E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2D7E8D">
        <w:rPr>
          <w:b/>
          <w:sz w:val="22"/>
          <w:szCs w:val="22"/>
        </w:rPr>
        <w:t xml:space="preserve">Dostawa i montaż </w:t>
      </w:r>
      <w:r>
        <w:rPr>
          <w:b/>
          <w:sz w:val="22"/>
          <w:szCs w:val="22"/>
        </w:rPr>
        <w:t>sprzętu multimedialnego</w:t>
      </w:r>
      <w:r w:rsidRPr="002D7E8D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WILiGZ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5.199.2026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33C0C8E0" w14:textId="77777777" w:rsidR="004930E0" w:rsidRDefault="004930E0" w:rsidP="004930E0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4930E0" w:rsidRPr="002A16E2" w14:paraId="7A1393D3" w14:textId="77777777" w:rsidTr="004930E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E708A7" w14:textId="77777777" w:rsidR="004930E0" w:rsidRPr="002A16E2" w:rsidRDefault="004930E0" w:rsidP="005B424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43A8E4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DB2EB79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06716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7F8092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C74491E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25C2EB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B35BA2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6CF1A68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350FB5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8A8330C" w14:textId="77777777" w:rsidR="004930E0" w:rsidRPr="008A2B7D" w:rsidRDefault="004930E0" w:rsidP="005B42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7BB3836" w14:textId="77777777" w:rsidR="004930E0" w:rsidRPr="008A2B7D" w:rsidRDefault="004930E0" w:rsidP="005B42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687330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617F725" w14:textId="77777777" w:rsidR="004930E0" w:rsidRPr="008A2B7D" w:rsidRDefault="004930E0" w:rsidP="005B424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070FFD6" w14:textId="77777777" w:rsidR="004930E0" w:rsidRPr="008A2B7D" w:rsidRDefault="004930E0" w:rsidP="005B424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930E0" w:rsidRPr="002A16E2" w14:paraId="719A1472" w14:textId="77777777" w:rsidTr="004930E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1AF2BF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DF7536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A05AB4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C48D2D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68AC66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AA8F9B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542340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D8FE20" w14:textId="77777777" w:rsidR="004930E0" w:rsidRPr="002A16E2" w:rsidRDefault="004930E0" w:rsidP="005B424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930E0" w:rsidRPr="002A16E2" w14:paraId="5AE15659" w14:textId="77777777" w:rsidTr="004930E0">
        <w:trPr>
          <w:trHeight w:val="41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0F5F50" w14:textId="77777777" w:rsidR="004930E0" w:rsidRPr="002A16E2" w:rsidRDefault="004930E0" w:rsidP="005B424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4A51" w14:textId="021100C7" w:rsidR="004930E0" w:rsidRPr="00897BDE" w:rsidRDefault="004930E0" w:rsidP="005B424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 xml:space="preserve">Monitor </w:t>
            </w:r>
            <w:r>
              <w:rPr>
                <w:b/>
                <w:bCs/>
                <w:sz w:val="16"/>
                <w:szCs w:val="16"/>
                <w:lang w:eastAsia="zh-CN"/>
              </w:rPr>
              <w:t>LCD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DF7D" w14:textId="77777777" w:rsidR="004930E0" w:rsidRPr="00A47B3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A4FD" w14:textId="77777777" w:rsidR="004930E0" w:rsidRPr="00A352F2" w:rsidRDefault="004930E0" w:rsidP="005B42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4AF0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A88A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C87753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965FAE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  <w:tr w:rsidR="004930E0" w:rsidRPr="002A16E2" w14:paraId="1FFC4442" w14:textId="77777777" w:rsidTr="004930E0">
        <w:trPr>
          <w:trHeight w:val="52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BA80C2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3F96" w14:textId="77777777" w:rsidR="004930E0" w:rsidRDefault="004930E0" w:rsidP="005B424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Uchwyt ścienny do monitora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1E4E" w14:textId="77777777" w:rsidR="004930E0" w:rsidRPr="00A47B3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74BE" w14:textId="77777777" w:rsidR="004930E0" w:rsidRDefault="004930E0" w:rsidP="005B42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9822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1489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1B0D9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6A66F3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  <w:tr w:rsidR="004930E0" w:rsidRPr="002A16E2" w14:paraId="05362305" w14:textId="77777777" w:rsidTr="004930E0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BF0ABF" w14:textId="08EA207B" w:rsidR="004930E0" w:rsidRDefault="004930E0" w:rsidP="005B424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2738" w14:textId="6F8EB4B7" w:rsidR="004930E0" w:rsidRDefault="004930E0" w:rsidP="005B424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 w:rsidRPr="004930E0">
              <w:rPr>
                <w:b/>
                <w:bCs/>
                <w:sz w:val="16"/>
                <w:szCs w:val="16"/>
                <w:lang w:eastAsia="zh-CN"/>
              </w:rPr>
              <w:t>System do wideokonferencji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24FC" w14:textId="77777777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4930E0">
              <w:rPr>
                <w:b/>
                <w:sz w:val="16"/>
                <w:szCs w:val="16"/>
                <w:lang w:eastAsia="zh-CN"/>
              </w:rPr>
              <w:t>G</w:t>
            </w:r>
            <w:r w:rsidRPr="004930E0">
              <w:rPr>
                <w:b/>
                <w:sz w:val="16"/>
                <w:szCs w:val="16"/>
                <w:lang w:eastAsia="zh-CN"/>
              </w:rPr>
              <w:t>łośnik</w:t>
            </w:r>
            <w:r>
              <w:rPr>
                <w:b/>
                <w:sz w:val="16"/>
                <w:szCs w:val="16"/>
                <w:lang w:eastAsia="zh-CN"/>
              </w:rPr>
              <w:t>: …………</w:t>
            </w:r>
          </w:p>
          <w:p w14:paraId="36F1D39B" w14:textId="026F5AF2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W</w:t>
            </w:r>
            <w:r w:rsidRPr="004930E0">
              <w:rPr>
                <w:b/>
                <w:sz w:val="16"/>
                <w:szCs w:val="16"/>
                <w:lang w:eastAsia="zh-CN"/>
              </w:rPr>
              <w:t>budowane mikrofony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2C0E93A5" w14:textId="24F5D131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74C343B9" w14:textId="33489455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4930E0">
              <w:rPr>
                <w:b/>
                <w:sz w:val="16"/>
                <w:szCs w:val="16"/>
                <w:lang w:eastAsia="zh-CN"/>
              </w:rPr>
              <w:t>K</w:t>
            </w:r>
            <w:r w:rsidRPr="004930E0">
              <w:rPr>
                <w:b/>
                <w:sz w:val="16"/>
                <w:szCs w:val="16"/>
                <w:lang w:eastAsia="zh-CN"/>
              </w:rPr>
              <w:t>amery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0757DD05" w14:textId="40651CFF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14:paraId="387ACB68" w14:textId="77777777" w:rsidR="004930E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</w:t>
            </w:r>
            <w:r w:rsidRPr="004930E0">
              <w:rPr>
                <w:b/>
                <w:sz w:val="16"/>
                <w:szCs w:val="16"/>
                <w:lang w:eastAsia="zh-CN"/>
              </w:rPr>
              <w:t>edykowany do obsługi tablet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F493D20" w14:textId="7DD2C272" w:rsidR="004930E0" w:rsidRPr="00A47B30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CDCB" w14:textId="2EBD8044" w:rsidR="004930E0" w:rsidRDefault="004930E0" w:rsidP="005B42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E10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CA4A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866A19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A12C88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  <w:tr w:rsidR="004930E0" w:rsidRPr="002A16E2" w14:paraId="7F0A5951" w14:textId="77777777" w:rsidTr="004930E0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D3527F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A6A7" w14:textId="068D51F5" w:rsidR="004930E0" w:rsidRDefault="004930E0" w:rsidP="005B4246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 xml:space="preserve">Montaż </w:t>
            </w:r>
            <w:r>
              <w:rPr>
                <w:b/>
                <w:bCs/>
                <w:sz w:val="16"/>
                <w:szCs w:val="16"/>
                <w:lang w:eastAsia="zh-CN"/>
              </w:rPr>
              <w:t>sprzętu wraz z okablowaniem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AD650AD" w14:textId="77777777" w:rsidR="004930E0" w:rsidRPr="00330824" w:rsidRDefault="004930E0" w:rsidP="005B424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C7EE" w14:textId="77777777" w:rsidR="004930E0" w:rsidRDefault="004930E0" w:rsidP="005B42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A916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9099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A63517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4FA8C6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  <w:tr w:rsidR="004930E0" w:rsidRPr="002A16E2" w14:paraId="5C9248BD" w14:textId="77777777" w:rsidTr="005B424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116AC4" w14:textId="77777777" w:rsidR="004930E0" w:rsidRDefault="004930E0" w:rsidP="005B424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639C23B" w14:textId="77777777" w:rsidR="004930E0" w:rsidRDefault="004930E0" w:rsidP="005B4246">
            <w:pPr>
              <w:ind w:right="425"/>
              <w:rPr>
                <w:sz w:val="22"/>
                <w:szCs w:val="22"/>
              </w:rPr>
            </w:pPr>
          </w:p>
          <w:p w14:paraId="20DD5A41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  <w:p w14:paraId="66DC3D29" w14:textId="77777777" w:rsidR="004930E0" w:rsidRDefault="004930E0" w:rsidP="005B424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A234E06" w14:textId="77777777" w:rsidR="004930E0" w:rsidRPr="002A16E2" w:rsidRDefault="004930E0" w:rsidP="005B424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06E3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95E99D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2FF9E3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  <w:tr w:rsidR="004930E0" w:rsidRPr="002A16E2" w14:paraId="233B8E8F" w14:textId="77777777" w:rsidTr="005B424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FD5B3D" w14:textId="77777777" w:rsidR="004930E0" w:rsidRPr="002A16E2" w:rsidRDefault="004930E0" w:rsidP="005B424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CA23887" w14:textId="77777777" w:rsidR="004930E0" w:rsidRPr="002A16E2" w:rsidRDefault="004930E0" w:rsidP="005B4246">
            <w:pPr>
              <w:rPr>
                <w:sz w:val="22"/>
                <w:szCs w:val="22"/>
              </w:rPr>
            </w:pPr>
          </w:p>
          <w:p w14:paraId="765F9F88" w14:textId="77777777" w:rsidR="004930E0" w:rsidRPr="002A16E2" w:rsidRDefault="004930E0" w:rsidP="005B424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D78146C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625B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2DFED9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9690BD" w14:textId="77777777" w:rsidR="004930E0" w:rsidRPr="002A16E2" w:rsidRDefault="004930E0" w:rsidP="005B424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D8CD01" w14:textId="75F3C903" w:rsidR="004930E0" w:rsidRPr="002A16E2" w:rsidRDefault="004930E0" w:rsidP="004930E0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E3D7D07" w14:textId="77777777" w:rsidR="004930E0" w:rsidRPr="002A16E2" w:rsidRDefault="004930E0" w:rsidP="004930E0">
      <w:pPr>
        <w:tabs>
          <w:tab w:val="right" w:pos="9000"/>
        </w:tabs>
        <w:rPr>
          <w:sz w:val="22"/>
          <w:szCs w:val="22"/>
        </w:rPr>
      </w:pPr>
    </w:p>
    <w:p w14:paraId="37F22AF8" w14:textId="2CA011B8" w:rsidR="004930E0" w:rsidRPr="002A16E2" w:rsidRDefault="004930E0" w:rsidP="004930E0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otrzymania zamówienia</w:t>
      </w:r>
      <w:r w:rsidR="004A4BD8">
        <w:rPr>
          <w:b/>
          <w:bCs/>
          <w:sz w:val="22"/>
          <w:szCs w:val="22"/>
        </w:rPr>
        <w:t xml:space="preserve"> na monitor</w:t>
      </w:r>
      <w:r>
        <w:rPr>
          <w:b/>
          <w:bCs/>
          <w:sz w:val="22"/>
          <w:szCs w:val="22"/>
        </w:rPr>
        <w:t xml:space="preserve">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0673320" w14:textId="5C35B5F9" w:rsidR="004930E0" w:rsidRPr="002A16E2" w:rsidRDefault="004930E0" w:rsidP="004930E0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4A4BD8">
        <w:rPr>
          <w:b/>
          <w:bCs/>
          <w:sz w:val="22"/>
          <w:szCs w:val="22"/>
        </w:rPr>
        <w:t>36 miesięcy</w:t>
      </w:r>
    </w:p>
    <w:p w14:paraId="722133F4" w14:textId="77777777" w:rsidR="004930E0" w:rsidRPr="002A16E2" w:rsidRDefault="004930E0" w:rsidP="004930E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ED315F7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2FEAE87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F7A2604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C115168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6CC732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B22766B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425DBFC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B7528B7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8A7C9F9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7FC38F7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2221798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0F02772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25F264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2D0C617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E4C1914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86ADB00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6605476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94F4F4" w14:textId="77777777" w:rsidR="004930E0" w:rsidRDefault="004930E0" w:rsidP="004930E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2FD280" w14:textId="77777777" w:rsidR="004930E0" w:rsidRDefault="004930E0" w:rsidP="004930E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5FAB563C" w14:textId="77777777" w:rsidR="004930E0" w:rsidRDefault="004930E0" w:rsidP="004930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4B181E8D" w14:textId="77777777" w:rsidR="004930E0" w:rsidRDefault="004930E0" w:rsidP="004930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758F07E" w14:textId="77777777" w:rsidR="004930E0" w:rsidRDefault="004930E0" w:rsidP="004930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0F19D8" w14:textId="77777777" w:rsidR="004930E0" w:rsidRDefault="004930E0" w:rsidP="004930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5F47EA" w14:textId="77777777" w:rsidR="004930E0" w:rsidRDefault="004930E0" w:rsidP="004930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56AAB0" w14:textId="77777777" w:rsidR="004930E0" w:rsidRDefault="004930E0" w:rsidP="004930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30E0" w14:paraId="029D7605" w14:textId="77777777" w:rsidTr="005B42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ECAC6" w14:textId="77777777" w:rsidR="004930E0" w:rsidRDefault="004930E0" w:rsidP="005B42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5E78B" w14:textId="77777777" w:rsidR="004930E0" w:rsidRDefault="004930E0" w:rsidP="005B42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260B9A1" w14:textId="77777777" w:rsidR="004930E0" w:rsidRDefault="004930E0" w:rsidP="005B42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E3254" w14:textId="77777777" w:rsidR="004930E0" w:rsidRDefault="004930E0" w:rsidP="005B42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30E0" w14:paraId="21B74233" w14:textId="77777777" w:rsidTr="005B42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54573" w14:textId="77777777" w:rsidR="004930E0" w:rsidRDefault="004930E0" w:rsidP="005B4246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6505B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57C1D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4930E0" w14:paraId="2F11C2F8" w14:textId="77777777" w:rsidTr="005B42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353F4" w14:textId="77777777" w:rsidR="004930E0" w:rsidRDefault="004930E0" w:rsidP="005B4246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87EAB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06DD1" w14:textId="77777777" w:rsidR="004930E0" w:rsidRDefault="004930E0" w:rsidP="005B4246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577167FA" w14:textId="77777777" w:rsidR="004930E0" w:rsidRDefault="004930E0" w:rsidP="004930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4AED164" w14:textId="77777777" w:rsidR="004930E0" w:rsidRDefault="004930E0" w:rsidP="004930E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1A3AE90" w14:textId="77777777" w:rsidR="004930E0" w:rsidRDefault="004930E0" w:rsidP="004930E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6F6C9DDB" w14:textId="77777777" w:rsidR="004930E0" w:rsidRDefault="004930E0" w:rsidP="004930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4F0C8B4" w14:textId="77777777" w:rsidR="004930E0" w:rsidRDefault="004930E0" w:rsidP="004930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507BD5" w14:textId="77777777" w:rsidR="004930E0" w:rsidRDefault="004930E0" w:rsidP="004930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EAB5711" w14:textId="77777777" w:rsidR="004930E0" w:rsidRDefault="004930E0" w:rsidP="004930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E382C53" w14:textId="77777777" w:rsidR="004930E0" w:rsidRDefault="004930E0" w:rsidP="004930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093D74" w14:textId="77777777" w:rsidR="004930E0" w:rsidRDefault="004930E0" w:rsidP="004930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8741B0" w14:textId="77777777" w:rsidR="004930E0" w:rsidRDefault="004930E0" w:rsidP="004930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4EFDFC5" w14:textId="77777777" w:rsidR="004930E0" w:rsidRDefault="004930E0" w:rsidP="004930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1685271" w14:textId="77777777" w:rsidR="004930E0" w:rsidRDefault="004930E0" w:rsidP="004930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2FBD00" w14:textId="77777777" w:rsidR="004930E0" w:rsidRDefault="004930E0" w:rsidP="004930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4727DE5" w14:textId="77777777" w:rsidR="004930E0" w:rsidRDefault="004930E0" w:rsidP="004930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548C50" w14:textId="77777777" w:rsidR="004930E0" w:rsidRDefault="004930E0" w:rsidP="004930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197B5E6" w14:textId="77777777" w:rsidR="004930E0" w:rsidRPr="00FB3F21" w:rsidRDefault="004930E0" w:rsidP="004930E0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4930E0" w:rsidRPr="00FB3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9133B" w14:textId="77777777" w:rsidR="002E6F07" w:rsidRDefault="002E6F07">
      <w:r>
        <w:separator/>
      </w:r>
    </w:p>
  </w:endnote>
  <w:endnote w:type="continuationSeparator" w:id="0">
    <w:p w14:paraId="550FECB8" w14:textId="77777777" w:rsidR="002E6F07" w:rsidRDefault="002E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2FCCD" w14:textId="77777777" w:rsidR="00883E3D" w:rsidRDefault="00883E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AD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1A907" w14:textId="77777777" w:rsidR="00883E3D" w:rsidRDefault="00883E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5AB38" w14:textId="77777777" w:rsidR="002E6F07" w:rsidRDefault="002E6F07">
      <w:r>
        <w:separator/>
      </w:r>
    </w:p>
  </w:footnote>
  <w:footnote w:type="continuationSeparator" w:id="0">
    <w:p w14:paraId="57E8C5D1" w14:textId="77777777" w:rsidR="002E6F07" w:rsidRDefault="002E6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86883" w14:textId="77777777" w:rsidR="00883E3D" w:rsidRDefault="00883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0DD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FB34" w14:textId="77777777" w:rsidR="00883E3D" w:rsidRDefault="00883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92636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6474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9224004">
    <w:abstractNumId w:val="0"/>
  </w:num>
  <w:num w:numId="4" w16cid:durableId="221410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6A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6F07"/>
    <w:rsid w:val="00315A4A"/>
    <w:rsid w:val="004076A9"/>
    <w:rsid w:val="004930E0"/>
    <w:rsid w:val="004A4BD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3E3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CC2D0"/>
  <w15:chartTrackingRefBased/>
  <w15:docId w15:val="{D719B134-31F7-4D40-966B-5CA8110A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0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2026-05-08T06:17:00Z</cp:lastPrinted>
  <dcterms:created xsi:type="dcterms:W3CDTF">2026-05-08T06:05:00Z</dcterms:created>
  <dcterms:modified xsi:type="dcterms:W3CDTF">2026-05-08T06:17:00Z</dcterms:modified>
</cp:coreProperties>
</file>