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95E51" w14:textId="1C27882C" w:rsidR="00FB7F50" w:rsidRPr="002245BE" w:rsidRDefault="00B6475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6475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64756">
        <w:rPr>
          <w:sz w:val="22"/>
          <w:szCs w:val="22"/>
        </w:rPr>
        <w:t>2026-0</w:t>
      </w:r>
      <w:r w:rsidR="00924F10">
        <w:rPr>
          <w:sz w:val="22"/>
          <w:szCs w:val="22"/>
        </w:rPr>
        <w:t>6</w:t>
      </w:r>
      <w:r w:rsidRPr="00B64756">
        <w:rPr>
          <w:sz w:val="22"/>
          <w:szCs w:val="22"/>
        </w:rPr>
        <w:t>-</w:t>
      </w:r>
      <w:r w:rsidR="00924F10">
        <w:rPr>
          <w:sz w:val="22"/>
          <w:szCs w:val="22"/>
        </w:rPr>
        <w:t>02</w:t>
      </w:r>
    </w:p>
    <w:p w14:paraId="0B740E4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4BD45CE" w14:textId="77777777" w:rsidR="00B64756" w:rsidRPr="00B64756" w:rsidRDefault="00B64756" w:rsidP="00FB7F50">
      <w:pPr>
        <w:spacing w:after="40"/>
        <w:rPr>
          <w:b/>
          <w:bCs/>
          <w:sz w:val="22"/>
          <w:szCs w:val="22"/>
        </w:rPr>
      </w:pPr>
      <w:r w:rsidRPr="00B64756">
        <w:rPr>
          <w:b/>
          <w:bCs/>
          <w:sz w:val="22"/>
          <w:szCs w:val="22"/>
        </w:rPr>
        <w:t>Akademia Górniczo - Hutnicza</w:t>
      </w:r>
    </w:p>
    <w:p w14:paraId="63051BA2" w14:textId="77777777" w:rsidR="00B64756" w:rsidRPr="00B64756" w:rsidRDefault="00B64756" w:rsidP="00FB7F50">
      <w:pPr>
        <w:spacing w:after="40"/>
        <w:rPr>
          <w:b/>
          <w:bCs/>
          <w:sz w:val="22"/>
          <w:szCs w:val="22"/>
        </w:rPr>
      </w:pPr>
      <w:r w:rsidRPr="00B64756">
        <w:rPr>
          <w:b/>
          <w:bCs/>
          <w:sz w:val="22"/>
          <w:szCs w:val="22"/>
        </w:rPr>
        <w:t>im. Stanisława Staszica w Krakowie</w:t>
      </w:r>
    </w:p>
    <w:p w14:paraId="7E54DD95" w14:textId="5601F8AE" w:rsidR="00FB7F50" w:rsidRPr="002245BE" w:rsidRDefault="00B64756" w:rsidP="00FB7F50">
      <w:pPr>
        <w:spacing w:after="40"/>
        <w:rPr>
          <w:b/>
          <w:bCs/>
          <w:sz w:val="22"/>
          <w:szCs w:val="22"/>
        </w:rPr>
      </w:pPr>
      <w:r w:rsidRPr="00B64756">
        <w:rPr>
          <w:b/>
          <w:bCs/>
          <w:sz w:val="22"/>
          <w:szCs w:val="22"/>
        </w:rPr>
        <w:t>Dział Zamówień Publicznych</w:t>
      </w:r>
    </w:p>
    <w:p w14:paraId="18C59FE2" w14:textId="346A34B7" w:rsidR="00FB7F50" w:rsidRPr="002245BE" w:rsidRDefault="00B64756" w:rsidP="00FB7F50">
      <w:pPr>
        <w:rPr>
          <w:sz w:val="22"/>
          <w:szCs w:val="22"/>
        </w:rPr>
      </w:pPr>
      <w:r w:rsidRPr="00B6475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64756">
        <w:rPr>
          <w:sz w:val="22"/>
          <w:szCs w:val="22"/>
        </w:rPr>
        <w:t>30</w:t>
      </w:r>
    </w:p>
    <w:p w14:paraId="7093533A" w14:textId="23652686" w:rsidR="00FB7F50" w:rsidRPr="002245BE" w:rsidRDefault="00B64756" w:rsidP="00FB7F50">
      <w:pPr>
        <w:rPr>
          <w:sz w:val="22"/>
          <w:szCs w:val="22"/>
        </w:rPr>
      </w:pPr>
      <w:r w:rsidRPr="00B6475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64756">
        <w:rPr>
          <w:sz w:val="22"/>
          <w:szCs w:val="22"/>
        </w:rPr>
        <w:t>Kraków</w:t>
      </w:r>
    </w:p>
    <w:p w14:paraId="5EECC5C4" w14:textId="407E5E7C" w:rsidR="008642B3" w:rsidRDefault="00924F10">
      <w:pPr>
        <w:pStyle w:val="Nagwek1"/>
        <w:spacing w:before="600"/>
        <w:rPr>
          <w:sz w:val="28"/>
        </w:rPr>
      </w:pPr>
      <w:r>
        <w:rPr>
          <w:sz w:val="28"/>
        </w:rPr>
        <w:t xml:space="preserve">SPROSTOWANIE </w:t>
      </w:r>
      <w:r w:rsidR="00A17CDB">
        <w:rPr>
          <w:sz w:val="28"/>
        </w:rPr>
        <w:t>OGŁOSZENI</w:t>
      </w:r>
      <w:r>
        <w:rPr>
          <w:sz w:val="28"/>
        </w:rPr>
        <w:t>A</w:t>
      </w:r>
    </w:p>
    <w:p w14:paraId="3C6BC70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64756" w:rsidRPr="00607F9B" w14:paraId="3DFBD6A3" w14:textId="77777777" w:rsidTr="00924F10">
        <w:trPr>
          <w:trHeight w:val="638"/>
        </w:trPr>
        <w:tc>
          <w:tcPr>
            <w:tcW w:w="1023" w:type="dxa"/>
          </w:tcPr>
          <w:p w14:paraId="180A2757" w14:textId="77777777" w:rsidR="00B64756" w:rsidRPr="00607F9B" w:rsidRDefault="00B64756" w:rsidP="00E753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893ED1A" w14:textId="02E2403A" w:rsidR="00B64756" w:rsidRPr="00607F9B" w:rsidRDefault="00B64756" w:rsidP="00E753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64756">
              <w:rPr>
                <w:sz w:val="22"/>
                <w:szCs w:val="22"/>
              </w:rPr>
              <w:t>przetarg</w:t>
            </w:r>
            <w:r w:rsidR="00E93F24">
              <w:rPr>
                <w:sz w:val="22"/>
                <w:szCs w:val="22"/>
              </w:rPr>
              <w:t>u</w:t>
            </w:r>
            <w:r w:rsidRPr="00B64756">
              <w:rPr>
                <w:sz w:val="22"/>
                <w:szCs w:val="22"/>
              </w:rPr>
              <w:t xml:space="preserve"> nieograniczon</w:t>
            </w:r>
            <w:r w:rsidR="00E93F2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4756">
              <w:rPr>
                <w:b/>
                <w:bCs/>
                <w:sz w:val="22"/>
                <w:szCs w:val="22"/>
              </w:rPr>
              <w:t xml:space="preserve">Dostawa 4 zestawów składających się z laptopa i stacji dokującej na potrzeby </w:t>
            </w:r>
            <w:proofErr w:type="spellStart"/>
            <w:r w:rsidRPr="00B64756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4756">
              <w:rPr>
                <w:b/>
                <w:sz w:val="22"/>
                <w:szCs w:val="22"/>
              </w:rPr>
              <w:t>KC-DE-zp.25.110.2026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FC38B6" w14:textId="77777777" w:rsidR="00924F10" w:rsidRDefault="00924F10" w:rsidP="00924F10">
      <w:pPr>
        <w:rPr>
          <w:sz w:val="22"/>
          <w:szCs w:val="22"/>
        </w:rPr>
      </w:pPr>
    </w:p>
    <w:p w14:paraId="6B411C09" w14:textId="76DA7D0C" w:rsidR="00924F10" w:rsidRPr="00D87B3F" w:rsidRDefault="00924F10" w:rsidP="00924F10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D87B3F">
        <w:rPr>
          <w:b/>
          <w:sz w:val="22"/>
          <w:szCs w:val="22"/>
        </w:rPr>
        <w:t>Akademia Górniczo - Hutnicza</w:t>
      </w:r>
    </w:p>
    <w:p w14:paraId="3BDD6BB2" w14:textId="77777777" w:rsidR="00924F10" w:rsidRPr="00D87B3F" w:rsidRDefault="00924F10" w:rsidP="00924F10">
      <w:pPr>
        <w:rPr>
          <w:b/>
          <w:sz w:val="22"/>
          <w:szCs w:val="22"/>
        </w:rPr>
      </w:pPr>
      <w:r w:rsidRPr="00D87B3F">
        <w:rPr>
          <w:b/>
          <w:sz w:val="22"/>
          <w:szCs w:val="22"/>
        </w:rPr>
        <w:t>im. Stanisława Staszica w Krakowie</w:t>
      </w:r>
    </w:p>
    <w:p w14:paraId="38797131" w14:textId="77777777" w:rsidR="00924F10" w:rsidRPr="00912D32" w:rsidRDefault="00924F10" w:rsidP="00924F10">
      <w:pPr>
        <w:rPr>
          <w:sz w:val="22"/>
          <w:szCs w:val="22"/>
        </w:rPr>
      </w:pPr>
      <w:r w:rsidRPr="00D87B3F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</w:t>
      </w:r>
      <w:r w:rsidRPr="00D73DB4">
        <w:rPr>
          <w:sz w:val="22"/>
          <w:szCs w:val="22"/>
          <w:u w:val="single"/>
        </w:rPr>
        <w:t xml:space="preserve">w związku z poprawieniem omyłki rachunkowej stwierdzonej przez służby finansowe w ofercie wykonawcy Progress </w:t>
      </w:r>
      <w:r>
        <w:rPr>
          <w:sz w:val="22"/>
          <w:szCs w:val="22"/>
          <w:u w:val="single"/>
        </w:rPr>
        <w:t>S</w:t>
      </w:r>
      <w:r w:rsidRPr="00D73DB4">
        <w:rPr>
          <w:sz w:val="22"/>
          <w:szCs w:val="22"/>
          <w:u w:val="single"/>
        </w:rPr>
        <w:t xml:space="preserve">ystemy </w:t>
      </w:r>
      <w:r>
        <w:rPr>
          <w:sz w:val="22"/>
          <w:szCs w:val="22"/>
          <w:u w:val="single"/>
        </w:rPr>
        <w:t>K</w:t>
      </w:r>
      <w:r w:rsidRPr="00D73DB4">
        <w:rPr>
          <w:sz w:val="22"/>
          <w:szCs w:val="22"/>
          <w:u w:val="single"/>
        </w:rPr>
        <w:t>omputerowe sp. z o.o</w:t>
      </w:r>
      <w:r>
        <w:rPr>
          <w:sz w:val="22"/>
          <w:szCs w:val="22"/>
        </w:rPr>
        <w:t xml:space="preserve">. oraz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7C2501">
        <w:rPr>
          <w:sz w:val="22"/>
          <w:szCs w:val="22"/>
        </w:rPr>
        <w:t xml:space="preserve">publicznych (Dz.U.2024.1320 </w:t>
      </w:r>
      <w:proofErr w:type="spellStart"/>
      <w:r w:rsidRPr="007C2501">
        <w:rPr>
          <w:sz w:val="22"/>
          <w:szCs w:val="22"/>
        </w:rPr>
        <w:t>t.j</w:t>
      </w:r>
      <w:proofErr w:type="spellEnd"/>
      <w:r w:rsidRPr="007C2501">
        <w:rPr>
          <w:sz w:val="22"/>
          <w:szCs w:val="22"/>
        </w:rPr>
        <w:t>. ze zm.),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185D07EC" w14:textId="4F7C366F" w:rsidR="008642B3" w:rsidRDefault="00D26ED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4756" w14:paraId="49ED166F" w14:textId="77777777" w:rsidTr="00E7530D">
        <w:trPr>
          <w:cantSplit/>
        </w:trPr>
        <w:tc>
          <w:tcPr>
            <w:tcW w:w="10150" w:type="dxa"/>
          </w:tcPr>
          <w:p w14:paraId="48576ED0" w14:textId="53AC6DE5" w:rsidR="00B64756" w:rsidRPr="00D26ED6" w:rsidRDefault="00B64756" w:rsidP="00E7530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4756">
              <w:rPr>
                <w:b/>
                <w:sz w:val="22"/>
                <w:szCs w:val="22"/>
              </w:rPr>
              <w:t>PROGRESS Systemy Komputerowe Sp. z o.o.</w:t>
            </w:r>
          </w:p>
          <w:p w14:paraId="5D42FBDA" w14:textId="534B1795" w:rsidR="00B64756" w:rsidRPr="009F0E5C" w:rsidRDefault="00B64756" w:rsidP="00E7530D">
            <w:pPr>
              <w:jc w:val="both"/>
              <w:rPr>
                <w:bCs/>
                <w:sz w:val="22"/>
                <w:szCs w:val="22"/>
              </w:rPr>
            </w:pPr>
            <w:r w:rsidRPr="00B64756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4756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C4AF50" w14:textId="33A8231E" w:rsidR="00B64756" w:rsidRPr="009F0E5C" w:rsidRDefault="00B64756" w:rsidP="00E7530D">
            <w:pPr>
              <w:jc w:val="both"/>
              <w:rPr>
                <w:bCs/>
                <w:sz w:val="22"/>
                <w:szCs w:val="22"/>
              </w:rPr>
            </w:pPr>
            <w:r w:rsidRPr="00B64756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4756">
              <w:rPr>
                <w:bCs/>
                <w:sz w:val="22"/>
                <w:szCs w:val="22"/>
              </w:rPr>
              <w:t>Kraków</w:t>
            </w:r>
          </w:p>
          <w:p w14:paraId="2D867717" w14:textId="77777777" w:rsidR="00B64756" w:rsidRPr="00D26ED6" w:rsidRDefault="00B64756" w:rsidP="00E7530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937DE8" w14:textId="2E1EA3F4" w:rsidR="00B64756" w:rsidRDefault="00B64756" w:rsidP="00E7530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64756">
              <w:rPr>
                <w:sz w:val="22"/>
                <w:szCs w:val="22"/>
              </w:rPr>
              <w:t>Dostaw</w:t>
            </w:r>
            <w:r w:rsidR="00E93F24">
              <w:rPr>
                <w:sz w:val="22"/>
                <w:szCs w:val="22"/>
              </w:rPr>
              <w:t>ę</w:t>
            </w:r>
            <w:r w:rsidRPr="00B64756">
              <w:rPr>
                <w:sz w:val="22"/>
                <w:szCs w:val="22"/>
              </w:rPr>
              <w:t xml:space="preserve"> 4 zestawów składających się z laptopa i stacji dokującej na potrzeby </w:t>
            </w:r>
            <w:proofErr w:type="spellStart"/>
            <w:r w:rsidRPr="00B64756">
              <w:rPr>
                <w:sz w:val="22"/>
                <w:szCs w:val="22"/>
              </w:rPr>
              <w:t>WIEiT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2751EAE0" w14:textId="121C156B" w:rsidR="00B64756" w:rsidRPr="00D26ED6" w:rsidRDefault="00B64756" w:rsidP="00E7530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924F10">
              <w:rPr>
                <w:b/>
                <w:sz w:val="22"/>
                <w:szCs w:val="22"/>
              </w:rPr>
              <w:t>43</w:t>
            </w:r>
            <w:r w:rsidRPr="00B64756">
              <w:rPr>
                <w:b/>
                <w:sz w:val="22"/>
                <w:szCs w:val="22"/>
              </w:rPr>
              <w:t xml:space="preserve"> </w:t>
            </w:r>
            <w:r w:rsidR="00924F10">
              <w:rPr>
                <w:b/>
                <w:sz w:val="22"/>
                <w:szCs w:val="22"/>
              </w:rPr>
              <w:t>738</w:t>
            </w:r>
            <w:r w:rsidRPr="00B64756">
              <w:rPr>
                <w:b/>
                <w:sz w:val="22"/>
                <w:szCs w:val="22"/>
              </w:rPr>
              <w:t>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CAC52B1" w14:textId="77777777" w:rsidR="00B64756" w:rsidRDefault="00B64756" w:rsidP="00E7530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9021FA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76DC717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184FCF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5EA866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131CC24" w14:textId="25946929" w:rsidR="002B6761" w:rsidRPr="008567C7" w:rsidRDefault="00B647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E7174EB" w14:textId="2BA98229" w:rsidR="002B6761" w:rsidRPr="008567C7" w:rsidRDefault="00B647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cały zestaw</w:t>
            </w:r>
          </w:p>
        </w:tc>
        <w:tc>
          <w:tcPr>
            <w:tcW w:w="1134" w:type="dxa"/>
            <w:vAlign w:val="center"/>
          </w:tcPr>
          <w:p w14:paraId="719F2E2A" w14:textId="20F336A3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BAF673" w14:textId="2D83D99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8D508C" w14:textId="363F4F8C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D580299" w14:textId="35DB7198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4687C1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64756" w:rsidRPr="008567C7" w14:paraId="1F6E2668" w14:textId="77777777" w:rsidTr="00E7530D">
        <w:tc>
          <w:tcPr>
            <w:tcW w:w="709" w:type="dxa"/>
            <w:vAlign w:val="center"/>
          </w:tcPr>
          <w:p w14:paraId="6C1E70A0" w14:textId="036931DF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6D39353" w14:textId="3B85D026" w:rsidR="00B64756" w:rsidRPr="002B6761" w:rsidRDefault="00B64756" w:rsidP="00E753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DC7B1E4" w14:textId="638E678D" w:rsidR="00B64756" w:rsidRPr="008567C7" w:rsidRDefault="00B64756" w:rsidP="00E753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1005065" w14:textId="4E8A6D07" w:rsidR="00B64756" w:rsidRPr="001B7815" w:rsidRDefault="00B64756" w:rsidP="00E753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41900FF" w14:textId="30E1B3DA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E47E2FF" w14:textId="47EF1244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6DC187E" w14:textId="399C9392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4A47B09" w14:textId="46D60BD9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510B2E8" w14:textId="1C916C6F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CAC2F51" w14:textId="11F9A7AF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4A029BD" w14:textId="44B027E8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64756" w:rsidRPr="008567C7" w14:paraId="74462D0A" w14:textId="77777777" w:rsidTr="00E7530D">
        <w:tc>
          <w:tcPr>
            <w:tcW w:w="709" w:type="dxa"/>
            <w:vAlign w:val="center"/>
          </w:tcPr>
          <w:p w14:paraId="34F7B7D0" w14:textId="44A00FDA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E5379CF" w14:textId="08369359" w:rsidR="00B64756" w:rsidRPr="002B6761" w:rsidRDefault="00B64756" w:rsidP="00E753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64756">
              <w:rPr>
                <w:rFonts w:ascii="Times New Roman" w:hAnsi="Times New Roman" w:cs="Times New Roman"/>
                <w:b/>
                <w:sz w:val="18"/>
                <w:szCs w:val="18"/>
              </w:rPr>
              <w:t>Cocon</w:t>
            </w:r>
            <w:proofErr w:type="spellEnd"/>
            <w:r w:rsidRPr="00B647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</w:t>
            </w:r>
            <w:r w:rsidR="00E93F24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Pr="00B647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0374CC79" w14:textId="0C46DFD3" w:rsidR="00B64756" w:rsidRPr="008567C7" w:rsidRDefault="00B64756" w:rsidP="00E753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="00E93F24">
              <w:rPr>
                <w:rFonts w:ascii="Times New Roman" w:hAnsi="Times New Roman" w:cs="Times New Roman"/>
                <w:bCs/>
                <w:sz w:val="18"/>
                <w:szCs w:val="18"/>
              </w:rPr>
              <w:t>Dworcowa 10a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2D5025E" w14:textId="673742CF" w:rsidR="00B64756" w:rsidRPr="001B7815" w:rsidRDefault="00B64756" w:rsidP="00E753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46-300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Olesno</w:t>
            </w:r>
          </w:p>
        </w:tc>
        <w:tc>
          <w:tcPr>
            <w:tcW w:w="1134" w:type="dxa"/>
            <w:vAlign w:val="center"/>
          </w:tcPr>
          <w:p w14:paraId="30C8A3C5" w14:textId="4FB7AB76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="00924F1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924F1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14:paraId="1C3F8B52" w14:textId="27EEC575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CD07898" w14:textId="0E19E110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4AF34B6" w14:textId="11DBE833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0860DA0" w14:textId="3C67A7A5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1C56EFE" w14:textId="6F974AD7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E3FE521" w14:textId="13574690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9</w:t>
            </w:r>
            <w:r w:rsidR="00924F1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924F1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bookmarkEnd w:id="0"/>
    </w:tbl>
    <w:p w14:paraId="30CFB15D" w14:textId="77777777" w:rsidR="00F960D7" w:rsidRDefault="00F960D7" w:rsidP="00924F10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0A4C0" w14:textId="77777777" w:rsidR="000E2035" w:rsidRDefault="000E2035">
      <w:r>
        <w:separator/>
      </w:r>
    </w:p>
  </w:endnote>
  <w:endnote w:type="continuationSeparator" w:id="0">
    <w:p w14:paraId="1384DCA3" w14:textId="77777777" w:rsidR="000E2035" w:rsidRDefault="000E2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9530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E3E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F0E24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26098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2DC9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CBBD8" w14:textId="77777777" w:rsidR="000E2035" w:rsidRDefault="000E2035">
      <w:r>
        <w:separator/>
      </w:r>
    </w:p>
  </w:footnote>
  <w:footnote w:type="continuationSeparator" w:id="0">
    <w:p w14:paraId="3C8C36EB" w14:textId="77777777" w:rsidR="000E2035" w:rsidRDefault="000E2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85C7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6FF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DEF0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53D"/>
    <w:rsid w:val="00005838"/>
    <w:rsid w:val="00022322"/>
    <w:rsid w:val="00042497"/>
    <w:rsid w:val="000C1E6F"/>
    <w:rsid w:val="000E2035"/>
    <w:rsid w:val="000E4E56"/>
    <w:rsid w:val="00195CC0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5E47"/>
    <w:rsid w:val="00915B9E"/>
    <w:rsid w:val="00924F10"/>
    <w:rsid w:val="00952256"/>
    <w:rsid w:val="0097748A"/>
    <w:rsid w:val="009F0E5C"/>
    <w:rsid w:val="00A029B8"/>
    <w:rsid w:val="00A17CDB"/>
    <w:rsid w:val="00AA02AC"/>
    <w:rsid w:val="00B32D12"/>
    <w:rsid w:val="00B464D3"/>
    <w:rsid w:val="00B64756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8653D"/>
    <w:rsid w:val="00E93F24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C0E84"/>
  <w15:chartTrackingRefBased/>
  <w15:docId w15:val="{D84A19AE-24A5-41B6-9F08-7C880305F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2026-06-02T13:10:00Z</cp:lastPrinted>
  <dcterms:created xsi:type="dcterms:W3CDTF">2026-06-02T13:10:00Z</dcterms:created>
  <dcterms:modified xsi:type="dcterms:W3CDTF">2026-06-02T13:10:00Z</dcterms:modified>
</cp:coreProperties>
</file>