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D5F56" w14:textId="4152E4CE" w:rsidR="00B36EDA" w:rsidRPr="004B7000" w:rsidRDefault="000A61CA" w:rsidP="00B36EDA">
      <w:pPr>
        <w:spacing w:after="600"/>
        <w:jc w:val="right"/>
      </w:pPr>
      <w:bookmarkStart w:id="0" w:name="_Hlk53520193"/>
      <w:r w:rsidRPr="004B7000">
        <w:t>Kraków</w:t>
      </w:r>
      <w:r w:rsidR="00B36EDA" w:rsidRPr="004B7000">
        <w:t xml:space="preserve"> dnia: </w:t>
      </w:r>
      <w:r w:rsidR="00C10886">
        <w:t>14.05.2026 r.</w:t>
      </w:r>
    </w:p>
    <w:p w14:paraId="5AEF166B" w14:textId="77777777" w:rsidR="000A61CA" w:rsidRPr="004B7000" w:rsidRDefault="000A61CA" w:rsidP="00B36EDA">
      <w:pPr>
        <w:spacing w:line="360" w:lineRule="auto"/>
        <w:ind w:right="3969"/>
        <w:rPr>
          <w:b/>
          <w:bCs/>
        </w:rPr>
      </w:pPr>
      <w:r w:rsidRPr="004B7000">
        <w:rPr>
          <w:b/>
          <w:bCs/>
        </w:rPr>
        <w:t>Szpital Miejski Specjalistyczny</w:t>
      </w:r>
    </w:p>
    <w:p w14:paraId="213BFF35" w14:textId="77777777" w:rsidR="000A61CA" w:rsidRPr="004B7000" w:rsidRDefault="000A61CA" w:rsidP="00B36EDA">
      <w:pPr>
        <w:spacing w:line="360" w:lineRule="auto"/>
        <w:ind w:right="3969"/>
        <w:rPr>
          <w:b/>
          <w:bCs/>
        </w:rPr>
      </w:pPr>
      <w:r w:rsidRPr="004B7000">
        <w:rPr>
          <w:b/>
          <w:bCs/>
        </w:rPr>
        <w:t>im. Gabriela Narutowicza w Krakowie</w:t>
      </w:r>
    </w:p>
    <w:p w14:paraId="15BA6328" w14:textId="77777777" w:rsidR="00B36EDA" w:rsidRPr="004B7000" w:rsidRDefault="000A61CA" w:rsidP="00B36EDA">
      <w:pPr>
        <w:spacing w:line="360" w:lineRule="auto"/>
        <w:ind w:right="3969"/>
        <w:rPr>
          <w:b/>
          <w:bCs/>
        </w:rPr>
      </w:pPr>
      <w:r w:rsidRPr="004B7000">
        <w:rPr>
          <w:b/>
          <w:bCs/>
        </w:rPr>
        <w:t>Dział Zamówień Publicznych i Umów</w:t>
      </w:r>
    </w:p>
    <w:p w14:paraId="2A7AB346" w14:textId="77777777" w:rsidR="00B36EDA" w:rsidRPr="004B7000" w:rsidRDefault="000A61CA" w:rsidP="00B36EDA">
      <w:pPr>
        <w:spacing w:line="360" w:lineRule="auto"/>
        <w:ind w:right="3969"/>
      </w:pPr>
      <w:r w:rsidRPr="004B7000">
        <w:t>ul. Prądnicka</w:t>
      </w:r>
      <w:r w:rsidR="00B36EDA" w:rsidRPr="004B7000">
        <w:t xml:space="preserve"> </w:t>
      </w:r>
      <w:r w:rsidRPr="004B7000">
        <w:t>35-37</w:t>
      </w:r>
    </w:p>
    <w:p w14:paraId="403C51AE" w14:textId="77777777" w:rsidR="00B36EDA" w:rsidRPr="004B7000" w:rsidRDefault="000A61CA" w:rsidP="00B36EDA">
      <w:pPr>
        <w:ind w:right="3969"/>
      </w:pPr>
      <w:r w:rsidRPr="004B7000">
        <w:t>31-202</w:t>
      </w:r>
      <w:r w:rsidR="00B36EDA" w:rsidRPr="004B7000">
        <w:t xml:space="preserve"> </w:t>
      </w:r>
      <w:r w:rsidRPr="004B7000">
        <w:t>Kraków</w:t>
      </w:r>
    </w:p>
    <w:p w14:paraId="05CB58E3" w14:textId="77777777" w:rsidR="00B36EDA" w:rsidRPr="004B7000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B7000" w14:paraId="2E8B3309" w14:textId="77777777" w:rsidTr="00B36EDA">
        <w:tc>
          <w:tcPr>
            <w:tcW w:w="9923" w:type="dxa"/>
            <w:shd w:val="clear" w:color="auto" w:fill="F2F2F2"/>
            <w:hideMark/>
          </w:tcPr>
          <w:p w14:paraId="651DB209" w14:textId="4D44BC43" w:rsidR="00B36EDA" w:rsidRPr="004B7000" w:rsidRDefault="004B7000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4B7000">
              <w:rPr>
                <w:b/>
                <w:spacing w:val="50"/>
                <w:kern w:val="28"/>
              </w:rPr>
              <w:t>OGŁOSZENIE</w:t>
            </w:r>
          </w:p>
          <w:p w14:paraId="3F43FE9A" w14:textId="77777777" w:rsidR="00B36EDA" w:rsidRPr="004B7000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4B7000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2D31B8FC" w14:textId="77777777" w:rsidR="00B36EDA" w:rsidRPr="004B7000" w:rsidRDefault="00B36EDA" w:rsidP="00B36EDA">
      <w:pPr>
        <w:keepNext/>
        <w:spacing w:after="240"/>
        <w:outlineLvl w:val="0"/>
        <w:rPr>
          <w:b/>
        </w:rPr>
      </w:pPr>
    </w:p>
    <w:p w14:paraId="679277C8" w14:textId="77777777" w:rsidR="00B36EDA" w:rsidRPr="004B7000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4B7000">
        <w:rPr>
          <w:rFonts w:eastAsia="Calibri"/>
          <w:lang w:eastAsia="en-US"/>
        </w:rPr>
        <w:t xml:space="preserve">Dotyczy </w:t>
      </w:r>
      <w:r w:rsidRPr="004B7000">
        <w:t>postępowania o udzielenie zamówienia publicznego</w:t>
      </w:r>
      <w:r w:rsidRPr="004B7000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B7000" w14:paraId="15E1E51A" w14:textId="77777777" w:rsidTr="00B36EDA">
        <w:tc>
          <w:tcPr>
            <w:tcW w:w="2269" w:type="dxa"/>
          </w:tcPr>
          <w:p w14:paraId="790A247F" w14:textId="77777777" w:rsidR="00B36EDA" w:rsidRPr="004B700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B7000">
              <w:t>Nazwa zamówienia:</w:t>
            </w:r>
          </w:p>
        </w:tc>
        <w:tc>
          <w:tcPr>
            <w:tcW w:w="7654" w:type="dxa"/>
          </w:tcPr>
          <w:p w14:paraId="15270B1C" w14:textId="77777777" w:rsidR="00B36EDA" w:rsidRPr="004B7000" w:rsidRDefault="000A61C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B7000">
              <w:rPr>
                <w:bCs/>
              </w:rPr>
              <w:t>Usługa konserwacji urządzeń instalacji wentylacji i klimatyzacji w obiektach Szpitala II</w:t>
            </w:r>
          </w:p>
        </w:tc>
      </w:tr>
      <w:tr w:rsidR="000A61CA" w:rsidRPr="004B7000" w14:paraId="0ED44410" w14:textId="77777777" w:rsidTr="005855AE">
        <w:tc>
          <w:tcPr>
            <w:tcW w:w="2269" w:type="dxa"/>
          </w:tcPr>
          <w:p w14:paraId="161EC534" w14:textId="77777777" w:rsidR="000A61CA" w:rsidRPr="004B7000" w:rsidRDefault="000A61CA" w:rsidP="005855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B7000">
              <w:t>Numer referencyjny:</w:t>
            </w:r>
          </w:p>
        </w:tc>
        <w:tc>
          <w:tcPr>
            <w:tcW w:w="7654" w:type="dxa"/>
          </w:tcPr>
          <w:p w14:paraId="35801C8E" w14:textId="77777777" w:rsidR="000A61CA" w:rsidRPr="004B7000" w:rsidRDefault="000A61CA" w:rsidP="005855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B7000">
              <w:rPr>
                <w:bCs/>
              </w:rPr>
              <w:t>ZP/24/2026</w:t>
            </w:r>
          </w:p>
        </w:tc>
      </w:tr>
    </w:tbl>
    <w:p w14:paraId="0043D070" w14:textId="77777777" w:rsidR="00B36EDA" w:rsidRPr="004B7000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44A01C1F" w14:textId="77777777" w:rsidR="000A61CA" w:rsidRPr="004B700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/>
        </w:rPr>
      </w:pPr>
      <w:r w:rsidRPr="004B7000">
        <w:t xml:space="preserve">Zamawiający, </w:t>
      </w:r>
      <w:r w:rsidR="000A61CA" w:rsidRPr="004B7000">
        <w:rPr>
          <w:b/>
        </w:rPr>
        <w:t>Szpital Miejski Specjalistyczny</w:t>
      </w:r>
    </w:p>
    <w:p w14:paraId="4D63BD62" w14:textId="77777777" w:rsidR="000A61CA" w:rsidRPr="004B7000" w:rsidRDefault="000A61C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/>
        </w:rPr>
      </w:pPr>
      <w:r w:rsidRPr="004B7000">
        <w:rPr>
          <w:b/>
        </w:rPr>
        <w:t>im. Gabriela Narutowicza w Krakowie</w:t>
      </w:r>
    </w:p>
    <w:p w14:paraId="066544F4" w14:textId="6E97EDEA" w:rsidR="00B36EDA" w:rsidRPr="004B7000" w:rsidRDefault="000A61C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</w:rPr>
      </w:pPr>
      <w:r w:rsidRPr="004B7000">
        <w:rPr>
          <w:b/>
        </w:rPr>
        <w:t>Dział Zamówień Publicznych i Umów</w:t>
      </w:r>
      <w:r w:rsidR="00B36EDA" w:rsidRPr="004B7000">
        <w:t>, działając na podstawie art. 253 ust. 1 pkt. 1 i ust. 2 ustawy z dnia 11 września 2019r. Prawo zamówień publicznych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A61CA" w:rsidRPr="004B7000" w14:paraId="10298D8F" w14:textId="77777777" w:rsidTr="000A61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2EAC7" w14:textId="77777777" w:rsidR="000A61CA" w:rsidRPr="004B7000" w:rsidRDefault="000A61CA" w:rsidP="005855AE">
            <w:pPr>
              <w:spacing w:before="120" w:after="240"/>
              <w:jc w:val="both"/>
            </w:pPr>
            <w:r w:rsidRPr="004B7000">
              <w:rPr>
                <w:b/>
                <w:bCs/>
              </w:rPr>
              <w:t>Część nr 1</w:t>
            </w:r>
            <w:r w:rsidRPr="004B7000">
              <w:t>: Pakiet 1- Konserwacja i eksploatacja urządzeń wentylacji i klimatyzacji w Szpitalu</w:t>
            </w:r>
          </w:p>
          <w:p w14:paraId="4EC5BF97" w14:textId="77777777" w:rsidR="000A61CA" w:rsidRPr="004B7000" w:rsidRDefault="000A61CA" w:rsidP="005855AE">
            <w:pPr>
              <w:spacing w:before="60" w:line="360" w:lineRule="auto"/>
              <w:jc w:val="both"/>
              <w:rPr>
                <w:b/>
              </w:rPr>
            </w:pPr>
            <w:r w:rsidRPr="004B7000">
              <w:rPr>
                <w:b/>
              </w:rPr>
              <w:t>Montherm Jacek Piwowarczyk</w:t>
            </w:r>
          </w:p>
          <w:p w14:paraId="1353E1E5" w14:textId="77777777" w:rsidR="000A61CA" w:rsidRPr="004B7000" w:rsidRDefault="000A61CA" w:rsidP="005855AE">
            <w:pPr>
              <w:spacing w:line="360" w:lineRule="auto"/>
              <w:jc w:val="both"/>
              <w:rPr>
                <w:bCs/>
              </w:rPr>
            </w:pPr>
            <w:r w:rsidRPr="004B7000">
              <w:rPr>
                <w:bCs/>
              </w:rPr>
              <w:t xml:space="preserve">Raciechowice 232 </w:t>
            </w:r>
          </w:p>
          <w:p w14:paraId="140DC019" w14:textId="77777777" w:rsidR="000A61CA" w:rsidRPr="004B7000" w:rsidRDefault="000A61CA" w:rsidP="005855AE">
            <w:pPr>
              <w:spacing w:after="120"/>
              <w:jc w:val="both"/>
              <w:rPr>
                <w:bCs/>
              </w:rPr>
            </w:pPr>
            <w:r w:rsidRPr="004B7000">
              <w:rPr>
                <w:bCs/>
              </w:rPr>
              <w:t>32-415 Raciechowice</w:t>
            </w:r>
          </w:p>
          <w:p w14:paraId="066B2B6F" w14:textId="77777777" w:rsidR="000A61CA" w:rsidRPr="004B7000" w:rsidRDefault="000A61CA" w:rsidP="005855AE">
            <w:pPr>
              <w:spacing w:before="120" w:line="360" w:lineRule="auto"/>
              <w:jc w:val="both"/>
              <w:rPr>
                <w:color w:val="000000"/>
              </w:rPr>
            </w:pPr>
            <w:r w:rsidRPr="004B7000">
              <w:rPr>
                <w:color w:val="000000"/>
                <w:u w:val="single"/>
              </w:rPr>
              <w:t>Uzasadnienie wyboru</w:t>
            </w:r>
            <w:r w:rsidRPr="004B7000">
              <w:rPr>
                <w:color w:val="000000"/>
              </w:rPr>
              <w:t>:</w:t>
            </w:r>
          </w:p>
          <w:p w14:paraId="586E07AE" w14:textId="77777777" w:rsidR="000A61CA" w:rsidRPr="004B7000" w:rsidRDefault="000A61CA" w:rsidP="005855A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4B7000">
              <w:t>Najkorzystniejsza oferta, spełnia wymogi Zamawiającego.</w:t>
            </w:r>
          </w:p>
        </w:tc>
      </w:tr>
      <w:tr w:rsidR="000A61CA" w:rsidRPr="004B7000" w14:paraId="3514DC94" w14:textId="77777777" w:rsidTr="000A61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85748" w14:textId="77777777" w:rsidR="000A61CA" w:rsidRPr="004B7000" w:rsidRDefault="000A61CA" w:rsidP="005855AE">
            <w:pPr>
              <w:spacing w:before="120" w:after="240"/>
              <w:jc w:val="both"/>
            </w:pPr>
            <w:r w:rsidRPr="004B7000">
              <w:rPr>
                <w:b/>
                <w:bCs/>
              </w:rPr>
              <w:lastRenderedPageBreak/>
              <w:t>Część nr 2</w:t>
            </w:r>
            <w:r w:rsidRPr="004B7000">
              <w:t>: Pakiet 2- Konserwacja i eksploatacja urządzeń wentylacji i klimatyzacji w Szpitalu - Zespół Bloków Operacyjnych</w:t>
            </w:r>
          </w:p>
          <w:p w14:paraId="17A91EB4" w14:textId="77777777" w:rsidR="000A61CA" w:rsidRPr="004B7000" w:rsidRDefault="000A61CA" w:rsidP="005855AE">
            <w:pPr>
              <w:spacing w:before="60" w:line="360" w:lineRule="auto"/>
              <w:jc w:val="both"/>
              <w:rPr>
                <w:b/>
              </w:rPr>
            </w:pPr>
            <w:r w:rsidRPr="004B7000">
              <w:rPr>
                <w:b/>
              </w:rPr>
              <w:t>Zakłady Badawczo-Usługowe POWER Sp. z o.o.</w:t>
            </w:r>
          </w:p>
          <w:p w14:paraId="4E0BA60C" w14:textId="77777777" w:rsidR="000A61CA" w:rsidRPr="004B7000" w:rsidRDefault="000A61CA" w:rsidP="005855AE">
            <w:pPr>
              <w:spacing w:line="360" w:lineRule="auto"/>
              <w:jc w:val="both"/>
              <w:rPr>
                <w:bCs/>
              </w:rPr>
            </w:pPr>
            <w:r w:rsidRPr="004B7000">
              <w:rPr>
                <w:bCs/>
              </w:rPr>
              <w:t xml:space="preserve">Os. Bohaterów Września 65 </w:t>
            </w:r>
          </w:p>
          <w:p w14:paraId="2FEDFF37" w14:textId="77777777" w:rsidR="000A61CA" w:rsidRPr="004B7000" w:rsidRDefault="000A61CA" w:rsidP="005855AE">
            <w:pPr>
              <w:spacing w:after="120"/>
              <w:jc w:val="both"/>
              <w:rPr>
                <w:bCs/>
              </w:rPr>
            </w:pPr>
            <w:r w:rsidRPr="004B7000">
              <w:rPr>
                <w:bCs/>
              </w:rPr>
              <w:t>31-621 Kraków</w:t>
            </w:r>
          </w:p>
          <w:p w14:paraId="286EBDD9" w14:textId="77777777" w:rsidR="000A61CA" w:rsidRPr="004B7000" w:rsidRDefault="000A61CA" w:rsidP="005855AE">
            <w:pPr>
              <w:spacing w:before="120" w:line="360" w:lineRule="auto"/>
              <w:jc w:val="both"/>
              <w:rPr>
                <w:color w:val="000000"/>
              </w:rPr>
            </w:pPr>
            <w:r w:rsidRPr="004B7000">
              <w:rPr>
                <w:color w:val="000000"/>
                <w:u w:val="single"/>
              </w:rPr>
              <w:t>Uzasadnienie wyboru</w:t>
            </w:r>
            <w:r w:rsidRPr="004B7000">
              <w:rPr>
                <w:color w:val="000000"/>
              </w:rPr>
              <w:t>:</w:t>
            </w:r>
          </w:p>
          <w:p w14:paraId="3B75E667" w14:textId="77777777" w:rsidR="000A61CA" w:rsidRPr="004B7000" w:rsidRDefault="000A61CA" w:rsidP="005855A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4B7000">
              <w:t>Najkorzystniejsza oferta, spełnia wymogi Zamawiającego.</w:t>
            </w:r>
          </w:p>
        </w:tc>
      </w:tr>
    </w:tbl>
    <w:p w14:paraId="7C5EE777" w14:textId="77777777" w:rsidR="00B36EDA" w:rsidRPr="004B7000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4B7000">
        <w:rPr>
          <w:b/>
          <w:bCs/>
          <w:color w:val="000000"/>
        </w:rPr>
        <w:t>Punktacja przyznana ofertom w każdym kryterium oceny ofert wraz z łączną punktacją</w:t>
      </w:r>
      <w:r w:rsidRPr="004B700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B7000" w14:paraId="59CCF8A8" w14:textId="77777777" w:rsidTr="004B70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E2A7EE" w14:textId="77777777" w:rsidR="00B36EDA" w:rsidRPr="004B7000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B7000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513E4A" w14:textId="77777777" w:rsidR="00B36EDA" w:rsidRPr="004B7000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4B7000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CF54C7" w14:textId="77777777" w:rsidR="00B36EDA" w:rsidRPr="004B7000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B7000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F44376" w14:textId="77777777" w:rsidR="00B36EDA" w:rsidRPr="004B7000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B7000">
              <w:rPr>
                <w:bCs/>
                <w:color w:val="000000"/>
              </w:rPr>
              <w:t>Razem</w:t>
            </w:r>
          </w:p>
        </w:tc>
      </w:tr>
      <w:tr w:rsidR="000A61CA" w:rsidRPr="004B7000" w14:paraId="2D08EF4E" w14:textId="77777777" w:rsidTr="004B70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C295D" w14:textId="77777777" w:rsidR="000A61CA" w:rsidRPr="004B7000" w:rsidRDefault="000A61CA" w:rsidP="005855AE">
            <w:pPr>
              <w:spacing w:before="40" w:after="40"/>
              <w:rPr>
                <w:color w:val="000000"/>
              </w:rPr>
            </w:pPr>
            <w:r w:rsidRPr="004B7000">
              <w:t>1 - Pakiet 1- Konserwacja i eksploatacja urządzeń wentylacji i klimatyzacji w Szpitalu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B9093" w14:textId="77777777" w:rsidR="000A61CA" w:rsidRPr="004B7000" w:rsidRDefault="000A61CA" w:rsidP="005855AE">
            <w:pPr>
              <w:spacing w:line="276" w:lineRule="auto"/>
              <w:rPr>
                <w:b/>
                <w:bCs/>
              </w:rPr>
            </w:pPr>
            <w:r w:rsidRPr="004B7000">
              <w:rPr>
                <w:b/>
                <w:bCs/>
              </w:rPr>
              <w:t>Montherm Jacek Piwowarczyk</w:t>
            </w:r>
          </w:p>
          <w:p w14:paraId="4E6655A8" w14:textId="77777777" w:rsidR="000A61CA" w:rsidRPr="004B7000" w:rsidRDefault="000A61CA" w:rsidP="005855AE">
            <w:pPr>
              <w:spacing w:line="276" w:lineRule="auto"/>
            </w:pPr>
            <w:r w:rsidRPr="004B7000">
              <w:t>Raciechowice 232</w:t>
            </w:r>
          </w:p>
          <w:p w14:paraId="46F0EA6B" w14:textId="77777777" w:rsidR="000A61CA" w:rsidRPr="004B7000" w:rsidRDefault="000A61CA" w:rsidP="005855AE">
            <w:pPr>
              <w:spacing w:after="40" w:line="276" w:lineRule="auto"/>
              <w:rPr>
                <w:color w:val="000000"/>
              </w:rPr>
            </w:pPr>
            <w:r w:rsidRPr="004B7000">
              <w:t>32-415 Raciechowice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E34A" w14:textId="77777777" w:rsidR="000A61CA" w:rsidRPr="004B7000" w:rsidRDefault="000A61CA" w:rsidP="005855AE">
            <w:pPr>
              <w:spacing w:before="40" w:after="40"/>
            </w:pPr>
            <w:r w:rsidRPr="004B7000">
              <w:t>1 - Cena - 300.00</w:t>
            </w:r>
          </w:p>
          <w:p w14:paraId="63E54E3F" w14:textId="77777777" w:rsidR="000A61CA" w:rsidRPr="004B7000" w:rsidRDefault="000A61CA" w:rsidP="005855AE">
            <w:pPr>
              <w:spacing w:before="40" w:after="40"/>
              <w:rPr>
                <w:color w:val="000000"/>
              </w:rPr>
            </w:pPr>
            <w:r w:rsidRPr="004B7000">
              <w:t>2 - Czas reakcji serwisu  - 200.00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A1D9" w14:textId="77777777" w:rsidR="000A61CA" w:rsidRPr="004B7000" w:rsidRDefault="000A61CA" w:rsidP="005855AE">
            <w:pPr>
              <w:jc w:val="center"/>
              <w:rPr>
                <w:color w:val="000000"/>
              </w:rPr>
            </w:pPr>
            <w:r w:rsidRPr="004B7000">
              <w:t xml:space="preserve">  500,00</w:t>
            </w:r>
          </w:p>
        </w:tc>
      </w:tr>
      <w:tr w:rsidR="000A61CA" w:rsidRPr="004B7000" w14:paraId="26E4E78D" w14:textId="77777777" w:rsidTr="004B70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14559" w14:textId="77777777" w:rsidR="000A61CA" w:rsidRPr="004B7000" w:rsidRDefault="000A61CA" w:rsidP="005855AE">
            <w:pPr>
              <w:spacing w:before="40" w:after="40"/>
              <w:rPr>
                <w:color w:val="000000"/>
              </w:rPr>
            </w:pPr>
            <w:r w:rsidRPr="004B7000">
              <w:t>1 - Pakiet 1- Konserwacja i eksploatacja urządzeń wentylacji i klimatyzacji w Szpitalu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E4225" w14:textId="77777777" w:rsidR="000A61CA" w:rsidRPr="004B7000" w:rsidRDefault="000A61CA" w:rsidP="005855AE">
            <w:pPr>
              <w:spacing w:line="276" w:lineRule="auto"/>
              <w:rPr>
                <w:b/>
                <w:bCs/>
              </w:rPr>
            </w:pPr>
            <w:r w:rsidRPr="004B7000">
              <w:rPr>
                <w:b/>
                <w:bCs/>
              </w:rPr>
              <w:t>Zakłady Badawczo-Usługowe POWER Sp. z o.o.</w:t>
            </w:r>
          </w:p>
          <w:p w14:paraId="101C64FA" w14:textId="77777777" w:rsidR="000A61CA" w:rsidRPr="004B7000" w:rsidRDefault="000A61CA" w:rsidP="005855AE">
            <w:pPr>
              <w:spacing w:line="276" w:lineRule="auto"/>
            </w:pPr>
            <w:r w:rsidRPr="004B7000">
              <w:t>Os. Bohaterów Września 65</w:t>
            </w:r>
          </w:p>
          <w:p w14:paraId="2C5A9500" w14:textId="77777777" w:rsidR="000A61CA" w:rsidRPr="004B7000" w:rsidRDefault="000A61CA" w:rsidP="005855AE">
            <w:pPr>
              <w:spacing w:after="40" w:line="276" w:lineRule="auto"/>
              <w:rPr>
                <w:color w:val="000000"/>
              </w:rPr>
            </w:pPr>
            <w:r w:rsidRPr="004B7000">
              <w:t>31-621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2F419" w14:textId="77777777" w:rsidR="000A61CA" w:rsidRPr="004B7000" w:rsidRDefault="000A61CA" w:rsidP="005855AE">
            <w:pPr>
              <w:spacing w:before="40" w:after="40"/>
            </w:pPr>
            <w:r w:rsidRPr="004B7000">
              <w:t>1 - Cena - 281.70</w:t>
            </w:r>
          </w:p>
          <w:p w14:paraId="342B276B" w14:textId="77777777" w:rsidR="000A61CA" w:rsidRPr="004B7000" w:rsidRDefault="000A61CA" w:rsidP="005855AE">
            <w:pPr>
              <w:spacing w:before="40" w:after="40"/>
              <w:rPr>
                <w:color w:val="000000"/>
              </w:rPr>
            </w:pPr>
            <w:r w:rsidRPr="004B7000">
              <w:t>2 - Czas reakcji serwisu 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40085" w14:textId="77777777" w:rsidR="000A61CA" w:rsidRPr="004B7000" w:rsidRDefault="000A61CA" w:rsidP="005855AE">
            <w:pPr>
              <w:jc w:val="center"/>
              <w:rPr>
                <w:color w:val="000000"/>
              </w:rPr>
            </w:pPr>
            <w:r w:rsidRPr="004B7000">
              <w:t xml:space="preserve">  381,70</w:t>
            </w:r>
          </w:p>
        </w:tc>
      </w:tr>
      <w:tr w:rsidR="000A61CA" w:rsidRPr="004B7000" w14:paraId="50E1DCB7" w14:textId="77777777" w:rsidTr="004B70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E22B" w14:textId="77777777" w:rsidR="000A61CA" w:rsidRPr="004B7000" w:rsidRDefault="000A61CA" w:rsidP="005855AE">
            <w:pPr>
              <w:spacing w:before="40" w:after="40"/>
              <w:rPr>
                <w:color w:val="000000"/>
              </w:rPr>
            </w:pPr>
            <w:r w:rsidRPr="004B7000">
              <w:t>2 - Pakiet 2- Konserwacja i eksploatacja urządzeń wentylacji i klimatyzacji w Szpitalu - Zespół Bloków Operacyjnych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84C35" w14:textId="77777777" w:rsidR="000A61CA" w:rsidRPr="004B7000" w:rsidRDefault="000A61CA" w:rsidP="005855AE">
            <w:pPr>
              <w:spacing w:line="276" w:lineRule="auto"/>
              <w:rPr>
                <w:b/>
                <w:bCs/>
              </w:rPr>
            </w:pPr>
            <w:r w:rsidRPr="004B7000">
              <w:rPr>
                <w:b/>
                <w:bCs/>
              </w:rPr>
              <w:t>Zakłady Badawczo-Usługowe POWER Sp. z o.o.</w:t>
            </w:r>
          </w:p>
          <w:p w14:paraId="70707D1F" w14:textId="77777777" w:rsidR="000A61CA" w:rsidRPr="004B7000" w:rsidRDefault="000A61CA" w:rsidP="005855AE">
            <w:pPr>
              <w:spacing w:line="276" w:lineRule="auto"/>
            </w:pPr>
            <w:r w:rsidRPr="004B7000">
              <w:t>Os. Bohaterów Września 65</w:t>
            </w:r>
          </w:p>
          <w:p w14:paraId="267CEF5F" w14:textId="77777777" w:rsidR="000A61CA" w:rsidRPr="004B7000" w:rsidRDefault="000A61CA" w:rsidP="005855AE">
            <w:pPr>
              <w:spacing w:after="40" w:line="276" w:lineRule="auto"/>
              <w:rPr>
                <w:color w:val="000000"/>
              </w:rPr>
            </w:pPr>
            <w:r w:rsidRPr="004B7000">
              <w:t>31-621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7D293" w14:textId="77777777" w:rsidR="000A61CA" w:rsidRPr="004B7000" w:rsidRDefault="000A61CA" w:rsidP="005855AE">
            <w:pPr>
              <w:spacing w:before="40" w:after="40"/>
            </w:pPr>
            <w:r w:rsidRPr="004B7000">
              <w:t>1 - Cena - 300.00</w:t>
            </w:r>
          </w:p>
          <w:p w14:paraId="3B561AAF" w14:textId="77777777" w:rsidR="000A61CA" w:rsidRPr="004B7000" w:rsidRDefault="000A61CA" w:rsidP="005855AE">
            <w:pPr>
              <w:spacing w:before="40" w:after="40"/>
              <w:rPr>
                <w:color w:val="000000"/>
              </w:rPr>
            </w:pPr>
            <w:r w:rsidRPr="004B7000">
              <w:t>2 - Czas reakcji serwisu  - 200.00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A77C6" w14:textId="77777777" w:rsidR="000A61CA" w:rsidRPr="004B7000" w:rsidRDefault="000A61CA" w:rsidP="005855AE">
            <w:pPr>
              <w:jc w:val="center"/>
              <w:rPr>
                <w:color w:val="000000"/>
              </w:rPr>
            </w:pPr>
            <w:r w:rsidRPr="004B7000">
              <w:t xml:space="preserve">  500,00</w:t>
            </w:r>
          </w:p>
        </w:tc>
      </w:tr>
      <w:tr w:rsidR="000A61CA" w:rsidRPr="004B7000" w14:paraId="25830AFC" w14:textId="77777777" w:rsidTr="004B700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4701" w14:textId="77777777" w:rsidR="000A61CA" w:rsidRPr="004B7000" w:rsidRDefault="000A61CA" w:rsidP="005855AE">
            <w:pPr>
              <w:spacing w:before="40" w:after="40"/>
              <w:rPr>
                <w:color w:val="000000"/>
              </w:rPr>
            </w:pPr>
            <w:r w:rsidRPr="004B7000">
              <w:t>2 - Pakiet 2- Konserwacja i eksploatacja urządzeń wentylacji i klimatyzacji w Szpitalu - Zespół Bloków Operacyjnych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A1C4" w14:textId="77777777" w:rsidR="000A61CA" w:rsidRPr="004B7000" w:rsidRDefault="000A61CA" w:rsidP="005855AE">
            <w:pPr>
              <w:spacing w:line="276" w:lineRule="auto"/>
              <w:rPr>
                <w:b/>
                <w:bCs/>
              </w:rPr>
            </w:pPr>
            <w:r w:rsidRPr="004B7000">
              <w:rPr>
                <w:b/>
                <w:bCs/>
              </w:rPr>
              <w:t>Montherm Jacek Piwowarczyk</w:t>
            </w:r>
          </w:p>
          <w:p w14:paraId="35BFC315" w14:textId="77777777" w:rsidR="000A61CA" w:rsidRPr="004B7000" w:rsidRDefault="000A61CA" w:rsidP="005855AE">
            <w:pPr>
              <w:spacing w:line="276" w:lineRule="auto"/>
            </w:pPr>
            <w:r w:rsidRPr="004B7000">
              <w:t>Raciechowice 232</w:t>
            </w:r>
          </w:p>
          <w:p w14:paraId="18ABBF2B" w14:textId="77777777" w:rsidR="000A61CA" w:rsidRPr="004B7000" w:rsidRDefault="000A61CA" w:rsidP="005855AE">
            <w:pPr>
              <w:spacing w:after="40" w:line="276" w:lineRule="auto"/>
              <w:rPr>
                <w:color w:val="000000"/>
              </w:rPr>
            </w:pPr>
            <w:r w:rsidRPr="004B7000">
              <w:t>32-415 Raciechowice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1937D" w14:textId="77777777" w:rsidR="000A61CA" w:rsidRPr="004B7000" w:rsidRDefault="000A61CA" w:rsidP="005855AE">
            <w:pPr>
              <w:spacing w:before="40" w:after="40"/>
            </w:pPr>
            <w:r w:rsidRPr="004B7000">
              <w:t>1 - Cena - 253.25</w:t>
            </w:r>
          </w:p>
          <w:p w14:paraId="7613E518" w14:textId="77777777" w:rsidR="000A61CA" w:rsidRPr="004B7000" w:rsidRDefault="000A61CA" w:rsidP="005855AE">
            <w:pPr>
              <w:spacing w:before="40" w:after="40"/>
              <w:rPr>
                <w:color w:val="000000"/>
              </w:rPr>
            </w:pPr>
            <w:r w:rsidRPr="004B7000">
              <w:t>2 - Czas reakcji serwisu  - 200.00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8BCE1" w14:textId="77777777" w:rsidR="000A61CA" w:rsidRPr="004B7000" w:rsidRDefault="000A61CA" w:rsidP="005855AE">
            <w:pPr>
              <w:jc w:val="center"/>
              <w:rPr>
                <w:color w:val="000000"/>
              </w:rPr>
            </w:pPr>
            <w:r w:rsidRPr="004B7000">
              <w:t xml:space="preserve">  453,25</w:t>
            </w:r>
          </w:p>
        </w:tc>
      </w:tr>
      <w:bookmarkEnd w:id="0"/>
    </w:tbl>
    <w:p w14:paraId="274853B1" w14:textId="6C446926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383DB" w14:textId="77777777" w:rsidR="00F8264E" w:rsidRDefault="00F8264E">
      <w:r>
        <w:separator/>
      </w:r>
    </w:p>
  </w:endnote>
  <w:endnote w:type="continuationSeparator" w:id="0">
    <w:p w14:paraId="70B3B35C" w14:textId="77777777" w:rsidR="00F8264E" w:rsidRDefault="00F8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FA6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9B163" w14:textId="1782C3C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E88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33368" w14:textId="77777777" w:rsidR="00F8264E" w:rsidRDefault="00F8264E">
      <w:r>
        <w:separator/>
      </w:r>
    </w:p>
  </w:footnote>
  <w:footnote w:type="continuationSeparator" w:id="0">
    <w:p w14:paraId="273B5863" w14:textId="77777777" w:rsidR="00F8264E" w:rsidRDefault="00F82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722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EBFB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55B7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64E"/>
    <w:rsid w:val="00022322"/>
    <w:rsid w:val="00042497"/>
    <w:rsid w:val="000A61CA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7000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10886"/>
    <w:rsid w:val="00C423DD"/>
    <w:rsid w:val="00C60D7B"/>
    <w:rsid w:val="00C65E53"/>
    <w:rsid w:val="00C852CD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264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669F1"/>
  <w15:chartTrackingRefBased/>
  <w15:docId w15:val="{648DB848-03AB-482B-84A4-99C952248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340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2026-05-14T07:02:00Z</dcterms:created>
  <dcterms:modified xsi:type="dcterms:W3CDTF">2026-05-15T05:59:00Z</dcterms:modified>
</cp:coreProperties>
</file>