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7554D" w14:textId="77777777" w:rsidR="003E6519" w:rsidRPr="009432A1" w:rsidRDefault="00993EA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93EAE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93EAE">
        <w:rPr>
          <w:rFonts w:ascii="Arial" w:hAnsi="Arial" w:cs="Arial"/>
          <w:sz w:val="24"/>
          <w:szCs w:val="24"/>
        </w:rPr>
        <w:t>2026-05-14</w:t>
      </w:r>
    </w:p>
    <w:p w14:paraId="05B05154" w14:textId="77777777" w:rsidR="003E6519" w:rsidRPr="009432A1" w:rsidRDefault="00993EA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3EA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82CBBA3" w14:textId="77777777" w:rsidR="003E6519" w:rsidRPr="009432A1" w:rsidRDefault="00993EA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93EAE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93EAE">
        <w:rPr>
          <w:rFonts w:ascii="Arial" w:hAnsi="Arial" w:cs="Arial"/>
          <w:sz w:val="24"/>
          <w:szCs w:val="24"/>
        </w:rPr>
        <w:t>66</w:t>
      </w:r>
    </w:p>
    <w:p w14:paraId="472737ED" w14:textId="77777777" w:rsidR="003E6519" w:rsidRPr="009432A1" w:rsidRDefault="00993EAE" w:rsidP="003E6519">
      <w:pPr>
        <w:rPr>
          <w:rFonts w:ascii="Arial" w:hAnsi="Arial" w:cs="Arial"/>
          <w:sz w:val="24"/>
          <w:szCs w:val="24"/>
        </w:rPr>
      </w:pPr>
      <w:r w:rsidRPr="00993EAE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93EAE">
        <w:rPr>
          <w:rFonts w:ascii="Arial" w:hAnsi="Arial" w:cs="Arial"/>
          <w:sz w:val="24"/>
          <w:szCs w:val="24"/>
        </w:rPr>
        <w:t>Kraków</w:t>
      </w:r>
    </w:p>
    <w:p w14:paraId="46996586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D8AB23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839B445" w14:textId="267125FF" w:rsidR="00744AAE" w:rsidRPr="009432A1" w:rsidRDefault="00744AAE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DZP-271-12/26 </w:t>
      </w:r>
      <w:r w:rsidR="00FB2BC0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FB2BC0">
        <w:rPr>
          <w:rFonts w:ascii="Arial" w:hAnsi="Arial" w:cs="Arial"/>
          <w:bCs/>
          <w:sz w:val="18"/>
          <w:szCs w:val="18"/>
        </w:rPr>
        <w:t>530.MM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5DBD0A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2A0EF1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C8C1A5A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CDF737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35DD1A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25B71BC" w14:textId="77777777" w:rsidTr="001A0FA2">
        <w:tc>
          <w:tcPr>
            <w:tcW w:w="2269" w:type="dxa"/>
          </w:tcPr>
          <w:p w14:paraId="2140042D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FED0166" w14:textId="77777777" w:rsidR="003E6519" w:rsidRPr="004E4B64" w:rsidRDefault="00993EA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3EAE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(151 grup)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3EAE" w:rsidRPr="004E4B64" w14:paraId="04496CC1" w14:textId="77777777" w:rsidTr="000E02A2">
        <w:tc>
          <w:tcPr>
            <w:tcW w:w="2269" w:type="dxa"/>
          </w:tcPr>
          <w:p w14:paraId="7926FE4D" w14:textId="77777777" w:rsidR="00993EAE" w:rsidRPr="004E4B64" w:rsidRDefault="00993EAE" w:rsidP="000E02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7F6DB56" w14:textId="77777777" w:rsidR="00993EAE" w:rsidRPr="004E4B64" w:rsidRDefault="00993EAE" w:rsidP="000E02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3EAE">
              <w:rPr>
                <w:rFonts w:ascii="Arial" w:hAnsi="Arial" w:cs="Arial"/>
                <w:bCs/>
                <w:sz w:val="24"/>
                <w:szCs w:val="24"/>
              </w:rPr>
              <w:t>DZP-271-12/26</w:t>
            </w:r>
          </w:p>
        </w:tc>
      </w:tr>
    </w:tbl>
    <w:p w14:paraId="0FDDDAEB" w14:textId="1D0A878C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93EAE" w:rsidRPr="00993EAE">
        <w:rPr>
          <w:rFonts w:ascii="Arial" w:hAnsi="Arial" w:cs="Arial"/>
          <w:sz w:val="24"/>
          <w:szCs w:val="24"/>
        </w:rPr>
        <w:t>(t.j. Dz. U. z 2024 r. poz. 1320 z p</w:t>
      </w:r>
      <w:r w:rsidR="00744AAE">
        <w:rPr>
          <w:rFonts w:ascii="Arial" w:hAnsi="Arial" w:cs="Arial"/>
          <w:sz w:val="24"/>
          <w:szCs w:val="24"/>
        </w:rPr>
        <w:t>óź</w:t>
      </w:r>
      <w:r w:rsidR="00993EAE" w:rsidRPr="00993EAE">
        <w:rPr>
          <w:rFonts w:ascii="Arial" w:hAnsi="Arial" w:cs="Arial"/>
          <w:sz w:val="24"/>
          <w:szCs w:val="24"/>
        </w:rPr>
        <w:t>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93EAE" w:rsidRPr="00C902DE" w14:paraId="7E53B86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2422B1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 zamówienia w wysokości 43 416.00 zł brutto;</w:t>
            </w:r>
          </w:p>
        </w:tc>
      </w:tr>
      <w:tr w:rsidR="00993EAE" w:rsidRPr="00C902DE" w14:paraId="0286C3BC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D6ABB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 zamówienia w wysokości 9 234.00 zł brutto;</w:t>
            </w:r>
          </w:p>
        </w:tc>
      </w:tr>
      <w:tr w:rsidR="00993EAE" w:rsidRPr="00C902DE" w14:paraId="7EE9B25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0FA99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 zamówienia w wysokości 160 380.00 zł brutto;</w:t>
            </w:r>
          </w:p>
        </w:tc>
      </w:tr>
      <w:tr w:rsidR="00993EAE" w:rsidRPr="00C902DE" w14:paraId="6C737637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6C869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4 zamówienia w wysokości 50 544.00 zł brutto;</w:t>
            </w:r>
          </w:p>
        </w:tc>
      </w:tr>
      <w:tr w:rsidR="00993EAE" w:rsidRPr="00C902DE" w14:paraId="02B4A313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8AFA6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 zamówienia w wysokości 15 552.00 zł brutto;</w:t>
            </w:r>
          </w:p>
        </w:tc>
      </w:tr>
      <w:tr w:rsidR="00993EAE" w:rsidRPr="00C902DE" w14:paraId="5A35351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E0D41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 zamówienia w wysokości 5 346.00 zł brutto;</w:t>
            </w:r>
          </w:p>
        </w:tc>
      </w:tr>
      <w:tr w:rsidR="00993EAE" w:rsidRPr="00C902DE" w14:paraId="69142A0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41E5A8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7 zamówienia w wysokości 3 240.00 zł brutto;</w:t>
            </w:r>
          </w:p>
        </w:tc>
      </w:tr>
      <w:tr w:rsidR="00993EAE" w:rsidRPr="00C902DE" w14:paraId="1D72883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9C6F9C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 zamówienia w wysokości 4 212.00 zł brutto;</w:t>
            </w:r>
          </w:p>
        </w:tc>
      </w:tr>
      <w:tr w:rsidR="00993EAE" w:rsidRPr="00C902DE" w14:paraId="1575017F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DF9571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 zamówienia w wysokości 5 832.00 zł brutto;</w:t>
            </w:r>
          </w:p>
        </w:tc>
      </w:tr>
      <w:tr w:rsidR="00993EAE" w:rsidRPr="00C902DE" w14:paraId="250DD073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C718C3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10 zamówienia w wysokości 3 888.00 zł brutto;</w:t>
            </w:r>
          </w:p>
        </w:tc>
      </w:tr>
      <w:tr w:rsidR="00993EAE" w:rsidRPr="00C902DE" w14:paraId="654AFF1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029CED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15 552.00 zł brutto;</w:t>
            </w:r>
          </w:p>
        </w:tc>
      </w:tr>
      <w:tr w:rsidR="00993EAE" w:rsidRPr="00C902DE" w14:paraId="6843902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28409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 zamówienia w wysokości 13 122.00 zł brutto;</w:t>
            </w:r>
          </w:p>
        </w:tc>
      </w:tr>
      <w:tr w:rsidR="00993EAE" w:rsidRPr="00C902DE" w14:paraId="787CFF21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FE7FE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13 zamówienia w wysokości 12 960.00 zł brutto;</w:t>
            </w:r>
          </w:p>
        </w:tc>
      </w:tr>
      <w:tr w:rsidR="00993EAE" w:rsidRPr="00C902DE" w14:paraId="3B29414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5482C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 zamówienia w wysokości 4 698.00 zł brutto;</w:t>
            </w:r>
          </w:p>
        </w:tc>
      </w:tr>
      <w:tr w:rsidR="00993EAE" w:rsidRPr="00C902DE" w14:paraId="68E437F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BA949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15 zamówienia w wysokości 3 240.00 zł brutto;</w:t>
            </w:r>
          </w:p>
        </w:tc>
      </w:tr>
      <w:tr w:rsidR="00993EAE" w:rsidRPr="00C902DE" w14:paraId="5B725ADE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44761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16 zamówienia w wysokości 58 320.00 zł brutto;</w:t>
            </w:r>
          </w:p>
        </w:tc>
      </w:tr>
      <w:tr w:rsidR="00993EAE" w:rsidRPr="00C902DE" w14:paraId="33A310A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14D7A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17 zamówienia w wysokości 15 876.00 zł brutto;</w:t>
            </w:r>
          </w:p>
        </w:tc>
      </w:tr>
      <w:tr w:rsidR="00993EAE" w:rsidRPr="00C902DE" w14:paraId="0A1C0983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C33D8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18 zamówienia w wysokości 17 010.00 zł brutto;</w:t>
            </w:r>
          </w:p>
        </w:tc>
      </w:tr>
      <w:tr w:rsidR="00993EAE" w:rsidRPr="00C902DE" w14:paraId="1B0BDBC0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A5932B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19 zamówienia w wysokości 9 720.00 zł brutto;</w:t>
            </w:r>
          </w:p>
        </w:tc>
      </w:tr>
      <w:tr w:rsidR="00993EAE" w:rsidRPr="00C902DE" w14:paraId="02627306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FA036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20 zamówienia w wysokości 8 100.00 zł brutto;</w:t>
            </w:r>
          </w:p>
        </w:tc>
      </w:tr>
      <w:tr w:rsidR="00993EAE" w:rsidRPr="00C902DE" w14:paraId="4E36A7C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E35B6A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21 zamówienia w wysokości 8 748.00 zł brutto;</w:t>
            </w:r>
          </w:p>
        </w:tc>
      </w:tr>
      <w:tr w:rsidR="00993EAE" w:rsidRPr="00C902DE" w14:paraId="0E2DE8F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CE9B70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22 zamówienia w wysokości 20 412.00 zł brutto;</w:t>
            </w:r>
          </w:p>
        </w:tc>
      </w:tr>
      <w:tr w:rsidR="00993EAE" w:rsidRPr="00C902DE" w14:paraId="1E95B356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4FE87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23 zamówienia w wysokości 7 128.00 zł brutto;</w:t>
            </w:r>
          </w:p>
        </w:tc>
      </w:tr>
      <w:tr w:rsidR="00993EAE" w:rsidRPr="00C902DE" w14:paraId="58C3E6D9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0DB41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24 zamówienia w wysokości 40 500.00 zł brutto;</w:t>
            </w:r>
          </w:p>
        </w:tc>
      </w:tr>
      <w:tr w:rsidR="00993EAE" w:rsidRPr="00C902DE" w14:paraId="22759CB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7BE7B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25 zamówienia w wysokości 1 296.00 zł brutto;</w:t>
            </w:r>
          </w:p>
        </w:tc>
      </w:tr>
      <w:tr w:rsidR="00993EAE" w:rsidRPr="00C902DE" w14:paraId="17968D94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090F2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26 zamówienia w wysokości 4 050.00 zł brutto;</w:t>
            </w:r>
          </w:p>
        </w:tc>
      </w:tr>
      <w:tr w:rsidR="00993EAE" w:rsidRPr="00C902DE" w14:paraId="066F206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C234C5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27 zamówienia w wysokości 2 268.00 zł brutto;</w:t>
            </w:r>
          </w:p>
        </w:tc>
      </w:tr>
      <w:tr w:rsidR="00993EAE" w:rsidRPr="00C902DE" w14:paraId="30191697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3B5AD8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28 zamówienia w wysokości 2 916.00 zł brutto;</w:t>
            </w:r>
          </w:p>
        </w:tc>
      </w:tr>
      <w:tr w:rsidR="00993EAE" w:rsidRPr="00C902DE" w14:paraId="6EE60D06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847E1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29 zamówienia w wysokości 12 960.00 zł brutto;</w:t>
            </w:r>
          </w:p>
        </w:tc>
      </w:tr>
      <w:tr w:rsidR="00993EAE" w:rsidRPr="00C902DE" w14:paraId="183B35C1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8E82C3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30 zamówienia w wysokości 1 944.00 zł brutto;</w:t>
            </w:r>
          </w:p>
        </w:tc>
      </w:tr>
      <w:tr w:rsidR="00993EAE" w:rsidRPr="00C902DE" w14:paraId="6FA7A4F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89E875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31 zamówienia w wysokości 13 608.00 zł brutto;</w:t>
            </w:r>
          </w:p>
        </w:tc>
      </w:tr>
      <w:tr w:rsidR="00993EAE" w:rsidRPr="00C902DE" w14:paraId="15167BFE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6FCCF5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32 zamówienia w wysokości 9 072.00 zł brutto;</w:t>
            </w:r>
          </w:p>
        </w:tc>
      </w:tr>
      <w:tr w:rsidR="00993EAE" w:rsidRPr="00C902DE" w14:paraId="741009C1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9F807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33 zamówienia w wysokości 46 008.00 zł brutto;</w:t>
            </w:r>
          </w:p>
        </w:tc>
      </w:tr>
      <w:tr w:rsidR="00993EAE" w:rsidRPr="00C902DE" w14:paraId="5CBDCE74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53179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34 zamówienia w wysokości 1 620.00 zł brutto;</w:t>
            </w:r>
          </w:p>
        </w:tc>
      </w:tr>
      <w:tr w:rsidR="00993EAE" w:rsidRPr="00C902DE" w14:paraId="1AD804A3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A631F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35 zamówienia w wysokości 1 620.00 zł brutto;</w:t>
            </w:r>
          </w:p>
        </w:tc>
      </w:tr>
      <w:tr w:rsidR="00993EAE" w:rsidRPr="00C902DE" w14:paraId="05A553F5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369955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36 zamówienia w wysokości 6 480.00 zł brutto;</w:t>
            </w:r>
          </w:p>
        </w:tc>
      </w:tr>
      <w:tr w:rsidR="00993EAE" w:rsidRPr="00C902DE" w14:paraId="3DC6D7A1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929E1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37 zamówienia w wysokości 9 720.00 zł brutto;</w:t>
            </w:r>
          </w:p>
        </w:tc>
      </w:tr>
      <w:tr w:rsidR="00993EAE" w:rsidRPr="00C902DE" w14:paraId="2B27CD1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4B1315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38 zamówienia w wysokości 6 156.00 zł brutto;</w:t>
            </w:r>
          </w:p>
        </w:tc>
      </w:tr>
      <w:tr w:rsidR="00993EAE" w:rsidRPr="00C902DE" w14:paraId="7198E028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F2E71C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39 zamówienia w wysokości 3 564.00 zł brutto;</w:t>
            </w:r>
          </w:p>
        </w:tc>
      </w:tr>
      <w:tr w:rsidR="00993EAE" w:rsidRPr="00C902DE" w14:paraId="6DA48CA6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DC473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40 zamówienia w wysokości 3 888.00 zł brutto;</w:t>
            </w:r>
          </w:p>
        </w:tc>
      </w:tr>
      <w:tr w:rsidR="00993EAE" w:rsidRPr="00C902DE" w14:paraId="1C1DFF7F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B4B8AF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lastRenderedPageBreak/>
              <w:t>części 41 zamówienia w wysokości 486.00 zł brutto;</w:t>
            </w:r>
          </w:p>
        </w:tc>
      </w:tr>
      <w:tr w:rsidR="00993EAE" w:rsidRPr="00C902DE" w14:paraId="27EC7FC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DF7085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42 zamówienia w wysokości 2 106.00 zł brutto;</w:t>
            </w:r>
          </w:p>
        </w:tc>
      </w:tr>
      <w:tr w:rsidR="00993EAE" w:rsidRPr="00C902DE" w14:paraId="211A9D21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EF9B03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43 zamówienia w wysokości 39 366.00 zł brutto;</w:t>
            </w:r>
          </w:p>
        </w:tc>
      </w:tr>
      <w:tr w:rsidR="00993EAE" w:rsidRPr="00C902DE" w14:paraId="59D04EFE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0AC911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44 zamówienia w wysokości 648.00 zł brutto;</w:t>
            </w:r>
          </w:p>
        </w:tc>
      </w:tr>
      <w:tr w:rsidR="00993EAE" w:rsidRPr="00C902DE" w14:paraId="0A97D3E9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733A7F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45 zamówienia w wysokości 6 480.00 zł brutto;</w:t>
            </w:r>
          </w:p>
        </w:tc>
      </w:tr>
      <w:tr w:rsidR="00993EAE" w:rsidRPr="00C902DE" w14:paraId="620FA4F5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A946D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46 zamówienia w wysokości 7 749.00 zł brutto;</w:t>
            </w:r>
          </w:p>
        </w:tc>
      </w:tr>
      <w:tr w:rsidR="00993EAE" w:rsidRPr="00C902DE" w14:paraId="40E6E1B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3838C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47 zamówienia w wysokości 4 860.00 zł brutto;</w:t>
            </w:r>
          </w:p>
        </w:tc>
      </w:tr>
      <w:tr w:rsidR="00993EAE" w:rsidRPr="00C902DE" w14:paraId="606209C1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6EF96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48 zamówienia w wysokości 972.00 zł brutto;</w:t>
            </w:r>
          </w:p>
        </w:tc>
      </w:tr>
      <w:tr w:rsidR="00993EAE" w:rsidRPr="00C902DE" w14:paraId="727BF5D3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1D135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49 zamówienia w wysokości 5 184.00 zł brutto;</w:t>
            </w:r>
          </w:p>
        </w:tc>
      </w:tr>
      <w:tr w:rsidR="00993EAE" w:rsidRPr="00C902DE" w14:paraId="4BCC2926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929E35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50 zamówienia w wysokości 4 536.00 zł brutto;</w:t>
            </w:r>
          </w:p>
        </w:tc>
      </w:tr>
      <w:tr w:rsidR="00993EAE" w:rsidRPr="00C902DE" w14:paraId="0925F850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53851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51 zamówienia w wysokości 3 888.00 zł brutto;</w:t>
            </w:r>
          </w:p>
        </w:tc>
      </w:tr>
      <w:tr w:rsidR="00993EAE" w:rsidRPr="00C902DE" w14:paraId="5A32BE0C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B3BBA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52 zamówienia w wysokości 3 888.00 zł brutto;</w:t>
            </w:r>
          </w:p>
        </w:tc>
      </w:tr>
      <w:tr w:rsidR="00993EAE" w:rsidRPr="00C902DE" w14:paraId="28D4136C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B1BE0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53 zamówienia w wysokości 1 296.00 zł brutto;</w:t>
            </w:r>
          </w:p>
        </w:tc>
      </w:tr>
      <w:tr w:rsidR="00993EAE" w:rsidRPr="00C902DE" w14:paraId="0E2900DC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F9D9E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54 zamówienia w wysokości 2 592.00 zł brutto;</w:t>
            </w:r>
          </w:p>
        </w:tc>
      </w:tr>
      <w:tr w:rsidR="00993EAE" w:rsidRPr="00C902DE" w14:paraId="240FC7B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12A34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55 zamówienia w wysokości 4 212.00 zł brutto;</w:t>
            </w:r>
          </w:p>
        </w:tc>
      </w:tr>
      <w:tr w:rsidR="00993EAE" w:rsidRPr="00C902DE" w14:paraId="43526EB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6CC1C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56 zamówienia w wysokości 10 368.00 zł brutto;</w:t>
            </w:r>
          </w:p>
        </w:tc>
      </w:tr>
      <w:tr w:rsidR="00993EAE" w:rsidRPr="00C902DE" w14:paraId="1CB3508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6D6B1F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57 zamówienia w wysokości 4 212.00 zł brutto;</w:t>
            </w:r>
          </w:p>
        </w:tc>
      </w:tr>
      <w:tr w:rsidR="00993EAE" w:rsidRPr="00C902DE" w14:paraId="0ABFC315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25948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58 zamówienia w wysokości 5 184.00 zł brutto;</w:t>
            </w:r>
          </w:p>
        </w:tc>
      </w:tr>
      <w:tr w:rsidR="00993EAE" w:rsidRPr="00C902DE" w14:paraId="4A285223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ABAD6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59 zamówienia w wysokości 4 212.00 zł brutto;</w:t>
            </w:r>
          </w:p>
        </w:tc>
      </w:tr>
      <w:tr w:rsidR="00993EAE" w:rsidRPr="00C902DE" w14:paraId="4BA83C9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E3DD2A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60 zamówienia w wysokości 4 212.00 zł brutto;</w:t>
            </w:r>
          </w:p>
        </w:tc>
      </w:tr>
      <w:tr w:rsidR="00993EAE" w:rsidRPr="00C902DE" w14:paraId="7C3309C5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287C3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61 zamówienia w wysokości 4 212.00 zł brutto;</w:t>
            </w:r>
          </w:p>
        </w:tc>
      </w:tr>
      <w:tr w:rsidR="00993EAE" w:rsidRPr="00C902DE" w14:paraId="33762947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0AD40F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62 zamówienia w wysokości 6 480.00 zł brutto;</w:t>
            </w:r>
          </w:p>
        </w:tc>
      </w:tr>
      <w:tr w:rsidR="00993EAE" w:rsidRPr="00C902DE" w14:paraId="29695C7C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1A5CDD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63 zamówienia w wysokości 41 634.00 zł brutto;</w:t>
            </w:r>
          </w:p>
        </w:tc>
      </w:tr>
      <w:tr w:rsidR="00993EAE" w:rsidRPr="00C902DE" w14:paraId="0C519928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0DBE7D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64 zamówienia w wysokości 21 384.00 zł brutto;</w:t>
            </w:r>
          </w:p>
        </w:tc>
      </w:tr>
      <w:tr w:rsidR="00993EAE" w:rsidRPr="00C902DE" w14:paraId="46921D2F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6D3B8B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65 zamówienia w wysokości 3 240.00 zł brutto;</w:t>
            </w:r>
          </w:p>
        </w:tc>
      </w:tr>
      <w:tr w:rsidR="00993EAE" w:rsidRPr="00C902DE" w14:paraId="52D33F9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767E2C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66 zamówienia w wysokości 1 944.00 zł brutto;</w:t>
            </w:r>
          </w:p>
        </w:tc>
      </w:tr>
      <w:tr w:rsidR="00993EAE" w:rsidRPr="00C902DE" w14:paraId="5FED0D0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3C5DF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67 zamówienia w wysokości 9 720.00 zł brutto;</w:t>
            </w:r>
          </w:p>
        </w:tc>
      </w:tr>
      <w:tr w:rsidR="00993EAE" w:rsidRPr="00C902DE" w14:paraId="1ABE958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1A29B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68 zamówienia w wysokości 6 804.00 zł brutto;</w:t>
            </w:r>
          </w:p>
        </w:tc>
      </w:tr>
      <w:tr w:rsidR="00993EAE" w:rsidRPr="00C902DE" w14:paraId="4D423ED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7B9CFC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69 zamówienia w wysokości 3 726.00 zł brutto;</w:t>
            </w:r>
          </w:p>
        </w:tc>
      </w:tr>
      <w:tr w:rsidR="00993EAE" w:rsidRPr="00C902DE" w14:paraId="6222F005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70DEE0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70 zamówienia w wysokości 6 966.00 zł brutto;</w:t>
            </w:r>
          </w:p>
        </w:tc>
      </w:tr>
      <w:tr w:rsidR="00993EAE" w:rsidRPr="00C902DE" w14:paraId="5E4279F5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5ED5F1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lastRenderedPageBreak/>
              <w:t>części 71 zamówienia w wysokości 388.80 zł brutto;</w:t>
            </w:r>
          </w:p>
        </w:tc>
      </w:tr>
      <w:tr w:rsidR="00993EAE" w:rsidRPr="00C902DE" w14:paraId="3505F647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4D8C23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72 zamówienia w wysokości 259.20 zł brutto;</w:t>
            </w:r>
          </w:p>
        </w:tc>
      </w:tr>
      <w:tr w:rsidR="00993EAE" w:rsidRPr="00C902DE" w14:paraId="0153E9D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C5DA4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73 zamówienia w wysokości 21 546.00 zł brutto;</w:t>
            </w:r>
          </w:p>
        </w:tc>
      </w:tr>
      <w:tr w:rsidR="00993EAE" w:rsidRPr="00C902DE" w14:paraId="10C9721E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3F270A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74 zamówienia w wysokości 51 840.00 zł brutto;</w:t>
            </w:r>
          </w:p>
        </w:tc>
      </w:tr>
      <w:tr w:rsidR="00993EAE" w:rsidRPr="00C902DE" w14:paraId="7677C9D0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2BB2D1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75 zamówienia w wysokości 4 860.00 zł brutto;</w:t>
            </w:r>
          </w:p>
        </w:tc>
      </w:tr>
      <w:tr w:rsidR="00993EAE" w:rsidRPr="00C902DE" w14:paraId="6F1A1E50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861680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76 zamówienia w wysokości 30 780.00 zł brutto;</w:t>
            </w:r>
          </w:p>
        </w:tc>
      </w:tr>
      <w:tr w:rsidR="00993EAE" w:rsidRPr="00C902DE" w14:paraId="0DE1FF25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09DFF8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77 zamówienia w wysokości 2 268.00 zł brutto;</w:t>
            </w:r>
          </w:p>
        </w:tc>
      </w:tr>
      <w:tr w:rsidR="00993EAE" w:rsidRPr="00C902DE" w14:paraId="26206CE6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05DDF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78 zamówienia w wysokości 2 592.00 zł brutto;</w:t>
            </w:r>
          </w:p>
        </w:tc>
      </w:tr>
      <w:tr w:rsidR="00993EAE" w:rsidRPr="00C902DE" w14:paraId="72AEA271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FE812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79 zamówienia w wysokości 10 692.00 zł brutto;</w:t>
            </w:r>
          </w:p>
        </w:tc>
      </w:tr>
      <w:tr w:rsidR="00993EAE" w:rsidRPr="00C902DE" w14:paraId="3A44D5AC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9AB5FF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80 zamówienia w wysokości 1 944.00 zł brutto;</w:t>
            </w:r>
          </w:p>
        </w:tc>
      </w:tr>
      <w:tr w:rsidR="00993EAE" w:rsidRPr="00C902DE" w14:paraId="2FF1418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C5FFBF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81 zamówienia w wysokości 83 592.00 zł brutto;</w:t>
            </w:r>
          </w:p>
        </w:tc>
      </w:tr>
      <w:tr w:rsidR="00993EAE" w:rsidRPr="00C902DE" w14:paraId="323D65D6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6C2E6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82 zamówienia w wysokości 7 128.00 zł brutto;</w:t>
            </w:r>
          </w:p>
        </w:tc>
      </w:tr>
      <w:tr w:rsidR="00993EAE" w:rsidRPr="00C902DE" w14:paraId="42F6F603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78879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83 zamówienia w wysokości 34 668.00 zł brutto;</w:t>
            </w:r>
          </w:p>
        </w:tc>
      </w:tr>
      <w:tr w:rsidR="00993EAE" w:rsidRPr="00C902DE" w14:paraId="5A39B97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48ADA1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84 zamówienia w wysokości 52 488.00 zł brutto;</w:t>
            </w:r>
          </w:p>
        </w:tc>
      </w:tr>
      <w:tr w:rsidR="00993EAE" w:rsidRPr="00C902DE" w14:paraId="1107C98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8D5BCD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85 zamówienia w wysokości 9 720.00 zł brutto;</w:t>
            </w:r>
          </w:p>
        </w:tc>
      </w:tr>
      <w:tr w:rsidR="00993EAE" w:rsidRPr="00C902DE" w14:paraId="134E63F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CBE64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86 zamówienia w wysokości 648.00 zł brutto;</w:t>
            </w:r>
          </w:p>
        </w:tc>
      </w:tr>
      <w:tr w:rsidR="00993EAE" w:rsidRPr="00C902DE" w14:paraId="52DFB5E7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5E1F33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87 zamówienia w wysokości 810.00 zł brutto;</w:t>
            </w:r>
          </w:p>
        </w:tc>
      </w:tr>
      <w:tr w:rsidR="00993EAE" w:rsidRPr="00C902DE" w14:paraId="4C527C68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52389B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88 zamówienia w wysokości 4 536.00 zł brutto;</w:t>
            </w:r>
          </w:p>
        </w:tc>
      </w:tr>
      <w:tr w:rsidR="00993EAE" w:rsidRPr="00C902DE" w14:paraId="046D46F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7B836A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89 zamówienia w wysokości 1 134.00 zł brutto;</w:t>
            </w:r>
          </w:p>
        </w:tc>
      </w:tr>
      <w:tr w:rsidR="00993EAE" w:rsidRPr="00C902DE" w14:paraId="5F3872C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49045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90 zamówienia w wysokości 6 480.00 zł brutto;</w:t>
            </w:r>
          </w:p>
        </w:tc>
      </w:tr>
      <w:tr w:rsidR="00993EAE" w:rsidRPr="00C902DE" w14:paraId="64135979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98B2E3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91 zamówienia w wysokości 324.00 zł brutto;</w:t>
            </w:r>
          </w:p>
        </w:tc>
      </w:tr>
      <w:tr w:rsidR="00993EAE" w:rsidRPr="00C902DE" w14:paraId="5315A273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5C5AD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92 zamówienia w wysokości 15 876.00 zł brutto;</w:t>
            </w:r>
          </w:p>
        </w:tc>
      </w:tr>
      <w:tr w:rsidR="00993EAE" w:rsidRPr="00C902DE" w14:paraId="02302AC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06066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93 zamówienia w wysokości 6 415.20 zł brutto;</w:t>
            </w:r>
          </w:p>
        </w:tc>
      </w:tr>
      <w:tr w:rsidR="00993EAE" w:rsidRPr="00C902DE" w14:paraId="4B57A4F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E514B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94 zamówienia w wysokości 194 400.00 zł brutto;</w:t>
            </w:r>
          </w:p>
        </w:tc>
      </w:tr>
      <w:tr w:rsidR="00993EAE" w:rsidRPr="00C902DE" w14:paraId="35472864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61214B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95 zamówienia w wysokości 453.60 zł brutto;</w:t>
            </w:r>
          </w:p>
        </w:tc>
      </w:tr>
      <w:tr w:rsidR="00993EAE" w:rsidRPr="00C902DE" w14:paraId="4B71684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E55EC5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96 zamówienia w wysokości 19 440.00 zł brutto;</w:t>
            </w:r>
          </w:p>
        </w:tc>
      </w:tr>
      <w:tr w:rsidR="00993EAE" w:rsidRPr="00C902DE" w14:paraId="610D2C0F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B98AC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97 zamówienia w wysokości 11 016.00 zł brutto;</w:t>
            </w:r>
          </w:p>
        </w:tc>
      </w:tr>
      <w:tr w:rsidR="00993EAE" w:rsidRPr="00C902DE" w14:paraId="7347CE10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6037C1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98 zamówienia w wysokości 16 848.00 zł brutto;</w:t>
            </w:r>
          </w:p>
        </w:tc>
      </w:tr>
      <w:tr w:rsidR="00993EAE" w:rsidRPr="00C902DE" w14:paraId="6ECD9364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B92BAF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99 zamówienia w wysokości 2 754.00 zł brutto;</w:t>
            </w:r>
          </w:p>
        </w:tc>
      </w:tr>
      <w:tr w:rsidR="00993EAE" w:rsidRPr="00C902DE" w14:paraId="0B44A55F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9C53B8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100 zamówienia w wysokości 3 564.00 zł brutto;</w:t>
            </w:r>
          </w:p>
        </w:tc>
      </w:tr>
      <w:tr w:rsidR="00993EAE" w:rsidRPr="00C902DE" w14:paraId="132F527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88D3B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lastRenderedPageBreak/>
              <w:t>części 101 zamówienia w wysokości 18 630.00 zł brutto;</w:t>
            </w:r>
          </w:p>
        </w:tc>
      </w:tr>
      <w:tr w:rsidR="00993EAE" w:rsidRPr="00C902DE" w14:paraId="3C62D4A7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7BC5E0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102 zamówienia w wysokości 9 720.00 zł brutto;</w:t>
            </w:r>
          </w:p>
        </w:tc>
      </w:tr>
      <w:tr w:rsidR="00993EAE" w:rsidRPr="00C902DE" w14:paraId="228FC8C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84DFF0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103 zamówienia w wysokości 6 804.00 zł brutto;</w:t>
            </w:r>
          </w:p>
        </w:tc>
      </w:tr>
      <w:tr w:rsidR="00993EAE" w:rsidRPr="00C902DE" w14:paraId="5F4225C5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16B59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104 zamówienia w wysokości 30 258.00 zł brutto;</w:t>
            </w:r>
          </w:p>
        </w:tc>
      </w:tr>
      <w:tr w:rsidR="00993EAE" w:rsidRPr="00C902DE" w14:paraId="00311388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AFD95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105 zamówienia w wysokości 58 320.00 zł brutto;</w:t>
            </w:r>
          </w:p>
        </w:tc>
      </w:tr>
      <w:tr w:rsidR="00993EAE" w:rsidRPr="00C902DE" w14:paraId="6DB41F08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C6FBBB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106 zamówienia w wysokości 4 536.00 zł brutto;</w:t>
            </w:r>
          </w:p>
        </w:tc>
      </w:tr>
      <w:tr w:rsidR="00993EAE" w:rsidRPr="00C902DE" w14:paraId="46ADFDD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1765ED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107 zamówienia w wysokości 972.00 zł brutto;</w:t>
            </w:r>
          </w:p>
        </w:tc>
      </w:tr>
      <w:tr w:rsidR="00993EAE" w:rsidRPr="00C902DE" w14:paraId="73DF283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F07C5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108 zamówienia w wysokości 3 240.00 zł brutto;</w:t>
            </w:r>
          </w:p>
        </w:tc>
      </w:tr>
      <w:tr w:rsidR="00993EAE" w:rsidRPr="00C902DE" w14:paraId="4B314081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17980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109 zamówienia w wysokości 5 184.00 zł brutto;</w:t>
            </w:r>
          </w:p>
        </w:tc>
      </w:tr>
      <w:tr w:rsidR="00993EAE" w:rsidRPr="00C902DE" w14:paraId="632A5A77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84728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110 zamówienia w wysokości 1 944.00 zł brutto;</w:t>
            </w:r>
          </w:p>
        </w:tc>
      </w:tr>
      <w:tr w:rsidR="00993EAE" w:rsidRPr="00C902DE" w14:paraId="4CCFFF75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DD74A0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111 zamówienia w wysokości 1 620.00 zł brutto;</w:t>
            </w:r>
          </w:p>
        </w:tc>
      </w:tr>
      <w:tr w:rsidR="00993EAE" w:rsidRPr="00C902DE" w14:paraId="16FCD5BF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88038B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112 zamówienia w wysokości 2 268.00 zł brutto;</w:t>
            </w:r>
          </w:p>
        </w:tc>
      </w:tr>
      <w:tr w:rsidR="00993EAE" w:rsidRPr="00C902DE" w14:paraId="3F629174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A0C99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113 zamówienia w wysokości 25 272.00 zł brutto;</w:t>
            </w:r>
          </w:p>
        </w:tc>
      </w:tr>
      <w:tr w:rsidR="00993EAE" w:rsidRPr="00C902DE" w14:paraId="296F41B8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72E2B0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114 zamówienia w wysokości 2 138.40 zł brutto;</w:t>
            </w:r>
          </w:p>
        </w:tc>
      </w:tr>
      <w:tr w:rsidR="00993EAE" w:rsidRPr="00C902DE" w14:paraId="23468F79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390A2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115 zamówienia w wysokości 7 776.00 zł brutto;</w:t>
            </w:r>
          </w:p>
        </w:tc>
      </w:tr>
      <w:tr w:rsidR="00993EAE" w:rsidRPr="00C902DE" w14:paraId="05E2053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FAD59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116 zamówienia w wysokości 4 860.00 zł brutto;</w:t>
            </w:r>
          </w:p>
        </w:tc>
      </w:tr>
      <w:tr w:rsidR="00993EAE" w:rsidRPr="00C902DE" w14:paraId="679E0174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EFABC8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117 zamówienia w wysokości 3 240.00 zł brutto;</w:t>
            </w:r>
          </w:p>
        </w:tc>
      </w:tr>
      <w:tr w:rsidR="00993EAE" w:rsidRPr="00C902DE" w14:paraId="3579074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AAAB43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118 zamówienia w wysokości 3 888.00 zł brutto;</w:t>
            </w:r>
          </w:p>
        </w:tc>
      </w:tr>
      <w:tr w:rsidR="00993EAE" w:rsidRPr="00C902DE" w14:paraId="1FA3C1F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19E64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119 zamówienia w wysokości 972.00 zł brutto;</w:t>
            </w:r>
          </w:p>
        </w:tc>
      </w:tr>
      <w:tr w:rsidR="00993EAE" w:rsidRPr="00C902DE" w14:paraId="31B5AE8C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5576A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120 zamówienia w wysokości 972.00 zł brutto;</w:t>
            </w:r>
          </w:p>
        </w:tc>
      </w:tr>
      <w:tr w:rsidR="00993EAE" w:rsidRPr="00C902DE" w14:paraId="7795003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F60E7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121 zamówienia w wysokości 3 240.00 zł brutto;</w:t>
            </w:r>
          </w:p>
        </w:tc>
      </w:tr>
      <w:tr w:rsidR="00993EAE" w:rsidRPr="00C902DE" w14:paraId="12C7F350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36C8F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122 zamówienia w wysokości 18 468.00 zł brutto;</w:t>
            </w:r>
          </w:p>
        </w:tc>
      </w:tr>
      <w:tr w:rsidR="00993EAE" w:rsidRPr="00C902DE" w14:paraId="48E8CBEF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CE0028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123 zamówienia w wysokości 14 904.00 zł brutto;</w:t>
            </w:r>
          </w:p>
        </w:tc>
      </w:tr>
      <w:tr w:rsidR="00993EAE" w:rsidRPr="00C902DE" w14:paraId="449CE89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E45BA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124 zamówienia w wysokości 6 480.00 zł brutto;</w:t>
            </w:r>
          </w:p>
        </w:tc>
      </w:tr>
      <w:tr w:rsidR="00993EAE" w:rsidRPr="00C902DE" w14:paraId="2C8F8601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94ABCC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125 zamówienia w wysokości 3 240.00 zł brutto;</w:t>
            </w:r>
          </w:p>
        </w:tc>
      </w:tr>
      <w:tr w:rsidR="00993EAE" w:rsidRPr="00C902DE" w14:paraId="4843BFE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14A67D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126 zamówienia w wysokości 2 106.00 zł brutto;</w:t>
            </w:r>
          </w:p>
        </w:tc>
      </w:tr>
      <w:tr w:rsidR="00993EAE" w:rsidRPr="00C902DE" w14:paraId="2CD4FDB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251CF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127 zamówienia w wysokości 3 240.00 zł brutto;</w:t>
            </w:r>
          </w:p>
        </w:tc>
      </w:tr>
      <w:tr w:rsidR="00993EAE" w:rsidRPr="00C902DE" w14:paraId="3FA27FC8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16CC2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128 zamówienia w wysokości 8 424.00 zł brutto;</w:t>
            </w:r>
          </w:p>
        </w:tc>
      </w:tr>
      <w:tr w:rsidR="00993EAE" w:rsidRPr="00C902DE" w14:paraId="05160799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0CFB6A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129 zamówienia w wysokości 8 856.00 zł brutto;</w:t>
            </w:r>
          </w:p>
        </w:tc>
      </w:tr>
      <w:tr w:rsidR="00993EAE" w:rsidRPr="00C902DE" w14:paraId="3CE3FB89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2E3640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130 zamówienia w wysokości 1 728.00 zł brutto;</w:t>
            </w:r>
          </w:p>
        </w:tc>
      </w:tr>
      <w:tr w:rsidR="00993EAE" w:rsidRPr="00C902DE" w14:paraId="4B676B78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3578C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lastRenderedPageBreak/>
              <w:t>części 131 zamówienia w wysokości 2 160.00 zł brutto;</w:t>
            </w:r>
          </w:p>
        </w:tc>
      </w:tr>
      <w:tr w:rsidR="00993EAE" w:rsidRPr="00C902DE" w14:paraId="6CFB4E2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92BA20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132 zamówienia w wysokości 5 616.00 zł brutto;</w:t>
            </w:r>
          </w:p>
        </w:tc>
      </w:tr>
      <w:tr w:rsidR="00993EAE" w:rsidRPr="00C902DE" w14:paraId="1926494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F29AB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133 zamówienia w wysokości 1 080.00 zł brutto;</w:t>
            </w:r>
          </w:p>
        </w:tc>
      </w:tr>
      <w:tr w:rsidR="00993EAE" w:rsidRPr="00C902DE" w14:paraId="45C5AA6B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D5164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134 zamówienia w wysokości 756.00 zł brutto;</w:t>
            </w:r>
          </w:p>
        </w:tc>
      </w:tr>
      <w:tr w:rsidR="00993EAE" w:rsidRPr="00C902DE" w14:paraId="49BBB93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279CEB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135 zamówienia w wysokości 6 696.00 zł brutto;</w:t>
            </w:r>
          </w:p>
        </w:tc>
      </w:tr>
      <w:tr w:rsidR="00993EAE" w:rsidRPr="00C902DE" w14:paraId="39A30E11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BE3925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136 zamówienia w wysokości 2 268.00 zł brutto;</w:t>
            </w:r>
          </w:p>
        </w:tc>
      </w:tr>
      <w:tr w:rsidR="00993EAE" w:rsidRPr="00C902DE" w14:paraId="4E2DEB3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5F82E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137 zamówienia w wysokości 5 184.00 zł brutto;</w:t>
            </w:r>
          </w:p>
        </w:tc>
      </w:tr>
      <w:tr w:rsidR="00993EAE" w:rsidRPr="00C902DE" w14:paraId="42A69A55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A5EDF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138 zamówienia w wysokości 7 560.00 zł brutto;</w:t>
            </w:r>
          </w:p>
        </w:tc>
      </w:tr>
      <w:tr w:rsidR="00993EAE" w:rsidRPr="00C902DE" w14:paraId="7B4CC019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7B8FEA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139 zamówienia w wysokości 6 480.00 zł brutto;</w:t>
            </w:r>
          </w:p>
        </w:tc>
      </w:tr>
      <w:tr w:rsidR="00993EAE" w:rsidRPr="00C902DE" w14:paraId="23ACBAB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7272D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140 zamówienia w wysokości 6 696.00 zł brutto;</w:t>
            </w:r>
          </w:p>
        </w:tc>
      </w:tr>
      <w:tr w:rsidR="00993EAE" w:rsidRPr="00C902DE" w14:paraId="5DD02842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849836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141 zamówienia w wysokości 1 468.80 zł brutto;</w:t>
            </w:r>
          </w:p>
        </w:tc>
      </w:tr>
      <w:tr w:rsidR="00993EAE" w:rsidRPr="00C902DE" w14:paraId="7FC4DC7C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A5413F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142 zamówienia w wysokości 2 160.00 zł brutto;</w:t>
            </w:r>
          </w:p>
        </w:tc>
      </w:tr>
      <w:tr w:rsidR="00993EAE" w:rsidRPr="00C902DE" w14:paraId="6F06C450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4B6FA4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143 zamówienia w wysokości 1 080.00 zł brutto;</w:t>
            </w:r>
          </w:p>
        </w:tc>
      </w:tr>
      <w:tr w:rsidR="00993EAE" w:rsidRPr="00C902DE" w14:paraId="0B53225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A613D1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144 zamówienia w wysokości 6 480.00 zł brutto;</w:t>
            </w:r>
          </w:p>
        </w:tc>
      </w:tr>
      <w:tr w:rsidR="00993EAE" w:rsidRPr="00C902DE" w14:paraId="7C5DE5E4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59A00E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145 zamówienia w wysokości 1 080.00 zł brutto;</w:t>
            </w:r>
          </w:p>
        </w:tc>
      </w:tr>
      <w:tr w:rsidR="00993EAE" w:rsidRPr="00C902DE" w14:paraId="4C2EC9BE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494D7F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146 zamówienia w wysokości 7 560.00 zł brutto;</w:t>
            </w:r>
          </w:p>
        </w:tc>
      </w:tr>
      <w:tr w:rsidR="00993EAE" w:rsidRPr="00C902DE" w14:paraId="6D8BEA4F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FE583D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147 zamówienia w wysokości 7 560.00 zł brutto;</w:t>
            </w:r>
          </w:p>
        </w:tc>
      </w:tr>
      <w:tr w:rsidR="00993EAE" w:rsidRPr="00C902DE" w14:paraId="046E2C16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A8C3D9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148 zamówienia w wysokości 777.60 zł brutto;</w:t>
            </w:r>
          </w:p>
        </w:tc>
      </w:tr>
      <w:tr w:rsidR="00993EAE" w:rsidRPr="00C902DE" w14:paraId="721BBAEA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9DE9B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149 zamówienia w wysokości 1 944.00 zł brutto;</w:t>
            </w:r>
          </w:p>
        </w:tc>
      </w:tr>
      <w:tr w:rsidR="00993EAE" w:rsidRPr="00C902DE" w14:paraId="70FAA4E3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DE8E02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150 zamówienia w wysokości 4 320.00 zł brutto;</w:t>
            </w:r>
          </w:p>
        </w:tc>
      </w:tr>
      <w:tr w:rsidR="00993EAE" w:rsidRPr="00C902DE" w14:paraId="0E2DF26D" w14:textId="77777777" w:rsidTr="000E02A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948137" w14:textId="77777777" w:rsidR="00993EAE" w:rsidRPr="00C902DE" w:rsidRDefault="00993EAE" w:rsidP="000E02A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93EAE">
              <w:rPr>
                <w:rFonts w:ascii="Arial" w:hAnsi="Arial" w:cs="Arial"/>
                <w:sz w:val="24"/>
                <w:szCs w:val="24"/>
              </w:rPr>
              <w:t>części 151 zamówienia w wysokości 1 620.00 zł brutto;</w:t>
            </w:r>
          </w:p>
        </w:tc>
      </w:tr>
    </w:tbl>
    <w:p w14:paraId="13B9F21A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899341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BE30D37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FA126" w14:textId="77777777" w:rsidR="003423A5" w:rsidRDefault="003423A5">
      <w:r>
        <w:separator/>
      </w:r>
    </w:p>
  </w:endnote>
  <w:endnote w:type="continuationSeparator" w:id="0">
    <w:p w14:paraId="64C9EAD1" w14:textId="77777777" w:rsidR="003423A5" w:rsidRDefault="0034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3BC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AE56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EC26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E3B95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D8D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7A627" w14:textId="77777777" w:rsidR="009F189D" w:rsidRDefault="009F189D">
    <w:pPr>
      <w:pStyle w:val="Stopka"/>
      <w:tabs>
        <w:tab w:val="clear" w:pos="4536"/>
      </w:tabs>
      <w:jc w:val="center"/>
    </w:pPr>
  </w:p>
  <w:p w14:paraId="596DD5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9CCF8" w14:textId="77777777" w:rsidR="003423A5" w:rsidRDefault="003423A5">
      <w:r>
        <w:separator/>
      </w:r>
    </w:p>
  </w:footnote>
  <w:footnote w:type="continuationSeparator" w:id="0">
    <w:p w14:paraId="6B6DC99E" w14:textId="77777777" w:rsidR="003423A5" w:rsidRDefault="00342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09C9C" w14:textId="77777777" w:rsidR="00993EAE" w:rsidRDefault="00993E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AE765" w14:textId="77777777" w:rsidR="00993EAE" w:rsidRDefault="00993E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D97BB" w14:textId="77777777" w:rsidR="00993EAE" w:rsidRDefault="00993E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3A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423A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44AAE"/>
    <w:rsid w:val="00804A9B"/>
    <w:rsid w:val="00843263"/>
    <w:rsid w:val="00861E75"/>
    <w:rsid w:val="00890B92"/>
    <w:rsid w:val="00993EAE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B2BC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710DD"/>
  <w15:chartTrackingRefBased/>
  <w15:docId w15:val="{B8B235E8-3492-4EC0-B4AC-B1F700311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6</Pages>
  <Words>1438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2026-05-14T05:32:00Z</dcterms:created>
  <dcterms:modified xsi:type="dcterms:W3CDTF">2026-05-14T05:43:00Z</dcterms:modified>
</cp:coreProperties>
</file>