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10734" w14:textId="77777777" w:rsidR="00B36EDA" w:rsidRPr="00E83014" w:rsidRDefault="00D2563B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E83014">
        <w:rPr>
          <w:sz w:val="20"/>
          <w:szCs w:val="20"/>
        </w:rPr>
        <w:t>Niepołomice</w:t>
      </w:r>
      <w:r w:rsidR="00B36EDA" w:rsidRPr="00E83014">
        <w:rPr>
          <w:sz w:val="20"/>
          <w:szCs w:val="20"/>
        </w:rPr>
        <w:t xml:space="preserve"> dnia: </w:t>
      </w:r>
      <w:r w:rsidRPr="00E83014">
        <w:rPr>
          <w:sz w:val="20"/>
          <w:szCs w:val="20"/>
        </w:rPr>
        <w:t>2026-05-13</w:t>
      </w:r>
    </w:p>
    <w:p w14:paraId="282E3F9E" w14:textId="77777777" w:rsidR="00B36EDA" w:rsidRPr="00E83014" w:rsidRDefault="00D2563B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E83014">
        <w:rPr>
          <w:b/>
          <w:bCs/>
          <w:sz w:val="20"/>
          <w:szCs w:val="20"/>
        </w:rPr>
        <w:t>GMINA NIEPOŁOMICE</w:t>
      </w:r>
    </w:p>
    <w:p w14:paraId="114B4F31" w14:textId="77777777" w:rsidR="00B36EDA" w:rsidRPr="00E83014" w:rsidRDefault="00D2563B" w:rsidP="00B36EDA">
      <w:pPr>
        <w:spacing w:line="360" w:lineRule="auto"/>
        <w:ind w:right="3969"/>
        <w:rPr>
          <w:sz w:val="20"/>
          <w:szCs w:val="20"/>
        </w:rPr>
      </w:pPr>
      <w:r w:rsidRPr="00E83014">
        <w:rPr>
          <w:sz w:val="20"/>
          <w:szCs w:val="20"/>
        </w:rPr>
        <w:t>Pl. Zwycięstwa</w:t>
      </w:r>
      <w:r w:rsidR="00B36EDA" w:rsidRPr="00E83014">
        <w:rPr>
          <w:sz w:val="20"/>
          <w:szCs w:val="20"/>
        </w:rPr>
        <w:t xml:space="preserve"> </w:t>
      </w:r>
      <w:r w:rsidRPr="00E83014">
        <w:rPr>
          <w:sz w:val="20"/>
          <w:szCs w:val="20"/>
        </w:rPr>
        <w:t>13</w:t>
      </w:r>
    </w:p>
    <w:p w14:paraId="1129C686" w14:textId="77777777" w:rsidR="00B36EDA" w:rsidRPr="00E83014" w:rsidRDefault="00D2563B" w:rsidP="00B36EDA">
      <w:pPr>
        <w:ind w:right="3969"/>
        <w:rPr>
          <w:sz w:val="20"/>
          <w:szCs w:val="20"/>
        </w:rPr>
      </w:pPr>
      <w:r w:rsidRPr="00E83014">
        <w:rPr>
          <w:sz w:val="20"/>
          <w:szCs w:val="20"/>
        </w:rPr>
        <w:t>32-005</w:t>
      </w:r>
      <w:r w:rsidR="00B36EDA" w:rsidRPr="00E83014">
        <w:rPr>
          <w:sz w:val="20"/>
          <w:szCs w:val="20"/>
        </w:rPr>
        <w:t xml:space="preserve"> </w:t>
      </w:r>
      <w:r w:rsidRPr="00E83014">
        <w:rPr>
          <w:sz w:val="20"/>
          <w:szCs w:val="20"/>
        </w:rPr>
        <w:t>Niepołomice</w:t>
      </w:r>
    </w:p>
    <w:p w14:paraId="5D4FDD97" w14:textId="7F068BCA" w:rsidR="00B36EDA" w:rsidRPr="00E83014" w:rsidRDefault="00B36EDA" w:rsidP="00B36EDA">
      <w:pPr>
        <w:tabs>
          <w:tab w:val="right" w:pos="9072"/>
        </w:tabs>
        <w:spacing w:after="600"/>
        <w:ind w:right="3969"/>
        <w:jc w:val="both"/>
        <w:rPr>
          <w:bCs/>
          <w:sz w:val="20"/>
          <w:szCs w:val="20"/>
        </w:rPr>
      </w:pPr>
    </w:p>
    <w:p w14:paraId="5BF4E14A" w14:textId="77777777" w:rsidR="00B36EDA" w:rsidRPr="00E8301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83014" w14:paraId="154DDE2C" w14:textId="77777777" w:rsidTr="00B36EDA">
        <w:tc>
          <w:tcPr>
            <w:tcW w:w="9923" w:type="dxa"/>
            <w:shd w:val="clear" w:color="auto" w:fill="F2F2F2"/>
            <w:hideMark/>
          </w:tcPr>
          <w:p w14:paraId="5C73C240" w14:textId="77777777" w:rsidR="00B36EDA" w:rsidRPr="00E8301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3014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FF00071" w14:textId="77777777" w:rsidR="00B36EDA" w:rsidRPr="00E83014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83014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750FFC5" w14:textId="77777777" w:rsidR="00B36EDA" w:rsidRPr="00E83014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297114D7" w14:textId="77777777" w:rsidR="00B36EDA" w:rsidRPr="00E83014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83014">
        <w:rPr>
          <w:rFonts w:eastAsia="Calibri"/>
          <w:sz w:val="20"/>
          <w:szCs w:val="20"/>
          <w:lang w:eastAsia="en-US"/>
        </w:rPr>
        <w:t xml:space="preserve">Dotyczy </w:t>
      </w:r>
      <w:r w:rsidRPr="00E83014">
        <w:rPr>
          <w:sz w:val="20"/>
          <w:szCs w:val="20"/>
        </w:rPr>
        <w:t>postępowania o udzielenie zamówienia publicznego</w:t>
      </w:r>
      <w:r w:rsidRPr="00E83014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83014" w14:paraId="76509995" w14:textId="77777777" w:rsidTr="00B36EDA">
        <w:tc>
          <w:tcPr>
            <w:tcW w:w="2269" w:type="dxa"/>
          </w:tcPr>
          <w:p w14:paraId="723941A3" w14:textId="77777777" w:rsidR="00B36EDA" w:rsidRPr="00E8301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1997F9A3" w14:textId="77777777" w:rsidR="00B36EDA" w:rsidRPr="00E83014" w:rsidRDefault="00D2563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Wykonanie usługi odbioru, transportu i zagospodarowania odpadów.</w:t>
            </w:r>
          </w:p>
        </w:tc>
      </w:tr>
      <w:tr w:rsidR="00D2563B" w:rsidRPr="00E83014" w14:paraId="731B7A57" w14:textId="77777777" w:rsidTr="000F5BAA">
        <w:tc>
          <w:tcPr>
            <w:tcW w:w="2269" w:type="dxa"/>
          </w:tcPr>
          <w:p w14:paraId="0D20F240" w14:textId="77777777" w:rsidR="00D2563B" w:rsidRPr="00E83014" w:rsidRDefault="00D2563B" w:rsidP="000F5B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43FA4450" w14:textId="77777777" w:rsidR="00D2563B" w:rsidRPr="00E83014" w:rsidRDefault="00D2563B" w:rsidP="000F5B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ZP.271.12.2026</w:t>
            </w:r>
          </w:p>
        </w:tc>
      </w:tr>
    </w:tbl>
    <w:p w14:paraId="00314E2D" w14:textId="77777777" w:rsidR="00B36EDA" w:rsidRPr="00E83014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7E90BD7B" w14:textId="77777777" w:rsidR="00B36EDA" w:rsidRPr="00E8301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E83014">
        <w:rPr>
          <w:sz w:val="20"/>
          <w:szCs w:val="20"/>
        </w:rPr>
        <w:t xml:space="preserve">Zamawiający, </w:t>
      </w:r>
      <w:r w:rsidR="00D2563B" w:rsidRPr="00E83014">
        <w:rPr>
          <w:b/>
          <w:sz w:val="20"/>
          <w:szCs w:val="20"/>
        </w:rPr>
        <w:t>GMINA NIEPOŁOMICE</w:t>
      </w:r>
      <w:r w:rsidRPr="00E83014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D2563B" w:rsidRPr="00E83014">
        <w:rPr>
          <w:sz w:val="20"/>
          <w:szCs w:val="20"/>
        </w:rPr>
        <w:t>(</w:t>
      </w:r>
      <w:proofErr w:type="spellStart"/>
      <w:r w:rsidR="00D2563B" w:rsidRPr="00E83014">
        <w:rPr>
          <w:sz w:val="20"/>
          <w:szCs w:val="20"/>
        </w:rPr>
        <w:t>t.j</w:t>
      </w:r>
      <w:proofErr w:type="spellEnd"/>
      <w:r w:rsidR="00D2563B" w:rsidRPr="00E83014">
        <w:rPr>
          <w:sz w:val="20"/>
          <w:szCs w:val="20"/>
        </w:rPr>
        <w:t>. Dz. U. z 2024 r. poz. 1320 ze zm.)</w:t>
      </w:r>
      <w:r w:rsidRPr="00E83014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2563B" w:rsidRPr="00E83014" w14:paraId="65FC2DF9" w14:textId="77777777" w:rsidTr="00D256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0D2D" w14:textId="77777777" w:rsidR="00D2563B" w:rsidRPr="00E83014" w:rsidRDefault="00D2563B" w:rsidP="000F5BA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 xml:space="preserve">Część nr </w:t>
            </w:r>
            <w:r w:rsidRPr="00E83014">
              <w:rPr>
                <w:b/>
                <w:bCs/>
                <w:sz w:val="20"/>
                <w:szCs w:val="20"/>
              </w:rPr>
              <w:t>1</w:t>
            </w:r>
            <w:r w:rsidRPr="00E83014">
              <w:rPr>
                <w:sz w:val="20"/>
                <w:szCs w:val="20"/>
              </w:rPr>
              <w:t xml:space="preserve">: </w:t>
            </w:r>
            <w:r w:rsidRPr="00E83014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  <w:p w14:paraId="5C803204" w14:textId="77777777" w:rsidR="00D2563B" w:rsidRPr="00E83014" w:rsidRDefault="00D2563B" w:rsidP="000F5BAA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83014">
              <w:rPr>
                <w:b/>
                <w:sz w:val="20"/>
                <w:szCs w:val="20"/>
              </w:rPr>
              <w:t>FHU MAGDA Magdalena Łanoszka</w:t>
            </w:r>
          </w:p>
          <w:p w14:paraId="3D0BA5E9" w14:textId="77777777" w:rsidR="00D2563B" w:rsidRPr="00E83014" w:rsidRDefault="00D2563B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Trąbki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  <w:r w:rsidRPr="00E83014">
              <w:rPr>
                <w:bCs/>
                <w:sz w:val="20"/>
                <w:szCs w:val="20"/>
              </w:rPr>
              <w:t>292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</w:p>
          <w:p w14:paraId="02E8A90D" w14:textId="77777777" w:rsidR="00D2563B" w:rsidRPr="00E83014" w:rsidRDefault="00D2563B" w:rsidP="000F5BA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32-020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  <w:r w:rsidRPr="00E83014">
              <w:rPr>
                <w:bCs/>
                <w:sz w:val="20"/>
                <w:szCs w:val="20"/>
              </w:rPr>
              <w:t>Wieliczka</w:t>
            </w:r>
          </w:p>
          <w:p w14:paraId="32A9FD30" w14:textId="77777777" w:rsidR="00D2563B" w:rsidRPr="00E83014" w:rsidRDefault="00D2563B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za cenę wykonania przedmiotu zamówienia w wysokości </w:t>
            </w:r>
            <w:r w:rsidRPr="00E83014">
              <w:rPr>
                <w:b/>
                <w:sz w:val="20"/>
                <w:szCs w:val="20"/>
              </w:rPr>
              <w:t>148 500.00 zł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b/>
                <w:bCs/>
                <w:sz w:val="20"/>
                <w:szCs w:val="20"/>
              </w:rPr>
              <w:t>brutto</w:t>
            </w:r>
            <w:r w:rsidRPr="00E83014">
              <w:rPr>
                <w:bCs/>
                <w:sz w:val="20"/>
                <w:szCs w:val="20"/>
              </w:rPr>
              <w:t>.</w:t>
            </w:r>
          </w:p>
          <w:p w14:paraId="3E62ED63" w14:textId="77777777" w:rsidR="00D2563B" w:rsidRPr="00E83014" w:rsidRDefault="00D2563B" w:rsidP="000F5BAA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8301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83014">
              <w:rPr>
                <w:color w:val="000000"/>
                <w:sz w:val="20"/>
                <w:szCs w:val="20"/>
              </w:rPr>
              <w:t>:</w:t>
            </w:r>
          </w:p>
          <w:p w14:paraId="06F50A89" w14:textId="3786C485" w:rsidR="00E83014" w:rsidRPr="00E83014" w:rsidRDefault="00D2563B" w:rsidP="00E830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7439BC5D" w14:textId="77777777" w:rsidR="00E83014" w:rsidRPr="00E83014" w:rsidRDefault="00E83014" w:rsidP="00E83014"/>
        </w:tc>
      </w:tr>
      <w:tr w:rsidR="00D2563B" w:rsidRPr="00E83014" w14:paraId="16631A6C" w14:textId="77777777" w:rsidTr="00D256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CA2C5" w14:textId="77777777" w:rsidR="00D2563B" w:rsidRPr="00E83014" w:rsidRDefault="00D2563B" w:rsidP="000F5BA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 xml:space="preserve">Część nr </w:t>
            </w:r>
            <w:r w:rsidRPr="00E83014">
              <w:rPr>
                <w:b/>
                <w:bCs/>
                <w:sz w:val="20"/>
                <w:szCs w:val="20"/>
              </w:rPr>
              <w:t>2</w:t>
            </w:r>
            <w:r w:rsidRPr="00E83014">
              <w:rPr>
                <w:sz w:val="20"/>
                <w:szCs w:val="20"/>
              </w:rPr>
              <w:t xml:space="preserve">: </w:t>
            </w:r>
            <w:r w:rsidRPr="00E83014">
              <w:rPr>
                <w:sz w:val="20"/>
                <w:szCs w:val="20"/>
              </w:rPr>
              <w:t>Usługa polegająca  na  odbiorze  odpadów z budynków gminnych</w:t>
            </w:r>
          </w:p>
          <w:p w14:paraId="467D15F7" w14:textId="77777777" w:rsidR="00D2563B" w:rsidRPr="00E83014" w:rsidRDefault="00D2563B" w:rsidP="000F5BAA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E83014">
              <w:rPr>
                <w:b/>
                <w:sz w:val="20"/>
                <w:szCs w:val="20"/>
              </w:rPr>
              <w:t>Prezero</w:t>
            </w:r>
            <w:proofErr w:type="spellEnd"/>
            <w:r w:rsidRPr="00E83014">
              <w:rPr>
                <w:b/>
                <w:sz w:val="20"/>
                <w:szCs w:val="20"/>
              </w:rPr>
              <w:t xml:space="preserve"> Małopolska Sp. z o.o.</w:t>
            </w:r>
          </w:p>
          <w:p w14:paraId="47C079A0" w14:textId="28156D48" w:rsidR="00D2563B" w:rsidRPr="00E83014" w:rsidRDefault="00E83014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D2563B" w:rsidRPr="00E83014">
              <w:rPr>
                <w:bCs/>
                <w:sz w:val="20"/>
                <w:szCs w:val="20"/>
              </w:rPr>
              <w:t>Kosiarzy</w:t>
            </w:r>
            <w:r w:rsidR="00D2563B" w:rsidRPr="00E83014">
              <w:rPr>
                <w:bCs/>
                <w:sz w:val="20"/>
                <w:szCs w:val="20"/>
              </w:rPr>
              <w:t xml:space="preserve"> </w:t>
            </w:r>
            <w:r w:rsidR="00D2563B" w:rsidRPr="00E83014">
              <w:rPr>
                <w:bCs/>
                <w:sz w:val="20"/>
                <w:szCs w:val="20"/>
              </w:rPr>
              <w:t>5A</w:t>
            </w:r>
            <w:r w:rsidR="00D2563B" w:rsidRPr="00E83014">
              <w:rPr>
                <w:bCs/>
                <w:sz w:val="20"/>
                <w:szCs w:val="20"/>
              </w:rPr>
              <w:t xml:space="preserve"> </w:t>
            </w:r>
          </w:p>
          <w:p w14:paraId="3E06C13F" w14:textId="77777777" w:rsidR="00D2563B" w:rsidRPr="00E83014" w:rsidRDefault="00D2563B" w:rsidP="000F5BA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30-731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  <w:r w:rsidRPr="00E83014">
              <w:rPr>
                <w:bCs/>
                <w:sz w:val="20"/>
                <w:szCs w:val="20"/>
              </w:rPr>
              <w:t>Kraków</w:t>
            </w:r>
          </w:p>
          <w:p w14:paraId="24306ABA" w14:textId="77777777" w:rsidR="00D2563B" w:rsidRPr="00E83014" w:rsidRDefault="00D2563B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za cenę wykonania przedmiotu zamówienia w wysokości </w:t>
            </w:r>
            <w:r w:rsidRPr="00E83014">
              <w:rPr>
                <w:b/>
                <w:sz w:val="20"/>
                <w:szCs w:val="20"/>
              </w:rPr>
              <w:t>101 325.60 zł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b/>
                <w:bCs/>
                <w:sz w:val="20"/>
                <w:szCs w:val="20"/>
              </w:rPr>
              <w:t>brutto</w:t>
            </w:r>
            <w:r w:rsidRPr="00E83014">
              <w:rPr>
                <w:bCs/>
                <w:sz w:val="20"/>
                <w:szCs w:val="20"/>
              </w:rPr>
              <w:t>.</w:t>
            </w:r>
          </w:p>
          <w:p w14:paraId="707B1711" w14:textId="77777777" w:rsidR="00D2563B" w:rsidRPr="00E83014" w:rsidRDefault="00D2563B" w:rsidP="000F5BAA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8301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83014">
              <w:rPr>
                <w:color w:val="000000"/>
                <w:sz w:val="20"/>
                <w:szCs w:val="20"/>
              </w:rPr>
              <w:t>:</w:t>
            </w:r>
          </w:p>
          <w:p w14:paraId="0E6720EE" w14:textId="77777777" w:rsidR="00D2563B" w:rsidRDefault="00D2563B" w:rsidP="000F5BA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  <w:p w14:paraId="7D8C83C7" w14:textId="77777777" w:rsidR="00E83014" w:rsidRPr="00E83014" w:rsidRDefault="00E83014" w:rsidP="00E83014"/>
          <w:p w14:paraId="3D30DB8A" w14:textId="77777777" w:rsidR="00E83014" w:rsidRPr="00E83014" w:rsidRDefault="00E83014" w:rsidP="00E83014"/>
        </w:tc>
      </w:tr>
      <w:tr w:rsidR="00D2563B" w:rsidRPr="00E83014" w14:paraId="6A66DCA0" w14:textId="77777777" w:rsidTr="00D256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95A2D" w14:textId="77777777" w:rsidR="00D2563B" w:rsidRPr="00E83014" w:rsidRDefault="00D2563B" w:rsidP="000F5BA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E83014">
              <w:rPr>
                <w:b/>
                <w:bCs/>
                <w:sz w:val="20"/>
                <w:szCs w:val="20"/>
              </w:rPr>
              <w:t>3</w:t>
            </w:r>
            <w:r w:rsidRPr="00E83014">
              <w:rPr>
                <w:sz w:val="20"/>
                <w:szCs w:val="20"/>
              </w:rPr>
              <w:t xml:space="preserve">: </w:t>
            </w:r>
            <w:r w:rsidRPr="00E83014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  <w:p w14:paraId="63057259" w14:textId="77777777" w:rsidR="00D2563B" w:rsidRPr="00E83014" w:rsidRDefault="00D2563B" w:rsidP="000F5BAA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83014">
              <w:rPr>
                <w:b/>
                <w:sz w:val="20"/>
                <w:szCs w:val="20"/>
              </w:rPr>
              <w:t>Spółdzielnia Kółek Rolniczych w Niepołomicach z/s w Woli Batorskiej</w:t>
            </w:r>
          </w:p>
          <w:p w14:paraId="63009FDD" w14:textId="77777777" w:rsidR="00D2563B" w:rsidRPr="00E83014" w:rsidRDefault="00D2563B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Wola Batorska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  <w:r w:rsidRPr="00E83014">
              <w:rPr>
                <w:bCs/>
                <w:sz w:val="20"/>
                <w:szCs w:val="20"/>
              </w:rPr>
              <w:t>461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</w:p>
          <w:p w14:paraId="2A01D1D4" w14:textId="25945A2A" w:rsidR="00D2563B" w:rsidRPr="00E83014" w:rsidRDefault="00D2563B" w:rsidP="000F5BA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32-00</w:t>
            </w:r>
            <w:r w:rsidR="00E83014">
              <w:rPr>
                <w:bCs/>
                <w:sz w:val="20"/>
                <w:szCs w:val="20"/>
              </w:rPr>
              <w:t>7</w:t>
            </w:r>
            <w:r w:rsidRPr="00E83014">
              <w:rPr>
                <w:bCs/>
                <w:sz w:val="20"/>
                <w:szCs w:val="20"/>
              </w:rPr>
              <w:t xml:space="preserve"> </w:t>
            </w:r>
            <w:r w:rsidRPr="00E83014">
              <w:rPr>
                <w:bCs/>
                <w:sz w:val="20"/>
                <w:szCs w:val="20"/>
              </w:rPr>
              <w:t>Wola Batorska</w:t>
            </w:r>
          </w:p>
          <w:p w14:paraId="22DB851D" w14:textId="77777777" w:rsidR="00D2563B" w:rsidRPr="00E83014" w:rsidRDefault="00D2563B" w:rsidP="000F5BA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za cenę wykonania przedmiotu zamówienia w wysokości </w:t>
            </w:r>
            <w:r w:rsidRPr="00E83014">
              <w:rPr>
                <w:b/>
                <w:sz w:val="20"/>
                <w:szCs w:val="20"/>
              </w:rPr>
              <w:t>91 200.00 zł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b/>
                <w:bCs/>
                <w:sz w:val="20"/>
                <w:szCs w:val="20"/>
              </w:rPr>
              <w:t>brutto</w:t>
            </w:r>
            <w:r w:rsidRPr="00E83014">
              <w:rPr>
                <w:bCs/>
                <w:sz w:val="20"/>
                <w:szCs w:val="20"/>
              </w:rPr>
              <w:t>.</w:t>
            </w:r>
          </w:p>
          <w:p w14:paraId="5A8E6DDE" w14:textId="77777777" w:rsidR="00D2563B" w:rsidRPr="00E83014" w:rsidRDefault="00D2563B" w:rsidP="000F5BAA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83014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83014">
              <w:rPr>
                <w:color w:val="000000"/>
                <w:sz w:val="20"/>
                <w:szCs w:val="20"/>
              </w:rPr>
              <w:t>:</w:t>
            </w:r>
          </w:p>
          <w:p w14:paraId="2519D0AA" w14:textId="77777777" w:rsidR="00D2563B" w:rsidRPr="00E83014" w:rsidRDefault="00D2563B" w:rsidP="000F5BA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072AE249" w14:textId="77777777" w:rsidR="00B36EDA" w:rsidRPr="00E83014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E83014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83014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83014" w14:paraId="1CBEC3D3" w14:textId="77777777" w:rsidTr="00D256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37BD2D" w14:textId="77777777" w:rsidR="00B36EDA" w:rsidRPr="00E8301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6112BB" w14:textId="77777777" w:rsidR="00B36EDA" w:rsidRPr="00E83014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83014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318704B" w14:textId="77777777" w:rsidR="00B36EDA" w:rsidRPr="00E8301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83014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98B75A" w14:textId="77777777" w:rsidR="00B36EDA" w:rsidRPr="00E83014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83014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2563B" w:rsidRPr="00E83014" w14:paraId="0EB1B61B" w14:textId="77777777" w:rsidTr="00D256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3E1B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</w:t>
            </w:r>
            <w:r w:rsidRPr="00E83014">
              <w:rPr>
                <w:sz w:val="20"/>
                <w:szCs w:val="20"/>
              </w:rPr>
              <w:t xml:space="preserve"> - </w:t>
            </w:r>
            <w:r w:rsidRPr="00E83014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A8472" w14:textId="77777777" w:rsidR="00D2563B" w:rsidRPr="00E83014" w:rsidRDefault="00D2563B" w:rsidP="000F5BA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>FHU MAGDA Magdalena Łanoszka</w:t>
            </w:r>
          </w:p>
          <w:p w14:paraId="3DF8062C" w14:textId="77777777" w:rsidR="00D2563B" w:rsidRPr="00E83014" w:rsidRDefault="00D2563B" w:rsidP="000F5BAA">
            <w:pPr>
              <w:spacing w:line="276" w:lineRule="auto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Trąbki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292</w:t>
            </w:r>
          </w:p>
          <w:p w14:paraId="6F118A17" w14:textId="77777777" w:rsidR="00D2563B" w:rsidRPr="00E83014" w:rsidRDefault="00D2563B" w:rsidP="000F5BA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32-020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98D5" w14:textId="77777777" w:rsidR="00D2563B" w:rsidRPr="00E83014" w:rsidRDefault="00D2563B" w:rsidP="000F5BAA">
            <w:pPr>
              <w:spacing w:before="40" w:after="40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1 - Cena - 60.00</w:t>
            </w:r>
          </w:p>
          <w:p w14:paraId="7F52DC3F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857EC" w14:textId="77777777" w:rsidR="00D2563B" w:rsidRPr="00E83014" w:rsidRDefault="00D2563B" w:rsidP="000F5BAA">
            <w:pPr>
              <w:jc w:val="center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  100,00</w:t>
            </w:r>
          </w:p>
        </w:tc>
      </w:tr>
      <w:tr w:rsidR="00D2563B" w:rsidRPr="00E83014" w14:paraId="0DC21FB4" w14:textId="77777777" w:rsidTr="00D256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3D438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</w:t>
            </w:r>
            <w:r w:rsidRPr="00E83014">
              <w:rPr>
                <w:sz w:val="20"/>
                <w:szCs w:val="20"/>
              </w:rPr>
              <w:t xml:space="preserve"> - </w:t>
            </w:r>
            <w:r w:rsidRPr="00E83014">
              <w:rPr>
                <w:sz w:val="20"/>
                <w:szCs w:val="20"/>
              </w:rPr>
              <w:t>Usługa polegająca  na opróżniania koszy i pojemników,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3295C" w14:textId="77777777" w:rsidR="00E83014" w:rsidRDefault="00D2563B" w:rsidP="000F5BA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>Konsorcjum</w:t>
            </w:r>
          </w:p>
          <w:p w14:paraId="72113AD6" w14:textId="03B5EC32" w:rsidR="00D2563B" w:rsidRPr="00E83014" w:rsidRDefault="00E83014" w:rsidP="000F5BA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</w:t>
            </w:r>
            <w:r w:rsidR="00D2563B" w:rsidRPr="00E83014">
              <w:rPr>
                <w:b/>
                <w:bCs/>
                <w:sz w:val="20"/>
                <w:szCs w:val="20"/>
              </w:rPr>
              <w:t xml:space="preserve">der: Małopolskie </w:t>
            </w:r>
            <w:r w:rsidRPr="00E83014">
              <w:rPr>
                <w:b/>
                <w:bCs/>
                <w:sz w:val="20"/>
                <w:szCs w:val="20"/>
              </w:rPr>
              <w:t>Przedsiębiorstwo</w:t>
            </w:r>
            <w:r w:rsidR="00D2563B" w:rsidRPr="00E83014">
              <w:rPr>
                <w:b/>
                <w:bCs/>
                <w:sz w:val="20"/>
                <w:szCs w:val="20"/>
              </w:rPr>
              <w:t xml:space="preserve"> Gospodarki Odpadami Sp</w:t>
            </w:r>
            <w:r>
              <w:rPr>
                <w:b/>
                <w:bCs/>
                <w:sz w:val="20"/>
                <w:szCs w:val="20"/>
              </w:rPr>
              <w:t>. z o.o.</w:t>
            </w:r>
          </w:p>
          <w:p w14:paraId="1A0B236C" w14:textId="77777777" w:rsidR="00D2563B" w:rsidRPr="00E83014" w:rsidRDefault="00D2563B" w:rsidP="000F5BAA">
            <w:pPr>
              <w:spacing w:line="276" w:lineRule="auto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ul. Barska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12</w:t>
            </w:r>
          </w:p>
          <w:p w14:paraId="3F51CD0D" w14:textId="77777777" w:rsidR="00D2563B" w:rsidRDefault="00D2563B" w:rsidP="000F5BAA">
            <w:pPr>
              <w:spacing w:after="40" w:line="276" w:lineRule="auto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30-307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Kraków</w:t>
            </w:r>
          </w:p>
          <w:p w14:paraId="7729A311" w14:textId="77777777" w:rsidR="00E83014" w:rsidRDefault="00E83014" w:rsidP="000F5BAA">
            <w:pPr>
              <w:spacing w:after="40" w:line="276" w:lineRule="auto"/>
              <w:rPr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 xml:space="preserve">Partner: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 xml:space="preserve">MB Profit </w:t>
            </w:r>
            <w:proofErr w:type="spellStart"/>
            <w:r w:rsidRPr="00E83014">
              <w:rPr>
                <w:sz w:val="20"/>
                <w:szCs w:val="20"/>
              </w:rPr>
              <w:t>Group</w:t>
            </w:r>
            <w:proofErr w:type="spellEnd"/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br/>
              <w:t>Sp. z o.o.</w:t>
            </w:r>
          </w:p>
          <w:p w14:paraId="20C2A490" w14:textId="77777777" w:rsidR="00E83014" w:rsidRDefault="00E83014" w:rsidP="000F5BAA">
            <w:pPr>
              <w:spacing w:after="4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Os. 2 Pułku Lotniczego 16/35</w:t>
            </w:r>
          </w:p>
          <w:p w14:paraId="385AAD7E" w14:textId="52F21E88" w:rsidR="00E83014" w:rsidRPr="00E83014" w:rsidRDefault="00E83014" w:rsidP="000F5BAA">
            <w:pPr>
              <w:spacing w:after="40" w:line="276" w:lineRule="auto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31-868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8AA7" w14:textId="77777777" w:rsidR="00D2563B" w:rsidRPr="00E83014" w:rsidRDefault="00D2563B" w:rsidP="000F5BAA">
            <w:pPr>
              <w:spacing w:before="40" w:after="40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1 - Cena - 55.77</w:t>
            </w:r>
          </w:p>
          <w:p w14:paraId="6DD9CDE8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2 - Uprzątnięcie nieczystości w przypadku wywrócenia  lub przepełnienia kosza z odpadami, w ciągu maksymalnie 6 godzin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21AF" w14:textId="77777777" w:rsidR="00D2563B" w:rsidRPr="00E83014" w:rsidRDefault="00D2563B" w:rsidP="000F5BAA">
            <w:pPr>
              <w:jc w:val="center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  95,77</w:t>
            </w:r>
          </w:p>
        </w:tc>
      </w:tr>
      <w:tr w:rsidR="00D2563B" w:rsidRPr="00E83014" w14:paraId="7E7E52A4" w14:textId="77777777" w:rsidTr="00D256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E9CB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2</w:t>
            </w:r>
            <w:r w:rsidRPr="00E83014">
              <w:rPr>
                <w:sz w:val="20"/>
                <w:szCs w:val="20"/>
              </w:rPr>
              <w:t xml:space="preserve"> - </w:t>
            </w:r>
            <w:r w:rsidRPr="00E83014">
              <w:rPr>
                <w:sz w:val="20"/>
                <w:szCs w:val="20"/>
              </w:rPr>
              <w:t>Usługa polegająca  na  odbiorze  odpadów z budynków gminnych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413CC" w14:textId="77777777" w:rsidR="00D2563B" w:rsidRPr="00E83014" w:rsidRDefault="00D2563B" w:rsidP="000F5BA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83014">
              <w:rPr>
                <w:b/>
                <w:bCs/>
                <w:sz w:val="20"/>
                <w:szCs w:val="20"/>
              </w:rPr>
              <w:t>Prezero</w:t>
            </w:r>
            <w:proofErr w:type="spellEnd"/>
            <w:r w:rsidRPr="00E83014">
              <w:rPr>
                <w:b/>
                <w:bCs/>
                <w:sz w:val="20"/>
                <w:szCs w:val="20"/>
              </w:rPr>
              <w:t xml:space="preserve"> Małopolska Sp. z o.o.</w:t>
            </w:r>
          </w:p>
          <w:p w14:paraId="57F8471C" w14:textId="2AB1825D" w:rsidR="00D2563B" w:rsidRPr="00E83014" w:rsidRDefault="00E83014" w:rsidP="000F5BAA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563B" w:rsidRPr="00E83014">
              <w:rPr>
                <w:sz w:val="20"/>
                <w:szCs w:val="20"/>
              </w:rPr>
              <w:t>Kosiarzy</w:t>
            </w:r>
            <w:r w:rsidR="00D2563B" w:rsidRPr="00E83014">
              <w:rPr>
                <w:sz w:val="20"/>
                <w:szCs w:val="20"/>
              </w:rPr>
              <w:t xml:space="preserve"> </w:t>
            </w:r>
            <w:r w:rsidR="00D2563B" w:rsidRPr="00E83014">
              <w:rPr>
                <w:sz w:val="20"/>
                <w:szCs w:val="20"/>
              </w:rPr>
              <w:t>5A</w:t>
            </w:r>
          </w:p>
          <w:p w14:paraId="6ACCDA61" w14:textId="77777777" w:rsidR="00D2563B" w:rsidRPr="00E83014" w:rsidRDefault="00D2563B" w:rsidP="000F5BA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30-731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2B9F1" w14:textId="77777777" w:rsidR="00D2563B" w:rsidRPr="00E83014" w:rsidRDefault="00D2563B" w:rsidP="000F5BAA">
            <w:pPr>
              <w:spacing w:before="40" w:after="40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1 - Cena - 60.00</w:t>
            </w:r>
          </w:p>
          <w:p w14:paraId="48043262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2 - Pojazd spełniający normę EURO 5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BFA7" w14:textId="77777777" w:rsidR="00D2563B" w:rsidRPr="00E83014" w:rsidRDefault="00D2563B" w:rsidP="000F5BAA">
            <w:pPr>
              <w:jc w:val="center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  100,00</w:t>
            </w:r>
          </w:p>
        </w:tc>
      </w:tr>
      <w:tr w:rsidR="00D2563B" w:rsidRPr="00E83014" w14:paraId="73E83C57" w14:textId="77777777" w:rsidTr="00D2563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549C6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3</w:t>
            </w:r>
            <w:r w:rsidRPr="00E83014">
              <w:rPr>
                <w:sz w:val="20"/>
                <w:szCs w:val="20"/>
              </w:rPr>
              <w:t xml:space="preserve"> - </w:t>
            </w:r>
            <w:r w:rsidRPr="00E83014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C15DC" w14:textId="77777777" w:rsidR="00D2563B" w:rsidRPr="00E83014" w:rsidRDefault="00D2563B" w:rsidP="000F5BAA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83014">
              <w:rPr>
                <w:b/>
                <w:bCs/>
                <w:sz w:val="20"/>
                <w:szCs w:val="20"/>
              </w:rPr>
              <w:t>Spółdzielnia Kółek Rolniczych w Niepołomicach z/s w Woli Batorskiej</w:t>
            </w:r>
          </w:p>
          <w:p w14:paraId="49BF6619" w14:textId="77777777" w:rsidR="00D2563B" w:rsidRPr="00E83014" w:rsidRDefault="00D2563B" w:rsidP="000F5BAA">
            <w:pPr>
              <w:spacing w:line="276" w:lineRule="auto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Wola Batorska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461</w:t>
            </w:r>
          </w:p>
          <w:p w14:paraId="4EBCAA5E" w14:textId="7A4BEE1E" w:rsidR="00D2563B" w:rsidRPr="00E83014" w:rsidRDefault="00D2563B" w:rsidP="000F5BAA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32-00</w:t>
            </w:r>
            <w:r w:rsidR="00E83014">
              <w:rPr>
                <w:sz w:val="20"/>
                <w:szCs w:val="20"/>
              </w:rPr>
              <w:t>7</w:t>
            </w:r>
            <w:r w:rsidRPr="00E83014">
              <w:rPr>
                <w:sz w:val="20"/>
                <w:szCs w:val="20"/>
              </w:rPr>
              <w:t xml:space="preserve"> </w:t>
            </w:r>
            <w:r w:rsidRPr="00E83014">
              <w:rPr>
                <w:sz w:val="20"/>
                <w:szCs w:val="20"/>
              </w:rPr>
              <w:t>Wola Batorska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B775" w14:textId="77777777" w:rsidR="00D2563B" w:rsidRPr="00E83014" w:rsidRDefault="00D2563B" w:rsidP="000F5BAA">
            <w:pPr>
              <w:spacing w:before="40" w:after="40"/>
              <w:rPr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1 - Cena - 60.00</w:t>
            </w:r>
          </w:p>
          <w:p w14:paraId="65EADF24" w14:textId="77777777" w:rsidR="00D2563B" w:rsidRPr="00E83014" w:rsidRDefault="00D2563B" w:rsidP="000F5BA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F4789" w14:textId="77777777" w:rsidR="00D2563B" w:rsidRPr="00E83014" w:rsidRDefault="00D2563B" w:rsidP="000F5BAA">
            <w:pPr>
              <w:jc w:val="center"/>
              <w:rPr>
                <w:color w:val="000000"/>
                <w:sz w:val="20"/>
                <w:szCs w:val="20"/>
              </w:rPr>
            </w:pPr>
            <w:r w:rsidRPr="00E83014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14:paraId="0A387C59" w14:textId="4DFAF433" w:rsidR="008642B3" w:rsidRPr="00E83014" w:rsidRDefault="008642B3" w:rsidP="00E83014">
      <w:pPr>
        <w:spacing w:before="720" w:after="480" w:line="360" w:lineRule="auto"/>
        <w:ind w:right="-425"/>
        <w:rPr>
          <w:sz w:val="20"/>
          <w:szCs w:val="20"/>
          <w:vertAlign w:val="superscript"/>
        </w:rPr>
      </w:pPr>
    </w:p>
    <w:sectPr w:rsidR="008642B3" w:rsidRPr="00E8301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56777" w14:textId="77777777" w:rsidR="00C645BC" w:rsidRDefault="00C645BC">
      <w:r>
        <w:separator/>
      </w:r>
    </w:p>
  </w:endnote>
  <w:endnote w:type="continuationSeparator" w:id="0">
    <w:p w14:paraId="266A74A9" w14:textId="77777777" w:rsidR="00C645BC" w:rsidRDefault="00C64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E43C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7831" w14:textId="01A1CECA" w:rsidR="000C1E6F" w:rsidRPr="00E83014" w:rsidRDefault="000C1E6F" w:rsidP="00E830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A054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B8841" w14:textId="77777777" w:rsidR="00C645BC" w:rsidRDefault="00C645BC">
      <w:r>
        <w:separator/>
      </w:r>
    </w:p>
  </w:footnote>
  <w:footnote w:type="continuationSeparator" w:id="0">
    <w:p w14:paraId="37B1CD80" w14:textId="77777777" w:rsidR="00C645BC" w:rsidRDefault="00C64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0906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3729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C2D0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5B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45BC"/>
    <w:rsid w:val="00C65E53"/>
    <w:rsid w:val="00CA0B33"/>
    <w:rsid w:val="00CA3511"/>
    <w:rsid w:val="00CF75AF"/>
    <w:rsid w:val="00D01E5B"/>
    <w:rsid w:val="00D04203"/>
    <w:rsid w:val="00D2563B"/>
    <w:rsid w:val="00D26ED6"/>
    <w:rsid w:val="00D42C90"/>
    <w:rsid w:val="00D8427E"/>
    <w:rsid w:val="00E30B2D"/>
    <w:rsid w:val="00E62859"/>
    <w:rsid w:val="00E83014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D4DDE"/>
  <w15:chartTrackingRefBased/>
  <w15:docId w15:val="{CEE55386-E7DA-49FE-80E1-2BFAFE4A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517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2026-05-13T13:12:00Z</dcterms:created>
  <dcterms:modified xsi:type="dcterms:W3CDTF">2026-05-13T13:12:00Z</dcterms:modified>
</cp:coreProperties>
</file>