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2692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2692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26926">
        <w:rPr>
          <w:sz w:val="22"/>
          <w:szCs w:val="22"/>
        </w:rPr>
        <w:t>2026-05-13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26926" w:rsidRPr="00826926" w:rsidRDefault="00826926" w:rsidP="00FB7F50">
      <w:pPr>
        <w:spacing w:after="40"/>
        <w:rPr>
          <w:b/>
          <w:bCs/>
          <w:sz w:val="22"/>
          <w:szCs w:val="22"/>
        </w:rPr>
      </w:pPr>
      <w:r w:rsidRPr="00826926">
        <w:rPr>
          <w:b/>
          <w:bCs/>
          <w:sz w:val="22"/>
          <w:szCs w:val="22"/>
        </w:rPr>
        <w:t>Akademia Górniczo - Hutnicza</w:t>
      </w:r>
    </w:p>
    <w:p w:rsidR="00826926" w:rsidRPr="00826926" w:rsidRDefault="00826926" w:rsidP="00FB7F50">
      <w:pPr>
        <w:spacing w:after="40"/>
        <w:rPr>
          <w:b/>
          <w:bCs/>
          <w:sz w:val="22"/>
          <w:szCs w:val="22"/>
        </w:rPr>
      </w:pPr>
      <w:r w:rsidRPr="00826926">
        <w:rPr>
          <w:b/>
          <w:bCs/>
          <w:sz w:val="22"/>
          <w:szCs w:val="22"/>
        </w:rPr>
        <w:t>im. Stanisława Staszica w Krakowie</w:t>
      </w:r>
    </w:p>
    <w:p w:rsidR="00FB7F50" w:rsidRPr="002245BE" w:rsidRDefault="00826926" w:rsidP="00FB7F50">
      <w:pPr>
        <w:spacing w:after="40"/>
        <w:rPr>
          <w:b/>
          <w:bCs/>
          <w:sz w:val="22"/>
          <w:szCs w:val="22"/>
        </w:rPr>
      </w:pPr>
      <w:r w:rsidRPr="00826926">
        <w:rPr>
          <w:b/>
          <w:bCs/>
          <w:sz w:val="22"/>
          <w:szCs w:val="22"/>
        </w:rPr>
        <w:t>Dział Zamówień Publicznych</w:t>
      </w:r>
    </w:p>
    <w:p w:rsidR="00FB7F50" w:rsidRPr="002245BE" w:rsidRDefault="00826926" w:rsidP="00FB7F50">
      <w:pPr>
        <w:rPr>
          <w:sz w:val="22"/>
          <w:szCs w:val="22"/>
        </w:rPr>
      </w:pPr>
      <w:r w:rsidRPr="0082692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26926">
        <w:rPr>
          <w:sz w:val="22"/>
          <w:szCs w:val="22"/>
        </w:rPr>
        <w:t>30</w:t>
      </w:r>
    </w:p>
    <w:p w:rsidR="00FB7F50" w:rsidRPr="002245BE" w:rsidRDefault="00826926" w:rsidP="00FB7F50">
      <w:pPr>
        <w:rPr>
          <w:sz w:val="22"/>
          <w:szCs w:val="22"/>
        </w:rPr>
      </w:pPr>
      <w:r w:rsidRPr="0082692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2692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26926" w:rsidRPr="00607F9B" w:rsidTr="00043482">
        <w:trPr>
          <w:trHeight w:val="638"/>
        </w:trPr>
        <w:tc>
          <w:tcPr>
            <w:tcW w:w="959" w:type="dxa"/>
            <w:shd w:val="clear" w:color="auto" w:fill="auto"/>
          </w:tcPr>
          <w:p w:rsidR="00826926" w:rsidRPr="00607F9B" w:rsidRDefault="00826926" w:rsidP="000434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6926" w:rsidRPr="00607F9B" w:rsidRDefault="00826926" w:rsidP="000434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2692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2692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6926">
              <w:rPr>
                <w:b/>
                <w:bCs/>
                <w:sz w:val="22"/>
                <w:szCs w:val="22"/>
              </w:rPr>
              <w:t>Zakup 10 biletów lotniczych do Los Angeles w Stanach Zjednoczonych - KC-DE-zp.25.187.2026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6926">
              <w:rPr>
                <w:b/>
                <w:sz w:val="22"/>
                <w:szCs w:val="22"/>
              </w:rPr>
              <w:t>KC-DE-zp.25.187.2026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26926" w:rsidTr="00043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26926" w:rsidRPr="00D26ED6" w:rsidRDefault="00826926" w:rsidP="000434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26926">
              <w:rPr>
                <w:b/>
                <w:sz w:val="22"/>
                <w:szCs w:val="22"/>
              </w:rPr>
              <w:t>BIACOMEX SPÓŁKA AKCYJNA</w:t>
            </w:r>
          </w:p>
          <w:p w:rsidR="00826926" w:rsidRPr="009F0E5C" w:rsidRDefault="00826926" w:rsidP="0004348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26926">
              <w:rPr>
                <w:bCs/>
                <w:sz w:val="22"/>
                <w:szCs w:val="22"/>
              </w:rPr>
              <w:t>Elewatorska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6926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26926">
              <w:rPr>
                <w:bCs/>
                <w:sz w:val="22"/>
                <w:szCs w:val="22"/>
              </w:rPr>
              <w:t>/1</w:t>
            </w:r>
          </w:p>
          <w:p w:rsidR="00826926" w:rsidRPr="009F0E5C" w:rsidRDefault="00826926" w:rsidP="00043482">
            <w:pPr>
              <w:jc w:val="both"/>
              <w:rPr>
                <w:bCs/>
                <w:sz w:val="22"/>
                <w:szCs w:val="22"/>
              </w:rPr>
            </w:pPr>
            <w:r w:rsidRPr="00826926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6926">
              <w:rPr>
                <w:bCs/>
                <w:sz w:val="22"/>
                <w:szCs w:val="22"/>
              </w:rPr>
              <w:t>Białystok</w:t>
            </w:r>
          </w:p>
          <w:p w:rsidR="00826926" w:rsidRPr="00D26ED6" w:rsidRDefault="00826926" w:rsidP="0004348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26926">
              <w:rPr>
                <w:b/>
                <w:sz w:val="22"/>
                <w:szCs w:val="22"/>
              </w:rPr>
              <w:t>53 020.00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26926" w:rsidRDefault="00826926" w:rsidP="0004348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276"/>
        <w:gridCol w:w="1417"/>
        <w:gridCol w:w="1701"/>
        <w:gridCol w:w="2552"/>
      </w:tblGrid>
      <w:tr w:rsidR="00E14EFE" w:rsidRPr="008567C7" w:rsidTr="00E14EFE">
        <w:trPr>
          <w:trHeight w:val="510"/>
        </w:trPr>
        <w:tc>
          <w:tcPr>
            <w:tcW w:w="709" w:type="dxa"/>
            <w:vAlign w:val="center"/>
          </w:tcPr>
          <w:p w:rsidR="00E14EFE" w:rsidRPr="008567C7" w:rsidRDefault="00E14E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E14EFE" w:rsidRPr="008567C7" w:rsidRDefault="00E14E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E14EFE" w:rsidRPr="008567C7" w:rsidRDefault="00E14E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E14EFE" w:rsidRPr="008567C7" w:rsidRDefault="00E14E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Liczba przesiadek</w:t>
            </w:r>
          </w:p>
        </w:tc>
        <w:tc>
          <w:tcPr>
            <w:tcW w:w="1701" w:type="dxa"/>
            <w:vAlign w:val="center"/>
          </w:tcPr>
          <w:p w:rsidR="00E14EFE" w:rsidRPr="008567C7" w:rsidRDefault="00E14E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Waga bagażu rejestrowanego</w:t>
            </w:r>
          </w:p>
        </w:tc>
        <w:tc>
          <w:tcPr>
            <w:tcW w:w="2552" w:type="dxa"/>
            <w:vAlign w:val="center"/>
          </w:tcPr>
          <w:p w:rsidR="00E14EFE" w:rsidRPr="008567C7" w:rsidRDefault="00E14E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4EFE" w:rsidRPr="008567C7" w:rsidTr="00E14EFE">
        <w:tc>
          <w:tcPr>
            <w:tcW w:w="709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E14EFE" w:rsidRPr="002B6761" w:rsidRDefault="00E14EFE" w:rsidP="000434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/>
                <w:sz w:val="18"/>
                <w:szCs w:val="18"/>
              </w:rPr>
              <w:t>BIACOMEX SPÓŁKA AKCYJNA</w:t>
            </w:r>
          </w:p>
          <w:p w:rsidR="00E14EFE" w:rsidRPr="008567C7" w:rsidRDefault="00E14EFE" w:rsidP="000434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Elewatorska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E14EFE" w:rsidRPr="001B7815" w:rsidRDefault="00E14EFE" w:rsidP="000434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15-620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276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E14EFE" w:rsidRPr="008567C7" w:rsidTr="00E14EFE">
        <w:tc>
          <w:tcPr>
            <w:tcW w:w="709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:rsidR="00E14EFE" w:rsidRPr="002B6761" w:rsidRDefault="00E14EFE" w:rsidP="000434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E14EFE" w:rsidRPr="008567C7" w:rsidRDefault="00E14EFE" w:rsidP="000434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14EFE" w:rsidRPr="001B7815" w:rsidRDefault="00E14EFE" w:rsidP="000434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59,24</w:t>
            </w:r>
          </w:p>
        </w:tc>
        <w:tc>
          <w:tcPr>
            <w:tcW w:w="1417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79,24</w:t>
            </w:r>
          </w:p>
        </w:tc>
      </w:tr>
      <w:tr w:rsidR="00E14EFE" w:rsidRPr="008567C7" w:rsidTr="00E14EFE">
        <w:tc>
          <w:tcPr>
            <w:tcW w:w="709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:rsidR="00E14EFE" w:rsidRPr="002B6761" w:rsidRDefault="00E14EFE" w:rsidP="000434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/>
                <w:sz w:val="18"/>
                <w:szCs w:val="18"/>
              </w:rPr>
              <w:t>MODERN EVENTS MAGDALENA GĘCA</w:t>
            </w:r>
          </w:p>
          <w:p w:rsidR="00E14EFE" w:rsidRPr="008567C7" w:rsidRDefault="00E14EFE" w:rsidP="000434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Długa 29</w:t>
            </w:r>
          </w:p>
          <w:p w:rsidR="00E14EFE" w:rsidRPr="001B7815" w:rsidRDefault="00E14EFE" w:rsidP="000434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00-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</w:t>
            </w:r>
            <w:bookmarkStart w:id="2" w:name="_GoBack"/>
            <w:bookmarkEnd w:id="2"/>
            <w:r w:rsidRPr="00826926">
              <w:rPr>
                <w:rFonts w:ascii="Times New Roman" w:hAnsi="Times New Roman" w:cs="Times New Roman"/>
                <w:bCs/>
                <w:sz w:val="18"/>
                <w:szCs w:val="18"/>
              </w:rPr>
              <w:t>arszawa</w:t>
            </w:r>
          </w:p>
        </w:tc>
        <w:tc>
          <w:tcPr>
            <w:tcW w:w="1276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51,31</w:t>
            </w:r>
          </w:p>
        </w:tc>
        <w:tc>
          <w:tcPr>
            <w:tcW w:w="1417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E14EFE" w:rsidRPr="008567C7" w:rsidRDefault="00E14EFE" w:rsidP="000434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926">
              <w:rPr>
                <w:rFonts w:ascii="Times New Roman" w:hAnsi="Times New Roman" w:cs="Times New Roman"/>
                <w:sz w:val="18"/>
                <w:szCs w:val="18"/>
              </w:rPr>
              <w:t xml:space="preserve">  71,31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26F" w:rsidRDefault="005F426F">
      <w:r>
        <w:separator/>
      </w:r>
    </w:p>
  </w:endnote>
  <w:endnote w:type="continuationSeparator" w:id="0">
    <w:p w:rsidR="005F426F" w:rsidRDefault="005F4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26F" w:rsidRDefault="005F426F">
      <w:r>
        <w:separator/>
      </w:r>
    </w:p>
  </w:footnote>
  <w:footnote w:type="continuationSeparator" w:id="0">
    <w:p w:rsidR="005F426F" w:rsidRDefault="005F4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26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426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692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4EFE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5F7E4"/>
  <w15:chartTrackingRefBased/>
  <w15:docId w15:val="{6FEFC9F9-8B5D-4598-87A3-0972A345F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2026-05-13T12:11:00Z</dcterms:created>
  <dcterms:modified xsi:type="dcterms:W3CDTF">2026-05-13T12:12:00Z</dcterms:modified>
</cp:coreProperties>
</file>