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6278D692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4596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6B0CED">
      <w:pPr>
        <w:tabs>
          <w:tab w:val="right" w:pos="9000"/>
        </w:tabs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44E7AA92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  <w:r w:rsidR="003F5988">
        <w:rPr>
          <w:b/>
          <w:sz w:val="28"/>
          <w:szCs w:val="28"/>
        </w:rPr>
        <w:t xml:space="preserve"> – </w:t>
      </w:r>
      <w:r w:rsidR="003F5988" w:rsidRPr="003F5988">
        <w:rPr>
          <w:b/>
          <w:color w:val="FF0000"/>
          <w:sz w:val="28"/>
          <w:szCs w:val="28"/>
        </w:rPr>
        <w:t xml:space="preserve">zadanie nr </w:t>
      </w:r>
      <w:r w:rsidR="00487251">
        <w:rPr>
          <w:b/>
          <w:color w:val="FF0000"/>
          <w:sz w:val="28"/>
          <w:szCs w:val="28"/>
        </w:rPr>
        <w:t>2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571DAFCE" w:rsidR="00987E4B" w:rsidRDefault="00987E4B" w:rsidP="006C3F19">
      <w:pPr>
        <w:tabs>
          <w:tab w:val="left" w:pos="0"/>
        </w:tabs>
        <w:jc w:val="both"/>
        <w:rPr>
          <w:b/>
        </w:rPr>
      </w:pPr>
      <w:r w:rsidRPr="00D20CBF">
        <w:rPr>
          <w:sz w:val="24"/>
          <w:szCs w:val="24"/>
        </w:rPr>
        <w:t>Przedmiot post</w:t>
      </w:r>
      <w:r w:rsidR="00D20CBF">
        <w:rPr>
          <w:sz w:val="24"/>
          <w:szCs w:val="24"/>
        </w:rPr>
        <w:t>ę</w:t>
      </w:r>
      <w:r w:rsidRPr="00D20CBF">
        <w:rPr>
          <w:sz w:val="24"/>
          <w:szCs w:val="24"/>
        </w:rPr>
        <w:t>powania:</w:t>
      </w:r>
      <w:r w:rsidRPr="00AA36AA">
        <w:rPr>
          <w:b/>
        </w:rPr>
        <w:t xml:space="preserve"> </w:t>
      </w:r>
      <w:r w:rsidR="003B4596" w:rsidRPr="003B4596">
        <w:rPr>
          <w:b/>
          <w:sz w:val="24"/>
          <w:szCs w:val="24"/>
        </w:rPr>
        <w:t>Obsługa portierni i ochrona budynków AGH oraz ochrona fizyczna i dozór budynków i terenu dla obiektów AGH zlokalizowanych w Miękini - KC.DE.zp.25.122.2026</w:t>
      </w:r>
      <w:r w:rsidR="003B4596">
        <w:rPr>
          <w:b/>
          <w:sz w:val="24"/>
          <w:szCs w:val="24"/>
        </w:rPr>
        <w:t>.</w:t>
      </w:r>
    </w:p>
    <w:p w14:paraId="219EE53D" w14:textId="67CD1BF7" w:rsidR="006B0CED" w:rsidRDefault="006B0CED" w:rsidP="006C3F19">
      <w:pPr>
        <w:tabs>
          <w:tab w:val="left" w:pos="0"/>
        </w:tabs>
        <w:jc w:val="both"/>
        <w:rPr>
          <w:b/>
          <w:lang w:val="x-none"/>
        </w:rPr>
      </w:pPr>
    </w:p>
    <w:p w14:paraId="741825AA" w14:textId="65E43C84" w:rsidR="006B0CED" w:rsidRPr="00D20CBF" w:rsidRDefault="008958E3" w:rsidP="006B0CED">
      <w:pPr>
        <w:tabs>
          <w:tab w:val="left" w:pos="0"/>
        </w:tabs>
        <w:spacing w:line="288" w:lineRule="auto"/>
        <w:jc w:val="both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Oświadczenie o dysponowaniu osobami, które będą uczestniczyć w realizacji zamówienia</w:t>
      </w:r>
      <w:bookmarkStart w:id="0" w:name="_GoBack"/>
      <w:bookmarkEnd w:id="0"/>
      <w:r w:rsidR="00D20CBF" w:rsidRPr="00D20CBF">
        <w:rPr>
          <w:b/>
          <w:color w:val="000000"/>
          <w:sz w:val="24"/>
          <w:szCs w:val="24"/>
          <w:u w:val="single"/>
        </w:rPr>
        <w:t>:</w:t>
      </w: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44"/>
        <w:gridCol w:w="2691"/>
      </w:tblGrid>
      <w:tr w:rsidR="006B0CED" w14:paraId="79DD679D" w14:textId="77777777" w:rsidTr="006D244E">
        <w:trPr>
          <w:trHeight w:val="210"/>
        </w:trPr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F200" w14:textId="77777777" w:rsidR="006B0CED" w:rsidRDefault="006B0CE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E4F5" w14:textId="10FA4F94" w:rsidR="006B0CED" w:rsidRDefault="006B0CE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osobami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  <w:r w:rsidRPr="006B0CED">
              <w:rPr>
                <w:b/>
                <w:color w:val="000000"/>
                <w:sz w:val="22"/>
                <w:szCs w:val="22"/>
                <w:vertAlign w:val="superscript"/>
              </w:rPr>
              <w:t>*</w:t>
            </w:r>
          </w:p>
        </w:tc>
      </w:tr>
      <w:tr w:rsidR="006B0CED" w14:paraId="5C2C1595" w14:textId="77777777" w:rsidTr="006D244E"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8CAE" w14:textId="2959F0CD" w:rsidR="007B70A4" w:rsidRDefault="007B70A4" w:rsidP="007B70A4">
            <w:pPr>
              <w:pStyle w:val="Tretekstu"/>
              <w:spacing w:after="0" w:line="240" w:lineRule="auto"/>
              <w:ind w:left="69"/>
            </w:pPr>
            <w:r>
              <w:t xml:space="preserve">co najmniej 2- osobową grupą interwencyjną w nocy w godz. 19:00-07:00 oraz w dzień (w godz. 07:00 - 19:00) </w:t>
            </w:r>
            <w:r>
              <w:rPr>
                <w:lang w:eastAsia="zh-CN"/>
              </w:rPr>
              <w:t xml:space="preserve">- </w:t>
            </w:r>
            <w:r>
              <w:rPr>
                <w:highlight w:val="yellow"/>
              </w:rPr>
              <w:t xml:space="preserve"> TAK/NIE*</w:t>
            </w:r>
          </w:p>
          <w:p w14:paraId="5D71807F" w14:textId="2C6558C7" w:rsidR="006B0CED" w:rsidRDefault="006B0CED" w:rsidP="003F5988">
            <w:pPr>
              <w:pStyle w:val="Tretekstu"/>
              <w:spacing w:after="0" w:line="240" w:lineRule="auto"/>
              <w:ind w:left="357" w:hanging="288"/>
              <w:rPr>
                <w:color w:val="000000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6B31" w14:textId="77777777" w:rsidR="006B0CED" w:rsidRDefault="006B0CE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37E00ABA" w14:textId="77777777" w:rsidR="006B0CED" w:rsidRDefault="006B0CED" w:rsidP="006B0CED">
      <w:pPr>
        <w:pStyle w:val="Tretekstu"/>
        <w:spacing w:after="0" w:line="240" w:lineRule="auto"/>
        <w:jc w:val="both"/>
        <w:rPr>
          <w:b/>
          <w:sz w:val="22"/>
          <w:szCs w:val="22"/>
          <w:shd w:val="clear" w:color="auto" w:fill="FFFFFF"/>
        </w:rPr>
      </w:pPr>
    </w:p>
    <w:p w14:paraId="42B6C585" w14:textId="502715B2" w:rsidR="006B0CED" w:rsidRDefault="006B0CED" w:rsidP="006B0CED">
      <w:pPr>
        <w:pStyle w:val="Tretekstu"/>
        <w:spacing w:after="0" w:line="240" w:lineRule="auto"/>
        <w:jc w:val="both"/>
        <w:rPr>
          <w:b/>
          <w:lang w:val="x-none"/>
        </w:rPr>
      </w:pPr>
      <w:r>
        <w:rPr>
          <w:b/>
          <w:sz w:val="22"/>
          <w:szCs w:val="22"/>
          <w:shd w:val="clear" w:color="auto" w:fill="FFFFFF"/>
        </w:rPr>
        <w:t xml:space="preserve">Oświadczam,  że pracownicy skierowani do realizacji zamówienia </w:t>
      </w:r>
      <w:r w:rsidRPr="006B0CED">
        <w:rPr>
          <w:b/>
          <w:sz w:val="22"/>
          <w:szCs w:val="22"/>
          <w:shd w:val="clear" w:color="auto" w:fill="FFFFFF"/>
        </w:rPr>
        <w:t>posiada</w:t>
      </w:r>
      <w:r>
        <w:rPr>
          <w:b/>
          <w:sz w:val="22"/>
          <w:szCs w:val="22"/>
          <w:shd w:val="clear" w:color="auto" w:fill="FFFFFF"/>
        </w:rPr>
        <w:t>ją</w:t>
      </w:r>
      <w:r w:rsidRPr="006B0CED">
        <w:rPr>
          <w:b/>
          <w:sz w:val="22"/>
          <w:szCs w:val="22"/>
          <w:shd w:val="clear" w:color="auto" w:fill="FFFFFF"/>
        </w:rPr>
        <w:t xml:space="preserve"> uprawnienia kwalifikowanego pracownika ochrony fizycznej tj. </w:t>
      </w:r>
      <w:r>
        <w:rPr>
          <w:b/>
          <w:sz w:val="22"/>
          <w:szCs w:val="22"/>
          <w:shd w:val="clear" w:color="auto" w:fill="FFFFFF"/>
        </w:rPr>
        <w:t>są</w:t>
      </w:r>
      <w:r w:rsidRPr="006B0CED">
        <w:rPr>
          <w:b/>
          <w:sz w:val="22"/>
          <w:szCs w:val="22"/>
          <w:shd w:val="clear" w:color="auto" w:fill="FFFFFF"/>
        </w:rPr>
        <w:t xml:space="preserve"> wpisane na listę kwalifikowanych pracowników ochrony fizycznej zgodnie z ustawą o ochronie osób i mienia (Dz.U. </w:t>
      </w:r>
      <w:r w:rsidR="00D20CBF">
        <w:rPr>
          <w:b/>
          <w:sz w:val="22"/>
          <w:szCs w:val="22"/>
          <w:shd w:val="clear" w:color="auto" w:fill="FFFFFF"/>
        </w:rPr>
        <w:t>2021.1995</w:t>
      </w:r>
      <w:r w:rsidRPr="006B0CED">
        <w:rPr>
          <w:b/>
          <w:sz w:val="22"/>
          <w:szCs w:val="22"/>
          <w:shd w:val="clear" w:color="auto" w:fill="FFFFFF"/>
        </w:rPr>
        <w:t>) oraz posiada</w:t>
      </w:r>
      <w:r>
        <w:rPr>
          <w:b/>
          <w:sz w:val="22"/>
          <w:szCs w:val="22"/>
          <w:shd w:val="clear" w:color="auto" w:fill="FFFFFF"/>
        </w:rPr>
        <w:t>ją</w:t>
      </w:r>
      <w:r w:rsidRPr="006B0CED">
        <w:rPr>
          <w:b/>
          <w:sz w:val="22"/>
          <w:szCs w:val="22"/>
          <w:shd w:val="clear" w:color="auto" w:fill="FFFFFF"/>
        </w:rPr>
        <w:t xml:space="preserve"> uprawnienia do kierowania pojazdami używanymi do realizacji usługi.</w:t>
      </w:r>
    </w:p>
    <w:p w14:paraId="212F931A" w14:textId="392AFE20" w:rsidR="006B0CED" w:rsidRDefault="006B0CED" w:rsidP="006C3F19">
      <w:pPr>
        <w:tabs>
          <w:tab w:val="left" w:pos="0"/>
        </w:tabs>
        <w:jc w:val="both"/>
        <w:rPr>
          <w:b/>
          <w:lang w:val="x-none"/>
        </w:rPr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Pr="003F5988" w:rsidRDefault="00987E4B" w:rsidP="00987E4B">
      <w:pPr>
        <w:jc w:val="both"/>
        <w:rPr>
          <w:b/>
          <w:i/>
          <w:iCs/>
          <w:color w:val="FF0000"/>
        </w:rPr>
      </w:pPr>
      <w:r w:rsidRPr="003F5988">
        <w:rPr>
          <w:b/>
          <w:i/>
          <w:iCs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Pr="003F5988" w:rsidRDefault="00987E4B" w:rsidP="00987E4B">
      <w:pPr>
        <w:rPr>
          <w:i/>
          <w:iCs/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418D9278" w:rsidR="00BB4F33" w:rsidRDefault="00BB4F33" w:rsidP="00987E4B">
      <w:pPr>
        <w:rPr>
          <w:sz w:val="16"/>
          <w:szCs w:val="16"/>
        </w:rPr>
      </w:pPr>
    </w:p>
    <w:p w14:paraId="6F38EE91" w14:textId="76251CDF" w:rsidR="006B0CED" w:rsidRDefault="006B0CED" w:rsidP="00987E4B">
      <w:pPr>
        <w:rPr>
          <w:sz w:val="16"/>
          <w:szCs w:val="16"/>
        </w:rPr>
      </w:pPr>
    </w:p>
    <w:p w14:paraId="08D17BF2" w14:textId="678C99CD" w:rsidR="006B0CED" w:rsidRDefault="006B0CED" w:rsidP="00987E4B">
      <w:pPr>
        <w:rPr>
          <w:sz w:val="16"/>
          <w:szCs w:val="16"/>
        </w:rPr>
      </w:pPr>
    </w:p>
    <w:p w14:paraId="3389349B" w14:textId="77777777" w:rsidR="006B0CED" w:rsidRDefault="006B0CED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31B3DB3A" w:rsidR="00987E4B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5BEE0D65" w14:textId="77777777" w:rsidR="006B0CED" w:rsidRPr="00AA36AA" w:rsidRDefault="006B0CED" w:rsidP="00987E4B">
      <w:pPr>
        <w:rPr>
          <w:sz w:val="16"/>
          <w:szCs w:val="16"/>
        </w:rPr>
      </w:pPr>
    </w:p>
    <w:p w14:paraId="3B4BDA6A" w14:textId="6008F041" w:rsidR="00F55B12" w:rsidRPr="002146A3" w:rsidRDefault="00987E4B" w:rsidP="002146A3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sectPr w:rsidR="00F55B12" w:rsidRPr="002146A3" w:rsidSect="003F2770">
      <w:headerReference w:type="default" r:id="rId6"/>
      <w:footnotePr>
        <w:numFmt w:val="chicago"/>
      </w:footnotePr>
      <w:pgSz w:w="11906" w:h="16838"/>
      <w:pgMar w:top="568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5A6253" w14:textId="77777777" w:rsidR="00C267DD" w:rsidRDefault="00C267DD">
      <w:r>
        <w:separator/>
      </w:r>
    </w:p>
  </w:endnote>
  <w:endnote w:type="continuationSeparator" w:id="0">
    <w:p w14:paraId="3207A7BF" w14:textId="77777777" w:rsidR="00C267DD" w:rsidRDefault="00C26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E0710D" w14:textId="77777777" w:rsidR="00C267DD" w:rsidRDefault="00C267DD">
      <w:r>
        <w:separator/>
      </w:r>
    </w:p>
  </w:footnote>
  <w:footnote w:type="continuationSeparator" w:id="0">
    <w:p w14:paraId="49B50C5F" w14:textId="77777777" w:rsidR="00C267DD" w:rsidRDefault="00C267DD">
      <w:r>
        <w:continuationSeparator/>
      </w:r>
    </w:p>
  </w:footnote>
  <w:footnote w:id="1">
    <w:p w14:paraId="2C350CA9" w14:textId="29086168" w:rsidR="006B0CED" w:rsidRDefault="006B0CED" w:rsidP="006B0CE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74BB6BB6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75FFE"/>
    <w:rsid w:val="001C1630"/>
    <w:rsid w:val="001D0F1F"/>
    <w:rsid w:val="001F55DC"/>
    <w:rsid w:val="002146A3"/>
    <w:rsid w:val="002328A0"/>
    <w:rsid w:val="00263CEB"/>
    <w:rsid w:val="0028660D"/>
    <w:rsid w:val="002A7F51"/>
    <w:rsid w:val="002D597A"/>
    <w:rsid w:val="002F6C4A"/>
    <w:rsid w:val="0031258D"/>
    <w:rsid w:val="003B4596"/>
    <w:rsid w:val="003F2770"/>
    <w:rsid w:val="003F5988"/>
    <w:rsid w:val="00403741"/>
    <w:rsid w:val="0045218A"/>
    <w:rsid w:val="00487251"/>
    <w:rsid w:val="004A2DAA"/>
    <w:rsid w:val="00517D50"/>
    <w:rsid w:val="00527F15"/>
    <w:rsid w:val="0056690C"/>
    <w:rsid w:val="005D357A"/>
    <w:rsid w:val="005F6749"/>
    <w:rsid w:val="00660E1E"/>
    <w:rsid w:val="006828A2"/>
    <w:rsid w:val="006B0CED"/>
    <w:rsid w:val="006C3F19"/>
    <w:rsid w:val="006D244E"/>
    <w:rsid w:val="00786C56"/>
    <w:rsid w:val="007B70A4"/>
    <w:rsid w:val="007F2701"/>
    <w:rsid w:val="007F6736"/>
    <w:rsid w:val="008539D0"/>
    <w:rsid w:val="008958E3"/>
    <w:rsid w:val="00895B8F"/>
    <w:rsid w:val="008E4A55"/>
    <w:rsid w:val="008E66F9"/>
    <w:rsid w:val="00944D1F"/>
    <w:rsid w:val="009559C0"/>
    <w:rsid w:val="009616AA"/>
    <w:rsid w:val="00987E4B"/>
    <w:rsid w:val="0099703A"/>
    <w:rsid w:val="009E4F5D"/>
    <w:rsid w:val="009F61B4"/>
    <w:rsid w:val="00A844AF"/>
    <w:rsid w:val="00AC41BD"/>
    <w:rsid w:val="00B12F22"/>
    <w:rsid w:val="00B33027"/>
    <w:rsid w:val="00B4176B"/>
    <w:rsid w:val="00B72E23"/>
    <w:rsid w:val="00BA30AA"/>
    <w:rsid w:val="00BA48E0"/>
    <w:rsid w:val="00BB4F33"/>
    <w:rsid w:val="00BC58AD"/>
    <w:rsid w:val="00BD790B"/>
    <w:rsid w:val="00C16C20"/>
    <w:rsid w:val="00C267DD"/>
    <w:rsid w:val="00C303B2"/>
    <w:rsid w:val="00C50D77"/>
    <w:rsid w:val="00CF6409"/>
    <w:rsid w:val="00D20CBF"/>
    <w:rsid w:val="00D431A6"/>
    <w:rsid w:val="00D67C47"/>
    <w:rsid w:val="00D93916"/>
    <w:rsid w:val="00DB6364"/>
    <w:rsid w:val="00E35DB9"/>
    <w:rsid w:val="00E36135"/>
    <w:rsid w:val="00E97FEE"/>
    <w:rsid w:val="00ED3546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2026-05-07T08:43:00Z</cp:lastPrinted>
  <dcterms:created xsi:type="dcterms:W3CDTF">2026-05-07T08:43:00Z</dcterms:created>
  <dcterms:modified xsi:type="dcterms:W3CDTF">2026-05-07T08:43:00Z</dcterms:modified>
</cp:coreProperties>
</file>