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7144F0" w14:textId="4A05AD33" w:rsidR="00E40A3C" w:rsidRPr="003D6231" w:rsidRDefault="00E40A3C" w:rsidP="00E40A3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6E6ACD" w14:textId="77777777" w:rsidR="00E40A3C" w:rsidRDefault="00E40A3C" w:rsidP="00E40A3C">
      <w:pPr>
        <w:jc w:val="right"/>
        <w:rPr>
          <w:b/>
          <w:sz w:val="24"/>
          <w:szCs w:val="24"/>
        </w:rPr>
      </w:pPr>
    </w:p>
    <w:p w14:paraId="21041C7B" w14:textId="03BD209B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7A5BF9">
        <w:rPr>
          <w:b/>
          <w:sz w:val="24"/>
          <w:szCs w:val="24"/>
        </w:rPr>
        <w:t>4</w:t>
      </w:r>
      <w:bookmarkStart w:id="0" w:name="_GoBack"/>
      <w:bookmarkEnd w:id="0"/>
      <w:r w:rsidR="0044239E">
        <w:rPr>
          <w:b/>
          <w:sz w:val="24"/>
          <w:szCs w:val="24"/>
        </w:rPr>
        <w:t>a</w:t>
      </w:r>
    </w:p>
    <w:p w14:paraId="35C564A4" w14:textId="77777777" w:rsidR="00E40A3C" w:rsidRDefault="00E40A3C" w:rsidP="00E40A3C"/>
    <w:p w14:paraId="70B2A5C4" w14:textId="77777777" w:rsidR="00E40A3C" w:rsidRDefault="00E40A3C" w:rsidP="00E40A3C"/>
    <w:p w14:paraId="108E4744" w14:textId="39F7DB28" w:rsidR="00E40A3C" w:rsidRPr="00750AA6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FF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  <w:r w:rsidR="00750AA6">
        <w:rPr>
          <w:b/>
          <w:color w:val="000000"/>
          <w:sz w:val="28"/>
        </w:rPr>
        <w:t xml:space="preserve"> - </w:t>
      </w:r>
      <w:r w:rsidR="00750AA6" w:rsidRPr="00750AA6">
        <w:rPr>
          <w:b/>
          <w:color w:val="FF0000"/>
          <w:sz w:val="28"/>
        </w:rPr>
        <w:t xml:space="preserve">zadanie nr </w:t>
      </w:r>
      <w:r w:rsidR="00AD367C">
        <w:rPr>
          <w:b/>
          <w:color w:val="FF0000"/>
          <w:sz w:val="28"/>
        </w:rPr>
        <w:t>2</w:t>
      </w:r>
    </w:p>
    <w:p w14:paraId="3FD6BF40" w14:textId="2C73DA4F" w:rsidR="006D7C24" w:rsidRDefault="006D7C24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</w:p>
    <w:p w14:paraId="738ADD4A" w14:textId="77777777" w:rsidR="006D7C24" w:rsidRDefault="006D7C24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295AD139" w14:textId="593B96F4" w:rsidR="003C67B1" w:rsidRPr="003A48BB" w:rsidRDefault="00E40A3C" w:rsidP="003A48BB">
      <w:pPr>
        <w:tabs>
          <w:tab w:val="left" w:pos="0"/>
        </w:tabs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3A48BB" w:rsidRPr="003A48BB">
        <w:rPr>
          <w:b/>
          <w:sz w:val="22"/>
          <w:szCs w:val="22"/>
        </w:rPr>
        <w:t>Obsługa portierni i ochrona budynków AGH oraz ochrona fizyczna i dozór budynków i terenu dla obiektów AGH zlokalizowanych w Miękini - KC.DE.zp.25.122.2026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p w14:paraId="1120E7A2" w14:textId="77777777" w:rsidR="003C67B1" w:rsidRDefault="003C67B1" w:rsidP="003C67B1">
      <w:pPr>
        <w:rPr>
          <w:b/>
        </w:rPr>
      </w:pPr>
    </w:p>
    <w:tbl>
      <w:tblPr>
        <w:tblW w:w="9116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3"/>
        <w:gridCol w:w="4002"/>
        <w:gridCol w:w="2028"/>
        <w:gridCol w:w="2453"/>
      </w:tblGrid>
      <w:tr w:rsidR="00E966CF" w14:paraId="091B7D5D" w14:textId="30FC9A16" w:rsidTr="003A48BB">
        <w:trPr>
          <w:cantSplit/>
          <w:trHeight w:val="782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32A7DC" w14:textId="77777777" w:rsidR="00E966CF" w:rsidRDefault="00E966CF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4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5E7F9C" w14:textId="77777777" w:rsidR="00E966CF" w:rsidRDefault="00E966CF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E9B6F6" w14:textId="77777777" w:rsidR="00E966CF" w:rsidRDefault="00E966CF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 i</w:t>
            </w:r>
          </w:p>
          <w:p w14:paraId="79525198" w14:textId="753A4EB0" w:rsidR="00E966CF" w:rsidRDefault="00E966CF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 czas realizacji</w:t>
            </w:r>
          </w:p>
        </w:tc>
        <w:tc>
          <w:tcPr>
            <w:tcW w:w="2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87D0AF" w14:textId="77777777" w:rsidR="00E966CF" w:rsidRDefault="00E966CF" w:rsidP="00221EF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65AFFD14" w14:textId="125D9B2D" w:rsidR="00E966CF" w:rsidRDefault="00E966CF" w:rsidP="00221EF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E966CF" w14:paraId="336DCB76" w14:textId="2B8CE639" w:rsidTr="003A48BB">
        <w:trPr>
          <w:cantSplit/>
          <w:trHeight w:hRule="exact" w:val="28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A518D8" w14:textId="77777777" w:rsidR="00E966CF" w:rsidRDefault="00E966CF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4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B7224A" w14:textId="77777777" w:rsidR="00E966CF" w:rsidRDefault="00E966CF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AB2242" w14:textId="77777777" w:rsidR="00E966CF" w:rsidRDefault="00E966CF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8D925" w14:textId="1F88F97B" w:rsidR="00E966CF" w:rsidRDefault="00E966CF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E966CF" w14:paraId="1A1497FF" w14:textId="6C5F425F" w:rsidTr="003A48BB">
        <w:trPr>
          <w:cantSplit/>
          <w:trHeight w:val="92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234742" w14:textId="77777777" w:rsidR="00E966CF" w:rsidRDefault="00E966C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17D33" w14:textId="77777777" w:rsidR="00E966CF" w:rsidRDefault="00E966C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DCFFA5" w14:textId="77777777" w:rsidR="00E966CF" w:rsidRDefault="00E966C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821FDD" w14:textId="77777777" w:rsidR="00E966CF" w:rsidRDefault="00E966C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66CF" w14:paraId="5FEC0879" w14:textId="240D23C0" w:rsidTr="003A48BB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17DCB8" w14:textId="77777777" w:rsidR="00E966CF" w:rsidRDefault="00E966C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7B3278" w14:textId="77777777" w:rsidR="00E966CF" w:rsidRDefault="00E966C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C0534" w14:textId="77777777" w:rsidR="00E966CF" w:rsidRDefault="00E966C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2134A6" w14:textId="77777777" w:rsidR="00E966CF" w:rsidRDefault="00E966C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6F74C886" w14:textId="77777777" w:rsidR="003C67B1" w:rsidRDefault="003C67B1" w:rsidP="003C67B1">
      <w:pPr>
        <w:spacing w:line="360" w:lineRule="auto"/>
        <w:jc w:val="both"/>
        <w:rPr>
          <w:b/>
        </w:rPr>
      </w:pPr>
    </w:p>
    <w:p w14:paraId="047996B0" w14:textId="7D11E371" w:rsidR="00E40A3C" w:rsidRDefault="00E40A3C" w:rsidP="003C67B1">
      <w:pPr>
        <w:tabs>
          <w:tab w:val="left" w:pos="0"/>
        </w:tabs>
        <w:jc w:val="both"/>
        <w:rPr>
          <w:b/>
        </w:rPr>
      </w:pPr>
    </w:p>
    <w:p w14:paraId="47969C47" w14:textId="77777777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3A5FF53F" w14:textId="77777777" w:rsidR="00E40A3C" w:rsidRDefault="00E40A3C" w:rsidP="00E40A3C">
      <w:pPr>
        <w:spacing w:line="360" w:lineRule="auto"/>
        <w:jc w:val="both"/>
      </w:pPr>
    </w:p>
    <w:p w14:paraId="74FD3C14" w14:textId="77777777" w:rsidR="009C533C" w:rsidRPr="003F5988" w:rsidRDefault="009C533C" w:rsidP="009C533C">
      <w:pPr>
        <w:jc w:val="both"/>
        <w:rPr>
          <w:b/>
          <w:i/>
          <w:iCs/>
          <w:color w:val="FF0000"/>
        </w:rPr>
      </w:pPr>
      <w:r w:rsidRPr="003F5988">
        <w:rPr>
          <w:b/>
          <w:i/>
          <w:iCs/>
          <w:color w:val="FF0000"/>
        </w:rPr>
        <w:t>Dokument należy sporządzić w postaci elektronicznej i podpisać kwalifikowanym podpisem elektronicznym.</w:t>
      </w:r>
    </w:p>
    <w:p w14:paraId="31F6BBCF" w14:textId="77777777" w:rsidR="009C533C" w:rsidRPr="003F5988" w:rsidRDefault="009C533C" w:rsidP="009C533C">
      <w:pPr>
        <w:rPr>
          <w:i/>
          <w:iCs/>
          <w:sz w:val="16"/>
          <w:szCs w:val="16"/>
        </w:rPr>
      </w:pPr>
    </w:p>
    <w:p w14:paraId="3A22687C" w14:textId="77777777" w:rsidR="00E40A3C" w:rsidRPr="005D139C" w:rsidRDefault="00E40A3C" w:rsidP="00E40A3C"/>
    <w:p w14:paraId="550F255A" w14:textId="77777777" w:rsidR="00E40A3C" w:rsidRPr="007F6A49" w:rsidRDefault="00E40A3C" w:rsidP="00E40A3C"/>
    <w:p w14:paraId="4118D266" w14:textId="77777777" w:rsidR="00E40A3C" w:rsidRPr="001E243C" w:rsidRDefault="00E40A3C" w:rsidP="00E40A3C"/>
    <w:p w14:paraId="704C71B0" w14:textId="77777777" w:rsidR="00E40A3C" w:rsidRPr="00FC0C79" w:rsidRDefault="00E40A3C" w:rsidP="00E40A3C"/>
    <w:p w14:paraId="3FB25696" w14:textId="77777777" w:rsidR="00F213FB" w:rsidRPr="00E40A3C" w:rsidRDefault="00F213FB" w:rsidP="00E40A3C"/>
    <w:sectPr w:rsidR="00F213FB" w:rsidRPr="00E40A3C" w:rsidSect="00056F63">
      <w:headerReference w:type="default" r:id="rId6"/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66D543" w14:textId="77777777" w:rsidR="008426F9" w:rsidRDefault="008426F9">
      <w:r>
        <w:separator/>
      </w:r>
    </w:p>
  </w:endnote>
  <w:endnote w:type="continuationSeparator" w:id="0">
    <w:p w14:paraId="02D040BD" w14:textId="77777777" w:rsidR="008426F9" w:rsidRDefault="008426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C75AA5" w14:textId="77777777" w:rsidR="008426F9" w:rsidRDefault="008426F9">
      <w:r>
        <w:separator/>
      </w:r>
    </w:p>
  </w:footnote>
  <w:footnote w:type="continuationSeparator" w:id="0">
    <w:p w14:paraId="146CDD66" w14:textId="77777777" w:rsidR="008426F9" w:rsidRDefault="008426F9">
      <w:r>
        <w:continuationSeparator/>
      </w:r>
    </w:p>
  </w:footnote>
  <w:footnote w:id="1">
    <w:p w14:paraId="4F229744" w14:textId="09F5FB6A" w:rsidR="00E966CF" w:rsidRDefault="00E966CF" w:rsidP="003C67B1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8.1.4 </w:t>
      </w:r>
      <w:proofErr w:type="spellStart"/>
      <w:r>
        <w:t>ppkt</w:t>
      </w:r>
      <w:proofErr w:type="spellEnd"/>
      <w:r>
        <w:t xml:space="preserve"> </w:t>
      </w:r>
      <w:r w:rsidR="00E2033A">
        <w:t>A</w:t>
      </w:r>
      <w:r>
        <w:t>) 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892AF" w14:textId="03381C0D" w:rsidR="00E13954" w:rsidRDefault="00E13954">
    <w:pPr>
      <w:pStyle w:val="Nagwek"/>
    </w:pPr>
    <w:r>
      <w:t xml:space="preserve">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56F63"/>
    <w:rsid w:val="00066BF7"/>
    <w:rsid w:val="00082A5D"/>
    <w:rsid w:val="00082E0F"/>
    <w:rsid w:val="000A0874"/>
    <w:rsid w:val="00160017"/>
    <w:rsid w:val="001C23A6"/>
    <w:rsid w:val="00210E8E"/>
    <w:rsid w:val="00221EF3"/>
    <w:rsid w:val="00226572"/>
    <w:rsid w:val="00265B55"/>
    <w:rsid w:val="00276C10"/>
    <w:rsid w:val="00361EEE"/>
    <w:rsid w:val="003A48BB"/>
    <w:rsid w:val="003C67B1"/>
    <w:rsid w:val="003F5B87"/>
    <w:rsid w:val="0042347E"/>
    <w:rsid w:val="0044239E"/>
    <w:rsid w:val="004504F7"/>
    <w:rsid w:val="004A5228"/>
    <w:rsid w:val="005136B3"/>
    <w:rsid w:val="00561097"/>
    <w:rsid w:val="00676A09"/>
    <w:rsid w:val="006B5B02"/>
    <w:rsid w:val="006C357F"/>
    <w:rsid w:val="006D7C24"/>
    <w:rsid w:val="00702A72"/>
    <w:rsid w:val="00707683"/>
    <w:rsid w:val="007267C9"/>
    <w:rsid w:val="00750AA6"/>
    <w:rsid w:val="007A5BF9"/>
    <w:rsid w:val="007C7526"/>
    <w:rsid w:val="007D7D6C"/>
    <w:rsid w:val="007F7B24"/>
    <w:rsid w:val="008209FE"/>
    <w:rsid w:val="00826C67"/>
    <w:rsid w:val="008426F9"/>
    <w:rsid w:val="008B02BB"/>
    <w:rsid w:val="00934AAB"/>
    <w:rsid w:val="009B7E62"/>
    <w:rsid w:val="009C533C"/>
    <w:rsid w:val="00A273FE"/>
    <w:rsid w:val="00A40AE7"/>
    <w:rsid w:val="00A45D81"/>
    <w:rsid w:val="00A54C7C"/>
    <w:rsid w:val="00A91C25"/>
    <w:rsid w:val="00A9350F"/>
    <w:rsid w:val="00AC41BD"/>
    <w:rsid w:val="00AD367C"/>
    <w:rsid w:val="00B750ED"/>
    <w:rsid w:val="00C049BA"/>
    <w:rsid w:val="00C254C7"/>
    <w:rsid w:val="00C34B2E"/>
    <w:rsid w:val="00C37EBD"/>
    <w:rsid w:val="00C7737A"/>
    <w:rsid w:val="00CA5EC4"/>
    <w:rsid w:val="00D11BC3"/>
    <w:rsid w:val="00D40CBC"/>
    <w:rsid w:val="00D61AFA"/>
    <w:rsid w:val="00D76928"/>
    <w:rsid w:val="00D82791"/>
    <w:rsid w:val="00DC1F49"/>
    <w:rsid w:val="00DD5BF2"/>
    <w:rsid w:val="00E13954"/>
    <w:rsid w:val="00E20054"/>
    <w:rsid w:val="00E2033A"/>
    <w:rsid w:val="00E40A3C"/>
    <w:rsid w:val="00E966CF"/>
    <w:rsid w:val="00E966E9"/>
    <w:rsid w:val="00EA0362"/>
    <w:rsid w:val="00EC2036"/>
    <w:rsid w:val="00F213FB"/>
    <w:rsid w:val="00F8605B"/>
    <w:rsid w:val="00FB0189"/>
    <w:rsid w:val="00FC0C79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A9E73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339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2026-04-02T08:22:00Z</cp:lastPrinted>
  <dcterms:created xsi:type="dcterms:W3CDTF">2026-04-02T08:22:00Z</dcterms:created>
  <dcterms:modified xsi:type="dcterms:W3CDTF">2026-04-02T08:22:00Z</dcterms:modified>
</cp:coreProperties>
</file>