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B48E2" w14:textId="04CC6E64" w:rsidR="0029606A" w:rsidRPr="00A85BDC" w:rsidRDefault="00671C85" w:rsidP="006A5DF1">
      <w:pPr>
        <w:spacing w:after="240"/>
        <w:jc w:val="right"/>
        <w:rPr>
          <w:sz w:val="24"/>
          <w:szCs w:val="24"/>
        </w:rPr>
      </w:pPr>
      <w:r w:rsidRPr="00671C85">
        <w:rPr>
          <w:sz w:val="24"/>
          <w:szCs w:val="24"/>
        </w:rPr>
        <w:t>Kraków dnia 13.05.2026</w:t>
      </w:r>
    </w:p>
    <w:p w14:paraId="0017C023" w14:textId="77777777" w:rsidR="006A5DF1" w:rsidRPr="00A85BDC" w:rsidRDefault="00BE62A3" w:rsidP="006A5DF1">
      <w:pPr>
        <w:rPr>
          <w:b/>
          <w:bCs/>
          <w:sz w:val="24"/>
          <w:szCs w:val="24"/>
        </w:rPr>
      </w:pPr>
      <w:r w:rsidRPr="00A85BDC">
        <w:rPr>
          <w:b/>
          <w:bCs/>
          <w:sz w:val="24"/>
          <w:szCs w:val="24"/>
        </w:rPr>
        <w:t xml:space="preserve">Szpital Miejski Specjalistyczny </w:t>
      </w:r>
    </w:p>
    <w:p w14:paraId="2A32B920" w14:textId="77777777" w:rsidR="00BE62A3" w:rsidRPr="00A85BDC" w:rsidRDefault="00BE62A3" w:rsidP="006A5DF1">
      <w:pPr>
        <w:rPr>
          <w:sz w:val="24"/>
          <w:szCs w:val="24"/>
        </w:rPr>
      </w:pPr>
      <w:r w:rsidRPr="00A85BDC">
        <w:rPr>
          <w:b/>
          <w:bCs/>
          <w:sz w:val="24"/>
          <w:szCs w:val="24"/>
        </w:rPr>
        <w:t>im. Gabriela Narutowicza w Krakowie</w:t>
      </w:r>
    </w:p>
    <w:p w14:paraId="76F4CE81" w14:textId="77777777" w:rsidR="006A5DF1" w:rsidRPr="00A85BD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85BDC">
        <w:rPr>
          <w:sz w:val="24"/>
          <w:szCs w:val="24"/>
        </w:rPr>
        <w:t>ul. Prądnicka 35-37</w:t>
      </w:r>
    </w:p>
    <w:p w14:paraId="28A32632" w14:textId="77777777" w:rsidR="00BE62A3" w:rsidRPr="00A85BD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85BDC">
        <w:rPr>
          <w:sz w:val="24"/>
          <w:szCs w:val="24"/>
        </w:rPr>
        <w:t>31-202 Kraków</w:t>
      </w:r>
    </w:p>
    <w:p w14:paraId="15FD2568" w14:textId="77777777" w:rsidR="006A5DF1" w:rsidRPr="00A85BD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85BDC">
        <w:rPr>
          <w:sz w:val="24"/>
          <w:szCs w:val="24"/>
        </w:rPr>
        <w:tab/>
        <w:t xml:space="preserve"> </w:t>
      </w:r>
    </w:p>
    <w:p w14:paraId="2B90C712" w14:textId="77777777" w:rsidR="006A5DF1" w:rsidRPr="00A85BD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C31D188" w14:textId="77777777" w:rsidR="006A5DF1" w:rsidRPr="00A85BD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A85BDC">
        <w:rPr>
          <w:b/>
          <w:sz w:val="24"/>
          <w:szCs w:val="24"/>
        </w:rPr>
        <w:t>WYKONAWCY</w:t>
      </w:r>
    </w:p>
    <w:p w14:paraId="4E403FFF" w14:textId="77777777" w:rsidR="006A5DF1" w:rsidRPr="00A85BD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A85BDC">
        <w:rPr>
          <w:sz w:val="24"/>
          <w:szCs w:val="24"/>
        </w:rPr>
        <w:t>ubiegający się o zamówienie publiczne</w:t>
      </w:r>
    </w:p>
    <w:p w14:paraId="11E40191" w14:textId="77777777" w:rsidR="006D4AB3" w:rsidRPr="00A85BDC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31CC8AD" w14:textId="77777777" w:rsidR="006D4AB3" w:rsidRPr="00A85BD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4B8D1C" w14:textId="77777777" w:rsidR="006D4AB3" w:rsidRPr="00A85BD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71332E" w14:textId="23092A25" w:rsidR="00632C3C" w:rsidRPr="00A85BD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85BDC">
        <w:rPr>
          <w:rFonts w:ascii="Times New Roman" w:hAnsi="Times New Roman"/>
          <w:szCs w:val="28"/>
        </w:rPr>
        <w:t>WYJAŚNIENI</w:t>
      </w:r>
      <w:r w:rsidR="00520165" w:rsidRPr="00A85BDC">
        <w:rPr>
          <w:rFonts w:ascii="Times New Roman" w:hAnsi="Times New Roman"/>
          <w:szCs w:val="28"/>
        </w:rPr>
        <w:t>A</w:t>
      </w:r>
      <w:r w:rsidR="00632C3C" w:rsidRPr="00A85BDC">
        <w:rPr>
          <w:rFonts w:ascii="Times New Roman" w:hAnsi="Times New Roman"/>
          <w:szCs w:val="28"/>
        </w:rPr>
        <w:t xml:space="preserve"> TREŚCI</w:t>
      </w:r>
      <w:r w:rsidR="0029606A" w:rsidRPr="00A85BDC">
        <w:rPr>
          <w:rFonts w:ascii="Times New Roman" w:hAnsi="Times New Roman"/>
          <w:szCs w:val="28"/>
        </w:rPr>
        <w:t xml:space="preserve"> SWZ</w:t>
      </w:r>
      <w:r w:rsidR="00A85BDC" w:rsidRPr="00A85BDC">
        <w:rPr>
          <w:rFonts w:ascii="Times New Roman" w:hAnsi="Times New Roman"/>
          <w:szCs w:val="28"/>
        </w:rPr>
        <w:t>-13</w:t>
      </w:r>
    </w:p>
    <w:p w14:paraId="6CC5348A" w14:textId="77777777" w:rsidR="006D4AB3" w:rsidRPr="00A85BD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85BDC">
        <w:rPr>
          <w:sz w:val="24"/>
          <w:szCs w:val="24"/>
        </w:rPr>
        <w:t xml:space="preserve">Dotyczy: </w:t>
      </w:r>
      <w:r w:rsidR="006A5DF1" w:rsidRPr="00A85BDC">
        <w:rPr>
          <w:sz w:val="24"/>
          <w:szCs w:val="24"/>
        </w:rPr>
        <w:t>p</w:t>
      </w:r>
      <w:r w:rsidRPr="00A85BDC">
        <w:rPr>
          <w:sz w:val="24"/>
          <w:szCs w:val="24"/>
        </w:rPr>
        <w:t>ostępowani</w:t>
      </w:r>
      <w:r w:rsidR="006A5DF1" w:rsidRPr="00A85BDC">
        <w:rPr>
          <w:sz w:val="24"/>
          <w:szCs w:val="24"/>
        </w:rPr>
        <w:t>a</w:t>
      </w:r>
      <w:r w:rsidRPr="00A85BDC">
        <w:rPr>
          <w:sz w:val="24"/>
          <w:szCs w:val="24"/>
        </w:rPr>
        <w:t xml:space="preserve"> o udzielenie zamówienia publicznego, prowadzone</w:t>
      </w:r>
      <w:r w:rsidR="006A5DF1" w:rsidRPr="00A85BDC">
        <w:rPr>
          <w:sz w:val="24"/>
          <w:szCs w:val="24"/>
        </w:rPr>
        <w:t>go</w:t>
      </w:r>
      <w:r w:rsidRPr="00A85BDC">
        <w:rPr>
          <w:sz w:val="24"/>
          <w:szCs w:val="24"/>
        </w:rPr>
        <w:t xml:space="preserve"> w</w:t>
      </w:r>
      <w:r w:rsidR="00BE62A3" w:rsidRPr="00A85BDC">
        <w:rPr>
          <w:sz w:val="24"/>
          <w:szCs w:val="24"/>
        </w:rPr>
        <w:t> </w:t>
      </w:r>
      <w:r w:rsidRPr="00A85BDC">
        <w:rPr>
          <w:sz w:val="24"/>
          <w:szCs w:val="24"/>
        </w:rPr>
        <w:t xml:space="preserve">trybie </w:t>
      </w:r>
      <w:r w:rsidR="00B71B4F" w:rsidRPr="00A85BDC">
        <w:rPr>
          <w:sz w:val="24"/>
          <w:szCs w:val="24"/>
        </w:rPr>
        <w:t>przetarg nieograniczony</w:t>
      </w:r>
      <w:r w:rsidRPr="00A85BDC">
        <w:rPr>
          <w:b/>
          <w:sz w:val="24"/>
          <w:szCs w:val="24"/>
        </w:rPr>
        <w:t xml:space="preserve"> </w:t>
      </w:r>
      <w:r w:rsidRPr="00A85BDC">
        <w:rPr>
          <w:bCs/>
          <w:sz w:val="24"/>
          <w:szCs w:val="24"/>
        </w:rPr>
        <w:t>na</w:t>
      </w:r>
      <w:r w:rsidRPr="00A85BDC">
        <w:rPr>
          <w:b/>
          <w:sz w:val="24"/>
          <w:szCs w:val="24"/>
        </w:rPr>
        <w:t xml:space="preserve"> </w:t>
      </w:r>
      <w:r w:rsidR="00E72428" w:rsidRPr="00A85BDC">
        <w:rPr>
          <w:bCs/>
          <w:sz w:val="24"/>
          <w:szCs w:val="24"/>
        </w:rPr>
        <w:t>”</w:t>
      </w:r>
      <w:r w:rsidR="00B71B4F" w:rsidRPr="00A85BDC">
        <w:rPr>
          <w:b/>
          <w:bCs/>
          <w:sz w:val="24"/>
          <w:szCs w:val="24"/>
        </w:rPr>
        <w:t>Zakup i dostawa wyrobów medycznych dla Apteki I</w:t>
      </w:r>
      <w:r w:rsidR="00E72428" w:rsidRPr="00A85BDC">
        <w:rPr>
          <w:bCs/>
          <w:sz w:val="24"/>
          <w:szCs w:val="24"/>
        </w:rPr>
        <w:t>”</w:t>
      </w:r>
      <w:r w:rsidRPr="00A85BDC">
        <w:rPr>
          <w:b/>
          <w:sz w:val="24"/>
          <w:szCs w:val="24"/>
        </w:rPr>
        <w:t xml:space="preserve"> </w:t>
      </w:r>
      <w:r w:rsidRPr="00A85BDC">
        <w:rPr>
          <w:bCs/>
          <w:sz w:val="24"/>
          <w:szCs w:val="24"/>
        </w:rPr>
        <w:t>– znak sprawy</w:t>
      </w:r>
      <w:r w:rsidRPr="00A85BDC">
        <w:rPr>
          <w:b/>
          <w:sz w:val="24"/>
          <w:szCs w:val="24"/>
        </w:rPr>
        <w:t xml:space="preserve"> </w:t>
      </w:r>
      <w:r w:rsidR="00B71B4F" w:rsidRPr="00A85BDC">
        <w:rPr>
          <w:b/>
          <w:sz w:val="24"/>
          <w:szCs w:val="24"/>
        </w:rPr>
        <w:t>ZP/19/2026</w:t>
      </w:r>
      <w:r w:rsidRPr="00A85BDC">
        <w:rPr>
          <w:b/>
          <w:sz w:val="24"/>
          <w:szCs w:val="24"/>
        </w:rPr>
        <w:t>.</w:t>
      </w:r>
    </w:p>
    <w:p w14:paraId="647D8140" w14:textId="77777777" w:rsidR="0012774F" w:rsidRPr="00A85BD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85BDC">
        <w:rPr>
          <w:sz w:val="24"/>
          <w:szCs w:val="24"/>
        </w:rPr>
        <w:t xml:space="preserve">Zamawiający, działając na podstawie art. </w:t>
      </w:r>
      <w:r w:rsidR="0029606A" w:rsidRPr="00A85BDC">
        <w:rPr>
          <w:sz w:val="24"/>
          <w:szCs w:val="24"/>
        </w:rPr>
        <w:t>1</w:t>
      </w:r>
      <w:r w:rsidRPr="00A85BDC">
        <w:rPr>
          <w:sz w:val="24"/>
          <w:szCs w:val="24"/>
        </w:rPr>
        <w:t>3</w:t>
      </w:r>
      <w:r w:rsidR="0029606A" w:rsidRPr="00A85BDC">
        <w:rPr>
          <w:sz w:val="24"/>
          <w:szCs w:val="24"/>
        </w:rPr>
        <w:t>5</w:t>
      </w:r>
      <w:r w:rsidRPr="00A85BDC">
        <w:rPr>
          <w:sz w:val="24"/>
          <w:szCs w:val="24"/>
        </w:rPr>
        <w:t xml:space="preserve"> ust</w:t>
      </w:r>
      <w:r w:rsidR="00D9049C" w:rsidRPr="00A85BDC">
        <w:rPr>
          <w:sz w:val="24"/>
          <w:szCs w:val="24"/>
        </w:rPr>
        <w:t xml:space="preserve">. </w:t>
      </w:r>
      <w:r w:rsidR="0029606A" w:rsidRPr="00A85BDC">
        <w:rPr>
          <w:sz w:val="24"/>
          <w:szCs w:val="24"/>
        </w:rPr>
        <w:t>6</w:t>
      </w:r>
      <w:r w:rsidRPr="00A85BDC">
        <w:rPr>
          <w:sz w:val="24"/>
          <w:szCs w:val="24"/>
        </w:rPr>
        <w:t xml:space="preserve"> ustawy z dnia </w:t>
      </w:r>
      <w:r w:rsidR="0029606A" w:rsidRPr="00A85BDC">
        <w:rPr>
          <w:sz w:val="24"/>
          <w:szCs w:val="24"/>
        </w:rPr>
        <w:t>11</w:t>
      </w:r>
      <w:r w:rsidRPr="00A85BDC">
        <w:rPr>
          <w:sz w:val="24"/>
          <w:szCs w:val="24"/>
        </w:rPr>
        <w:t xml:space="preserve"> </w:t>
      </w:r>
      <w:r w:rsidR="0029606A" w:rsidRPr="00A85BDC">
        <w:rPr>
          <w:sz w:val="24"/>
          <w:szCs w:val="24"/>
        </w:rPr>
        <w:t xml:space="preserve">września </w:t>
      </w:r>
      <w:r w:rsidRPr="00A85BDC">
        <w:rPr>
          <w:sz w:val="24"/>
          <w:szCs w:val="24"/>
        </w:rPr>
        <w:t>20</w:t>
      </w:r>
      <w:r w:rsidR="0029606A" w:rsidRPr="00A85BDC">
        <w:rPr>
          <w:sz w:val="24"/>
          <w:szCs w:val="24"/>
        </w:rPr>
        <w:t>19</w:t>
      </w:r>
      <w:r w:rsidR="00BE62A3" w:rsidRPr="00A85BDC">
        <w:rPr>
          <w:sz w:val="24"/>
          <w:szCs w:val="24"/>
        </w:rPr>
        <w:t> </w:t>
      </w:r>
      <w:r w:rsidRPr="00A85BDC">
        <w:rPr>
          <w:sz w:val="24"/>
          <w:szCs w:val="24"/>
        </w:rPr>
        <w:t>r</w:t>
      </w:r>
      <w:r w:rsidR="0029606A" w:rsidRPr="00A85BDC">
        <w:rPr>
          <w:sz w:val="24"/>
          <w:szCs w:val="24"/>
        </w:rPr>
        <w:t>.</w:t>
      </w:r>
      <w:r w:rsidRPr="00A85BDC">
        <w:rPr>
          <w:sz w:val="24"/>
          <w:szCs w:val="24"/>
        </w:rPr>
        <w:t xml:space="preserve"> Prawo </w:t>
      </w:r>
      <w:r w:rsidR="0029606A" w:rsidRPr="00A85BDC">
        <w:rPr>
          <w:sz w:val="24"/>
          <w:szCs w:val="24"/>
        </w:rPr>
        <w:t>z</w:t>
      </w:r>
      <w:r w:rsidRPr="00A85BDC">
        <w:rPr>
          <w:sz w:val="24"/>
          <w:szCs w:val="24"/>
        </w:rPr>
        <w:t xml:space="preserve">amówień </w:t>
      </w:r>
      <w:r w:rsidR="0029606A" w:rsidRPr="00A85BDC">
        <w:rPr>
          <w:sz w:val="24"/>
          <w:szCs w:val="24"/>
        </w:rPr>
        <w:t>p</w:t>
      </w:r>
      <w:r w:rsidRPr="00A85BDC">
        <w:rPr>
          <w:sz w:val="24"/>
          <w:szCs w:val="24"/>
        </w:rPr>
        <w:t>ublicznych</w:t>
      </w:r>
      <w:r w:rsidR="00BE7BFD" w:rsidRPr="00A85BDC">
        <w:rPr>
          <w:sz w:val="24"/>
          <w:szCs w:val="24"/>
        </w:rPr>
        <w:t xml:space="preserve"> </w:t>
      </w:r>
      <w:r w:rsidR="00D9049C" w:rsidRPr="00A85BDC">
        <w:rPr>
          <w:sz w:val="24"/>
          <w:szCs w:val="24"/>
        </w:rPr>
        <w:t>udostępnia</w:t>
      </w:r>
      <w:r w:rsidR="00BE7BFD" w:rsidRPr="00A85BDC">
        <w:rPr>
          <w:sz w:val="24"/>
          <w:szCs w:val="24"/>
        </w:rPr>
        <w:t xml:space="preserve"> poniżej treść zapytań do S</w:t>
      </w:r>
      <w:r w:rsidR="0012774F" w:rsidRPr="00A85BDC">
        <w:rPr>
          <w:sz w:val="24"/>
          <w:szCs w:val="24"/>
        </w:rPr>
        <w:t>pecyfikacji Warunków Zamówienia (</w:t>
      </w:r>
      <w:r w:rsidR="0012774F" w:rsidRPr="00A85BDC">
        <w:rPr>
          <w:sz w:val="24"/>
          <w:szCs w:val="24"/>
          <w:lang w:eastAsia="ar-SA"/>
        </w:rPr>
        <w:t>zwanej dalej</w:t>
      </w:r>
      <w:r w:rsidR="0012774F" w:rsidRPr="00A85BDC">
        <w:rPr>
          <w:b/>
          <w:sz w:val="24"/>
          <w:szCs w:val="24"/>
          <w:lang w:eastAsia="ar-SA"/>
        </w:rPr>
        <w:t xml:space="preserve"> </w:t>
      </w:r>
      <w:r w:rsidR="0012774F" w:rsidRPr="00A85BDC">
        <w:rPr>
          <w:bCs/>
          <w:sz w:val="24"/>
          <w:szCs w:val="24"/>
          <w:lang w:eastAsia="ar-SA"/>
        </w:rPr>
        <w:t>”SWZ”)</w:t>
      </w:r>
      <w:r w:rsidR="00D9049C" w:rsidRPr="00A85BDC">
        <w:rPr>
          <w:bCs/>
          <w:sz w:val="24"/>
          <w:szCs w:val="24"/>
          <w:lang w:eastAsia="ar-SA"/>
        </w:rPr>
        <w:t xml:space="preserve"> </w:t>
      </w:r>
      <w:r w:rsidR="00D9049C" w:rsidRPr="00A85BDC">
        <w:rPr>
          <w:sz w:val="24"/>
          <w:szCs w:val="24"/>
        </w:rPr>
        <w:t>wraz z wyjaśnieniami</w:t>
      </w:r>
      <w:r w:rsidR="0012774F" w:rsidRPr="00A85BD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71B4F" w:rsidRPr="00A85BDC" w14:paraId="075944C4" w14:textId="77777777" w:rsidTr="001726DC">
        <w:tc>
          <w:tcPr>
            <w:tcW w:w="9356" w:type="dxa"/>
          </w:tcPr>
          <w:p w14:paraId="16EC8133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85BDC">
              <w:rPr>
                <w:b/>
                <w:bCs/>
                <w:sz w:val="22"/>
                <w:szCs w:val="22"/>
              </w:rPr>
              <w:t>Pakiet 3</w:t>
            </w:r>
          </w:p>
          <w:p w14:paraId="0A2542F1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 xml:space="preserve">Poz. 1 - Prosimy Zamawiającego o dopuszczenie serwety do laparotomii z tasiemką i elementem kontrastującym w promieniach </w:t>
            </w:r>
            <w:proofErr w:type="spellStart"/>
            <w:r w:rsidRPr="00A85BDC">
              <w:rPr>
                <w:sz w:val="22"/>
                <w:szCs w:val="22"/>
              </w:rPr>
              <w:t>rtg</w:t>
            </w:r>
            <w:proofErr w:type="spellEnd"/>
            <w:r w:rsidRPr="00A85BDC">
              <w:rPr>
                <w:sz w:val="22"/>
                <w:szCs w:val="22"/>
              </w:rPr>
              <w:t xml:space="preserve">, wykonaną z gazy bawełnianej zgodnej z EN 14079, 20 nitek 4 warstwy, sterylizowana tlenkiem etylenu podwójne opakowanie jednostkowe a'5 sztuk zawierające wewnątrz 2 naklejki do dokumentacji, rozmiar po praniu wstępnym min 40cmx40cm klasa </w:t>
            </w:r>
            <w:proofErr w:type="spellStart"/>
            <w:r w:rsidRPr="00A85BDC">
              <w:rPr>
                <w:sz w:val="22"/>
                <w:szCs w:val="22"/>
              </w:rPr>
              <w:t>IIa</w:t>
            </w:r>
            <w:proofErr w:type="spellEnd"/>
            <w:r w:rsidRPr="00A85BDC">
              <w:rPr>
                <w:sz w:val="22"/>
                <w:szCs w:val="22"/>
              </w:rPr>
              <w:t xml:space="preserve"> reguła 7, kolor biały.</w:t>
            </w:r>
          </w:p>
          <w:p w14:paraId="12CB0F33" w14:textId="5D46A2F4" w:rsidR="00A85BDC" w:rsidRPr="00A85BDC" w:rsidRDefault="00A85BDC" w:rsidP="00A85BD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85BDC">
              <w:rPr>
                <w:b/>
                <w:bCs/>
                <w:sz w:val="22"/>
                <w:szCs w:val="22"/>
              </w:rPr>
              <w:t>Odpowiedź:</w:t>
            </w:r>
            <w:r w:rsidR="00671C85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5285E0FB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514D752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85BDC">
              <w:rPr>
                <w:b/>
                <w:bCs/>
                <w:sz w:val="22"/>
                <w:szCs w:val="22"/>
              </w:rPr>
              <w:t>Pakiet 6</w:t>
            </w:r>
          </w:p>
          <w:p w14:paraId="3B955256" w14:textId="77777777" w:rsidR="00B71B4F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>Poz. 1 - Prosimy Zamawiającego o dopuszczenie serwety pod pacjenta II o wymiarach 75 x 100 cm, głębokość części pod pośladki min. 18 cm, z workiem do zbiórki płynów, wykonaną z dwuwarstwowego laminatu polipropylenowo - polietylenowego, którego odporność na przenikanie cieczy wynosi min. 125 cm H2O, co spełnia wymaganie wysokie normy EN 13795:2019? Produkt spełnia wymagania dotyczące gramatury oraz wielkości opakowania zbiorczego.</w:t>
            </w:r>
          </w:p>
          <w:p w14:paraId="223A1EF1" w14:textId="79E65616" w:rsidR="00A85BDC" w:rsidRPr="00A85BDC" w:rsidRDefault="00A85BDC" w:rsidP="00A85BD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85BDC">
              <w:rPr>
                <w:b/>
                <w:bCs/>
                <w:sz w:val="22"/>
                <w:szCs w:val="22"/>
              </w:rPr>
              <w:t>Odpowiedź:</w:t>
            </w:r>
            <w:r w:rsidR="00671C85">
              <w:rPr>
                <w:b/>
                <w:bCs/>
                <w:sz w:val="22"/>
                <w:szCs w:val="22"/>
              </w:rPr>
              <w:t xml:space="preserve"> </w:t>
            </w:r>
          </w:p>
          <w:p w14:paraId="6A84764C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6BB1F44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85BDC">
              <w:rPr>
                <w:b/>
                <w:bCs/>
                <w:sz w:val="22"/>
                <w:szCs w:val="22"/>
              </w:rPr>
              <w:t>Pakiet 10</w:t>
            </w:r>
          </w:p>
          <w:p w14:paraId="03AB75DC" w14:textId="77777777" w:rsidR="00B71B4F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 xml:space="preserve">Poz. 1 - Prosimy Zamawiającego o dopuszczenie folii chirurgicznej o powierzchni całkowitej 30 cm x 27 cm, powierzchnia przylepna 30 cm x 20 cm. </w:t>
            </w:r>
          </w:p>
          <w:p w14:paraId="2CC7512F" w14:textId="55B933A4" w:rsidR="00A85BDC" w:rsidRPr="00A85BDC" w:rsidRDefault="00A85BDC" w:rsidP="00A85BD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85BDC">
              <w:rPr>
                <w:b/>
                <w:bCs/>
                <w:sz w:val="22"/>
                <w:szCs w:val="22"/>
              </w:rPr>
              <w:t>Odpowiedź:</w:t>
            </w:r>
            <w:r w:rsidR="00671C85">
              <w:rPr>
                <w:b/>
                <w:bCs/>
                <w:sz w:val="22"/>
                <w:szCs w:val="22"/>
              </w:rPr>
              <w:t xml:space="preserve"> Zamawiający dopuszcza  przy zachowaniu pozostałych warunków SWZ.</w:t>
            </w:r>
          </w:p>
          <w:p w14:paraId="7D2FC5E1" w14:textId="77777777" w:rsidR="00A85BDC" w:rsidRPr="00A85BDC" w:rsidRDefault="00A85BDC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3D519AA" w14:textId="77777777" w:rsidR="00B71B4F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 xml:space="preserve">Poz. 2 - Prosimy Zamawiającego o dopuszczenie folii chirurgicznej o powierzchni całkowitej 40 cm x </w:t>
            </w:r>
            <w:r w:rsidRPr="00A85BDC">
              <w:rPr>
                <w:sz w:val="22"/>
                <w:szCs w:val="22"/>
              </w:rPr>
              <w:lastRenderedPageBreak/>
              <w:t xml:space="preserve">42 cm, powierzchnia przylepna 40 cm x 35 cm. </w:t>
            </w:r>
          </w:p>
          <w:p w14:paraId="3A169922" w14:textId="77777777" w:rsidR="00671C85" w:rsidRPr="00A85BDC" w:rsidRDefault="00671C85" w:rsidP="00671C8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85BDC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  przy zachowaniu pozostałych warunków SWZ.</w:t>
            </w:r>
          </w:p>
          <w:p w14:paraId="01467710" w14:textId="77777777" w:rsidR="00B71B4F" w:rsidRPr="00A85BDC" w:rsidRDefault="00B71B4F" w:rsidP="00671C85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07524E4C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85BDC">
              <w:rPr>
                <w:b/>
                <w:bCs/>
                <w:sz w:val="22"/>
                <w:szCs w:val="22"/>
              </w:rPr>
              <w:t xml:space="preserve">Pakiet 13 </w:t>
            </w:r>
          </w:p>
          <w:p w14:paraId="7B9276E6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>Poz. 1 - Prosimy Zamawiającego o dopuszczenie zestawu, w którego skład wchodzi:</w:t>
            </w:r>
          </w:p>
          <w:p w14:paraId="3CE85139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>- 1 serweta na stolik instrumentariuszki 150 cm x 190 cm (owinięcie zestawu)</w:t>
            </w:r>
          </w:p>
          <w:p w14:paraId="3780DD16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>- 4 ręczniki 30 cm x 40 cm</w:t>
            </w:r>
          </w:p>
          <w:p w14:paraId="65AE659D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 xml:space="preserve">- 1 serweta na stolik Mayo 80 cm x 145 cm umożliwiające aseptyczną aplikację        </w:t>
            </w:r>
          </w:p>
          <w:p w14:paraId="6E7D22F5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>- 1 taśma samoprzylepna 9 cm x 50 cm</w:t>
            </w:r>
          </w:p>
          <w:p w14:paraId="51B2F28F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>- 2 samoprzylepne serwety operacyjne wzmocnione 75 cm x 90 cm</w:t>
            </w:r>
          </w:p>
          <w:p w14:paraId="591044F8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>- 1 samoprzylepna serweta operacyjna wzmocniona 175 cm x 180 cm z paskiem samoprzylepnym 80 cm</w:t>
            </w:r>
          </w:p>
          <w:p w14:paraId="6032C2F2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>- 1 samoprzylepna serweta operacyjna wzmocniona 150x250cm, serweta posiada pasek samoprzylepny o szerokości 5cm.</w:t>
            </w:r>
          </w:p>
          <w:p w14:paraId="166DAA7D" w14:textId="77777777" w:rsidR="00B71B4F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>Obłożenie pacjenta wykonane z laminatu dwuwarstwowego: włóknina polipropylenowa i folia polietylenowa. Wokół pola operacyjnego, na każdej z serwet polipropylenowa łata chłonna o wymiarach 20x50cm (+/- 0,5cm). Materiał obłożenia spełnia wymagania wysokie normy PN EN 13795. Opakowanie posiadające etykietę TAG składającą się z min. dwóch etykiet samoprzylepnych z numerem LOT, datą ważności, identyfikacją producenta z możliwością wklejenia do dokumentacji medycznej.</w:t>
            </w:r>
          </w:p>
          <w:p w14:paraId="4970448E" w14:textId="77777777" w:rsidR="00671C85" w:rsidRPr="00A85BDC" w:rsidRDefault="00671C85" w:rsidP="00671C8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85BDC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25B38B57" w14:textId="77777777" w:rsidR="00A85BDC" w:rsidRPr="00A85BDC" w:rsidRDefault="00A85BDC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8323875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b/>
                <w:bCs/>
                <w:sz w:val="22"/>
                <w:szCs w:val="22"/>
              </w:rPr>
              <w:t>Poz. 2</w:t>
            </w:r>
            <w:r w:rsidRPr="00A85BDC">
              <w:rPr>
                <w:sz w:val="22"/>
                <w:szCs w:val="22"/>
              </w:rPr>
              <w:t xml:space="preserve"> - Prosimy Zamawiającego o dopuszczenie zestawu, w którego skład wchodzi:</w:t>
            </w:r>
          </w:p>
          <w:p w14:paraId="09AC9914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>- 1 serweta na stolik instrumentariuszki 120 cm x 140 cm</w:t>
            </w:r>
          </w:p>
          <w:p w14:paraId="3D794D10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>- 2 długie osłony na kończyny dolne 75x120cm</w:t>
            </w:r>
          </w:p>
          <w:p w14:paraId="718E2C83" w14:textId="77777777" w:rsidR="00B71B4F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 xml:space="preserve">- 1 serweta do ginekologii/cystoskopii 90 cm x 175 cm z otworem na krocze 9 cm x 15 cm otoczonym taśmą </w:t>
            </w:r>
            <w:proofErr w:type="spellStart"/>
            <w:r w:rsidRPr="00A85BDC">
              <w:rPr>
                <w:sz w:val="22"/>
                <w:szCs w:val="22"/>
              </w:rPr>
              <w:t>lepną</w:t>
            </w:r>
            <w:proofErr w:type="spellEnd"/>
            <w:r w:rsidRPr="00A85BDC">
              <w:rPr>
                <w:sz w:val="22"/>
                <w:szCs w:val="22"/>
              </w:rPr>
              <w:t>, umieszczonym centralnie. Opakowanie posiadające etykietę TAG składającą się z min. dwóch etykiet samoprzylepnych z numerem LOT, datą ważności, identyfikacją producenta z możliwością wklejenia do dokumentacji medycznej.</w:t>
            </w:r>
          </w:p>
          <w:p w14:paraId="7302CF47" w14:textId="77777777" w:rsidR="00671C85" w:rsidRPr="00A85BDC" w:rsidRDefault="00671C85" w:rsidP="00671C8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85BDC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6DFFD87D" w14:textId="77777777" w:rsidR="00A85BDC" w:rsidRPr="00A85BDC" w:rsidRDefault="00A85BDC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64E854A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b/>
                <w:bCs/>
                <w:sz w:val="22"/>
                <w:szCs w:val="22"/>
              </w:rPr>
              <w:t xml:space="preserve">Poz. 2 </w:t>
            </w:r>
            <w:r w:rsidRPr="00A85BDC">
              <w:rPr>
                <w:sz w:val="22"/>
                <w:szCs w:val="22"/>
              </w:rPr>
              <w:t>- Prosimy Zamawiającego o dopuszczenie zestawu, w którego skład wchodzi:</w:t>
            </w:r>
          </w:p>
          <w:p w14:paraId="3D5C50B5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>- 1 serweta na stolik instrumentariuszki 150 cm x 190 cm</w:t>
            </w:r>
          </w:p>
          <w:p w14:paraId="19910E17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>- 2 ręczniki 30 cm x 40 cm</w:t>
            </w:r>
          </w:p>
          <w:p w14:paraId="6CD65621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>- 1 taśma samoprzylepna 9 cm x 50 cm</w:t>
            </w:r>
          </w:p>
          <w:p w14:paraId="75B31EA8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>- 1 serweta 2-warstwowa (podkład pod pacjenta) 75 cm x 120 cm</w:t>
            </w:r>
          </w:p>
          <w:p w14:paraId="73ABF7CF" w14:textId="77777777" w:rsidR="00B71B4F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 xml:space="preserve">- 1 serweta do litotomii 175/260 x 210 cm ze zintegrowanymi osłonami na kończyny dolne 125 cm, z otworem na krocze 10 cm x 15 cm otoczonym taśmą </w:t>
            </w:r>
            <w:proofErr w:type="spellStart"/>
            <w:r w:rsidRPr="00A85BDC">
              <w:rPr>
                <w:sz w:val="22"/>
                <w:szCs w:val="22"/>
              </w:rPr>
              <w:t>lepną</w:t>
            </w:r>
            <w:proofErr w:type="spellEnd"/>
            <w:r w:rsidRPr="00A85BDC">
              <w:rPr>
                <w:sz w:val="22"/>
                <w:szCs w:val="22"/>
              </w:rPr>
              <w:t>. Opakowanie posiadające etykietę TAG składającą się z min. dwóch etykiet samoprzylepnych z numerem LOT, datą ważności, identyfikacją producenta z możliwością wklejenia do dokumentacji medycznej.</w:t>
            </w:r>
          </w:p>
          <w:p w14:paraId="4DD6D2E0" w14:textId="77777777" w:rsidR="00671C85" w:rsidRPr="00A85BDC" w:rsidRDefault="00671C85" w:rsidP="00671C8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85BDC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3D2E0CB6" w14:textId="77777777" w:rsidR="00A85BDC" w:rsidRPr="00A85BDC" w:rsidRDefault="00A85BDC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74EA5E1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b/>
                <w:bCs/>
                <w:sz w:val="22"/>
                <w:szCs w:val="22"/>
              </w:rPr>
              <w:lastRenderedPageBreak/>
              <w:t>Poz. 3</w:t>
            </w:r>
            <w:r w:rsidRPr="00A85BDC">
              <w:rPr>
                <w:sz w:val="22"/>
                <w:szCs w:val="22"/>
              </w:rPr>
              <w:t xml:space="preserve"> - Prosimy Zamawiającego o dopuszczenie zestawu, w którego skład wchodzi:</w:t>
            </w:r>
          </w:p>
          <w:p w14:paraId="0F3E6EF3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>- 1 serweta na stolik instrumentariuszki 150 cm x 190 cm</w:t>
            </w:r>
          </w:p>
          <w:p w14:paraId="69331B52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>- 2 ręczniki 30 cm x 40 cm</w:t>
            </w:r>
          </w:p>
          <w:p w14:paraId="68ABF7B9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 xml:space="preserve">- 1 serweta na stolik Mayo 80 cm x 145 cm umożliwiające aseptyczną aplikację        </w:t>
            </w:r>
          </w:p>
          <w:p w14:paraId="284B535E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 xml:space="preserve">- 1 osłona ortopedyczna na kończynę 33 cm x 55 cm                               </w:t>
            </w:r>
          </w:p>
          <w:p w14:paraId="6CCA0AD9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 xml:space="preserve">- 1 taśma foliowa samoprzylepna 10 cm x 50 cm                                                             </w:t>
            </w:r>
          </w:p>
          <w:p w14:paraId="1E0F0E89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 xml:space="preserve">- 1 serweta operacyjna 180 cm x 150 cm                                            </w:t>
            </w:r>
          </w:p>
          <w:p w14:paraId="42AD603B" w14:textId="77777777" w:rsidR="00B71B4F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>- 1 serweta do artroskopii kolana 225 cm x 320 cm z podwójnym samouszczelniającym się otworem o średnicy 6 cm i 7 cm ze zintegrowana torbą do zbiórki płynów ze sztywnikiem, zaworem do podłączenia drenu oraz dwoma zintegrowanymi uchwytami do mocowania przewodów i drenów oraz uchwytem typu rzep. Opakowanie posiadające etykietę TAG składającą się z min. dwóch etykiet samoprzylepnych z numerem LOT, datą ważności, identyfikacją producenta z możliwością wklejenia do dokumentacji medycznej.</w:t>
            </w:r>
          </w:p>
          <w:p w14:paraId="4564AD6C" w14:textId="77777777" w:rsidR="00671C85" w:rsidRPr="00A85BDC" w:rsidRDefault="00671C85" w:rsidP="00671C8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85BDC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55D5A920" w14:textId="77777777" w:rsidR="00A85BDC" w:rsidRPr="00A85BDC" w:rsidRDefault="00A85BDC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05195B2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b/>
                <w:bCs/>
                <w:sz w:val="22"/>
                <w:szCs w:val="22"/>
              </w:rPr>
              <w:t>Poz. 3</w:t>
            </w:r>
            <w:r w:rsidRPr="00A85BDC">
              <w:rPr>
                <w:sz w:val="22"/>
                <w:szCs w:val="22"/>
              </w:rPr>
              <w:t xml:space="preserve"> - Prosimy Zamawiającego o dopuszczenie zestawu, w którego skład wchodzi:</w:t>
            </w:r>
          </w:p>
          <w:p w14:paraId="24E89479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>- 1 serweta na stolik instrumentariuszki 150 cm x 190 cm</w:t>
            </w:r>
          </w:p>
          <w:p w14:paraId="0994B263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>- 2 ręczniki 30 cm x 40 cm</w:t>
            </w:r>
          </w:p>
          <w:p w14:paraId="288C3DEF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 xml:space="preserve">- 1 serweta na stolik Mayo 80 cm x 145 cm umożliwiające aseptyczną aplikację        </w:t>
            </w:r>
          </w:p>
          <w:p w14:paraId="2730B59E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 xml:space="preserve">- 1 osłona ortopedyczna na kończynę 33 cm x 55 cm                               </w:t>
            </w:r>
          </w:p>
          <w:p w14:paraId="12B4464B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 xml:space="preserve">- 1 taśma foliowa samoprzylepna 10 cm x 50 cm                                                             </w:t>
            </w:r>
          </w:p>
          <w:p w14:paraId="28F96132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 xml:space="preserve">- 1 serweta operacyjna 180 cm x 150 cm                                            </w:t>
            </w:r>
          </w:p>
          <w:p w14:paraId="02128C9D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>- 1 serweta do artroskopii kolana 225 cm x 320 cm z podwójnym samouszczelniającym się otworem o średnicy 6 cm i 7 cm ze zintegrowana torbą do zbiórki płynów ze sztywnikiem, zaworem do podłączenia drenu oraz dwoma zintegrowanymi uchwytami do mocowania przewodów i drenów oraz uchwytem typu rzep. Opakowanie posiadające etykietę TAG składającą się z min. dwóch etykiet samoprzylepnych z numerem LOT, datą ważności, identyfikacją producenta z możliwością wklejenia do dokumentacji medycznej.</w:t>
            </w:r>
          </w:p>
          <w:p w14:paraId="1CA92786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 xml:space="preserve">Dodatkowo w osobnym opakowaniu zbiorczym taśma samoprzylepna 9x50 cm. </w:t>
            </w:r>
          </w:p>
          <w:p w14:paraId="205DF3E9" w14:textId="77777777" w:rsidR="00B71B4F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 xml:space="preserve">Dodatkowo w osobnym opakowaniu zbiorczym ręczniki do rąk </w:t>
            </w:r>
            <w:proofErr w:type="spellStart"/>
            <w:r w:rsidRPr="00A85BDC">
              <w:rPr>
                <w:sz w:val="22"/>
                <w:szCs w:val="22"/>
              </w:rPr>
              <w:t>wysokochłonne</w:t>
            </w:r>
            <w:proofErr w:type="spellEnd"/>
            <w:r w:rsidRPr="00A85BDC">
              <w:rPr>
                <w:sz w:val="22"/>
                <w:szCs w:val="22"/>
              </w:rPr>
              <w:t xml:space="preserve"> o wymiarach 30x40 cm a' 2 sztuki.  </w:t>
            </w:r>
          </w:p>
          <w:p w14:paraId="425DDE1A" w14:textId="77777777" w:rsidR="00671C85" w:rsidRPr="00A85BDC" w:rsidRDefault="00671C85" w:rsidP="00671C8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85BDC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3B4FB82A" w14:textId="77777777" w:rsidR="00A85BDC" w:rsidRPr="00A85BDC" w:rsidRDefault="00A85BDC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F62ECEA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b/>
                <w:bCs/>
                <w:sz w:val="22"/>
                <w:szCs w:val="22"/>
              </w:rPr>
              <w:t>Poz. 4</w:t>
            </w:r>
            <w:r w:rsidRPr="00A85BDC">
              <w:rPr>
                <w:sz w:val="22"/>
                <w:szCs w:val="22"/>
              </w:rPr>
              <w:t xml:space="preserve"> - Prosimy Zamawiającego o dopuszczenie zestawu, w którego skład wchodzi:</w:t>
            </w:r>
          </w:p>
          <w:p w14:paraId="21279A7C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>- 1 serweta na stolik instrumentariuszki 150 cm x 190 cm</w:t>
            </w:r>
          </w:p>
          <w:p w14:paraId="075E59D9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>- 4 ręczniki 30 cm x 40 cm</w:t>
            </w:r>
          </w:p>
          <w:p w14:paraId="49A9824B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 xml:space="preserve">- 1 serweta na stolik Mayo 80 cm x 145 cm umożliwiające aseptyczną aplikację        </w:t>
            </w:r>
          </w:p>
          <w:p w14:paraId="06F85463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>- 1 serweta dla noworodka 90 cm x 100 cm z miękkiej włókniny absorbującej płyny</w:t>
            </w:r>
          </w:p>
          <w:p w14:paraId="7FCA04F8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 xml:space="preserve">- 1 serweta do cesarskiego cięcia 260 cm x 310 cm do zabiegów w ułożeniu ginekologicznym, z otworem 27 cm x 33 cm w okolicy jamy brzusznej otoczonym folią operacyjną, okno 14 cm x 20 cm. Serweta posiada zintegrowaną torbę na płyny w rozmiarze 80 cm x 84 cm z usztywnieniem na całym obwodzie z lejkiem odprowadzającym płyny. Serweta posiada również zintegrowane osłony podpórek </w:t>
            </w:r>
            <w:r w:rsidRPr="00A85BDC">
              <w:rPr>
                <w:sz w:val="22"/>
                <w:szCs w:val="22"/>
              </w:rPr>
              <w:lastRenderedPageBreak/>
              <w:t>kończyn górnych.</w:t>
            </w:r>
          </w:p>
          <w:p w14:paraId="042DA857" w14:textId="77777777" w:rsidR="00B71B4F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>Opakowanie posiadające etykietę TAG składającą się z min. dwóch etykiet samoprzylepnych z numerem LOT, datą ważności, identyfikacją producenta z możliwością wklejenia do dokumentacji medycznej.</w:t>
            </w:r>
          </w:p>
          <w:p w14:paraId="261E6B6E" w14:textId="77777777" w:rsidR="00671C85" w:rsidRPr="00A85BDC" w:rsidRDefault="00671C85" w:rsidP="00671C8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85BDC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3861BF8D" w14:textId="77777777" w:rsidR="00A85BDC" w:rsidRPr="00A85BDC" w:rsidRDefault="00A85BDC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69FCA06" w14:textId="77777777" w:rsidR="00B71B4F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b/>
                <w:bCs/>
                <w:sz w:val="22"/>
                <w:szCs w:val="22"/>
              </w:rPr>
              <w:t>Poz. 5</w:t>
            </w:r>
            <w:r w:rsidRPr="00A85BDC">
              <w:rPr>
                <w:sz w:val="22"/>
                <w:szCs w:val="22"/>
              </w:rPr>
              <w:t xml:space="preserve"> - Prosimy Zamawiającego o dopuszczenie serwety w rozmiarach 150cm x 190cm spełniającą pozostałe wymogi zawarte w </w:t>
            </w:r>
            <w:proofErr w:type="spellStart"/>
            <w:r w:rsidRPr="00A85BDC">
              <w:rPr>
                <w:sz w:val="22"/>
                <w:szCs w:val="22"/>
              </w:rPr>
              <w:t>o.p.z</w:t>
            </w:r>
            <w:proofErr w:type="spellEnd"/>
            <w:r w:rsidRPr="00A85BDC">
              <w:rPr>
                <w:sz w:val="22"/>
                <w:szCs w:val="22"/>
              </w:rPr>
              <w:t>.?</w:t>
            </w:r>
          </w:p>
          <w:p w14:paraId="780C2895" w14:textId="77777777" w:rsidR="00671C85" w:rsidRPr="00A85BDC" w:rsidRDefault="00671C85" w:rsidP="00671C8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85BDC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236A7B59" w14:textId="77777777" w:rsidR="00A85BDC" w:rsidRPr="00A85BDC" w:rsidRDefault="00A85BDC" w:rsidP="00A85BDC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1B163FC5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b/>
                <w:bCs/>
                <w:sz w:val="22"/>
                <w:szCs w:val="22"/>
              </w:rPr>
              <w:t>Poz. 6</w:t>
            </w:r>
            <w:r w:rsidRPr="00A85BDC">
              <w:rPr>
                <w:sz w:val="22"/>
                <w:szCs w:val="22"/>
              </w:rPr>
              <w:t xml:space="preserve"> - Prosimy Zamawiającego o dopuszczenie zestawu, w którego skład wchodzi:</w:t>
            </w:r>
          </w:p>
          <w:p w14:paraId="3F991825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>- 1 serweta na stolik instrumentariuszki 150 cm x 190 cm</w:t>
            </w:r>
          </w:p>
          <w:p w14:paraId="6F402A64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 xml:space="preserve">- 4 ręczniki 30 cm x 40 cm                                                               </w:t>
            </w:r>
          </w:p>
          <w:p w14:paraId="0BA72E33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>- 1 serweta do artroskopii biodra 288 cm x 360 cm z otworem 46 cm x 41 cm otoczonym folią operacyjną (okno 20 cm x 20 cm) ze zintegrowaną torbą na płyny ze sztywnikiem, sitem i zaworem oraz dwiema kieszeniami dwudzielnymi na narzędzia.</w:t>
            </w:r>
          </w:p>
          <w:p w14:paraId="27A41559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>Obłożenie pacjenta wykonane z laminatu dwuwarstwowego. włóknina polipropylenowa i folia polietylenowa. Gramatura laminatu 57 g/m2 (+/-0,5g/m2).</w:t>
            </w:r>
          </w:p>
          <w:p w14:paraId="5CD3C15C" w14:textId="77777777" w:rsidR="00B71B4F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sz w:val="22"/>
                <w:szCs w:val="22"/>
              </w:rPr>
              <w:t xml:space="preserve">Zestaw posiada min. 2 etykiety samoprzylepne zawierające nr katalogowy, LOT, datę ważności oraz dane producenta. </w:t>
            </w:r>
          </w:p>
          <w:p w14:paraId="057DE33B" w14:textId="77777777" w:rsidR="00671C85" w:rsidRPr="00A85BDC" w:rsidRDefault="00671C85" w:rsidP="00671C8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85BDC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520E4924" w14:textId="666E17FC" w:rsidR="00A85BDC" w:rsidRPr="00A85BDC" w:rsidRDefault="00A85BDC" w:rsidP="00A85BDC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42ADD1F2" w14:textId="77777777" w:rsidR="00B71B4F" w:rsidRPr="00A85BDC" w:rsidRDefault="00B71B4F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BDC">
              <w:rPr>
                <w:b/>
                <w:bCs/>
                <w:sz w:val="22"/>
                <w:szCs w:val="22"/>
              </w:rPr>
              <w:t>Poz. 7</w:t>
            </w:r>
            <w:r w:rsidRPr="00A85BDC">
              <w:rPr>
                <w:sz w:val="22"/>
                <w:szCs w:val="22"/>
              </w:rPr>
              <w:t xml:space="preserve"> - Prosimy Zamawiającego o dopuszczenie serwety na stolik Mayo 80 cm x 145 cm. Serweta w kształcie worka, złożona w sposób umożliwiający aseptyczną aplikację, wykonana z zielonej folii polietylenowej. Obszar wzmocniony wykonany z włókniny polipropylenowej.  Wielkość wzmocnienia 75 cm x 90 cm.</w:t>
            </w:r>
          </w:p>
          <w:p w14:paraId="4982EEBA" w14:textId="77777777" w:rsidR="00671C85" w:rsidRPr="00A85BDC" w:rsidRDefault="00671C85" w:rsidP="00671C8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85BDC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611896AD" w14:textId="6A97EE1F" w:rsidR="00B71B4F" w:rsidRPr="00A85BDC" w:rsidRDefault="00B71B4F" w:rsidP="001726D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6AFC57C" w14:textId="77777777" w:rsidR="00BE7BFD" w:rsidRPr="00A85BDC" w:rsidRDefault="00BE7BFD" w:rsidP="00520165">
      <w:pPr>
        <w:jc w:val="both"/>
        <w:rPr>
          <w:sz w:val="22"/>
          <w:szCs w:val="22"/>
        </w:rPr>
      </w:pPr>
    </w:p>
    <w:p w14:paraId="2037D4F4" w14:textId="77777777" w:rsidR="006D4AB3" w:rsidRPr="00A85BDC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A85BDC">
        <w:rPr>
          <w:sz w:val="24"/>
          <w:szCs w:val="24"/>
        </w:rPr>
        <w:t>Przewodniczący Komisji Przetargowej</w:t>
      </w:r>
    </w:p>
    <w:p w14:paraId="18F1633E" w14:textId="77777777" w:rsidR="006D4AB3" w:rsidRPr="00A85BDC" w:rsidRDefault="00B71B4F" w:rsidP="00A85BDC">
      <w:pPr>
        <w:spacing w:before="120" w:after="120" w:line="360" w:lineRule="auto"/>
        <w:ind w:left="2691" w:firstLine="141"/>
        <w:jc w:val="center"/>
        <w:rPr>
          <w:sz w:val="24"/>
          <w:szCs w:val="24"/>
        </w:rPr>
      </w:pPr>
      <w:r w:rsidRPr="00A85BDC">
        <w:rPr>
          <w:sz w:val="24"/>
          <w:szCs w:val="24"/>
        </w:rPr>
        <w:t>Agnieszka</w:t>
      </w:r>
      <w:r w:rsidR="006D4AB3" w:rsidRPr="00A85BDC">
        <w:rPr>
          <w:sz w:val="24"/>
          <w:szCs w:val="24"/>
        </w:rPr>
        <w:t xml:space="preserve"> </w:t>
      </w:r>
      <w:r w:rsidRPr="00A85BDC">
        <w:rPr>
          <w:sz w:val="24"/>
          <w:szCs w:val="24"/>
        </w:rPr>
        <w:t>Biel</w:t>
      </w:r>
    </w:p>
    <w:sectPr w:rsidR="006D4AB3" w:rsidRPr="00A85BD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D0338F" w14:textId="77777777" w:rsidR="00844B74" w:rsidRDefault="00844B74">
      <w:r>
        <w:separator/>
      </w:r>
    </w:p>
  </w:endnote>
  <w:endnote w:type="continuationSeparator" w:id="0">
    <w:p w14:paraId="7CA57081" w14:textId="77777777" w:rsidR="00844B74" w:rsidRDefault="00844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F52D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A98F8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A0882" w14:textId="34E81CFA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9E8B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70ADD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AC9B4EC" w14:textId="77777777" w:rsidR="006D4AB3" w:rsidRDefault="006D4AB3">
    <w:pPr>
      <w:pStyle w:val="Stopka"/>
      <w:tabs>
        <w:tab w:val="clear" w:pos="4536"/>
        <w:tab w:val="left" w:pos="6237"/>
      </w:tabs>
    </w:pPr>
  </w:p>
  <w:p w14:paraId="172E94D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B05FBC" w14:textId="77777777" w:rsidR="00844B74" w:rsidRDefault="00844B74">
      <w:r>
        <w:separator/>
      </w:r>
    </w:p>
  </w:footnote>
  <w:footnote w:type="continuationSeparator" w:id="0">
    <w:p w14:paraId="7247F143" w14:textId="77777777" w:rsidR="00844B74" w:rsidRDefault="00844B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045FA" w14:textId="77777777" w:rsidR="00B71B4F" w:rsidRDefault="00B71B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C493D" w14:textId="77777777" w:rsidR="00B71B4F" w:rsidRDefault="00B71B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BB779" w14:textId="77777777" w:rsidR="00B71B4F" w:rsidRDefault="00B71B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6366698">
    <w:abstractNumId w:val="3"/>
  </w:num>
  <w:num w:numId="2" w16cid:durableId="232469825">
    <w:abstractNumId w:val="6"/>
  </w:num>
  <w:num w:numId="3" w16cid:durableId="1321617315">
    <w:abstractNumId w:val="2"/>
  </w:num>
  <w:num w:numId="4" w16cid:durableId="12928238">
    <w:abstractNumId w:val="5"/>
  </w:num>
  <w:num w:numId="5" w16cid:durableId="363943230">
    <w:abstractNumId w:val="0"/>
  </w:num>
  <w:num w:numId="6" w16cid:durableId="1893497220">
    <w:abstractNumId w:val="1"/>
  </w:num>
  <w:num w:numId="7" w16cid:durableId="21261469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B74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71C85"/>
    <w:rsid w:val="006A5DF1"/>
    <w:rsid w:val="006B7198"/>
    <w:rsid w:val="006D4AB3"/>
    <w:rsid w:val="006F3B81"/>
    <w:rsid w:val="007D7198"/>
    <w:rsid w:val="00844B74"/>
    <w:rsid w:val="00870F9F"/>
    <w:rsid w:val="008804B6"/>
    <w:rsid w:val="00897AB0"/>
    <w:rsid w:val="008A3553"/>
    <w:rsid w:val="009003D1"/>
    <w:rsid w:val="00947A50"/>
    <w:rsid w:val="00A85BDC"/>
    <w:rsid w:val="00A905AC"/>
    <w:rsid w:val="00B1255C"/>
    <w:rsid w:val="00B153F9"/>
    <w:rsid w:val="00B71B4F"/>
    <w:rsid w:val="00BA6584"/>
    <w:rsid w:val="00BB2E45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6639A1"/>
  <w15:chartTrackingRefBased/>
  <w15:docId w15:val="{77F1E861-25BC-465C-BED9-E44FB6BAC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4</Pages>
  <Words>1323</Words>
  <Characters>7631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2001-02-10T14:28:00Z</cp:lastPrinted>
  <dcterms:created xsi:type="dcterms:W3CDTF">2026-05-05T06:37:00Z</dcterms:created>
  <dcterms:modified xsi:type="dcterms:W3CDTF">2026-05-12T12:48:00Z</dcterms:modified>
</cp:coreProperties>
</file>