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3BE86" w14:textId="66175759" w:rsidR="00D665F5" w:rsidRDefault="00E97094" w:rsidP="00D665F5">
      <w:pPr>
        <w:spacing w:after="240"/>
        <w:jc w:val="right"/>
        <w:rPr>
          <w:sz w:val="22"/>
          <w:szCs w:val="22"/>
        </w:rPr>
      </w:pPr>
      <w:r w:rsidRPr="00E9709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97094">
        <w:rPr>
          <w:sz w:val="22"/>
          <w:szCs w:val="22"/>
        </w:rPr>
        <w:t>2026-05-13</w:t>
      </w:r>
    </w:p>
    <w:p w14:paraId="3810ECF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26A806D" w14:textId="77777777" w:rsidR="00E97094" w:rsidRPr="00E97094" w:rsidRDefault="00E97094" w:rsidP="00577BC6">
      <w:pPr>
        <w:spacing w:after="40"/>
        <w:rPr>
          <w:b/>
          <w:bCs/>
          <w:sz w:val="22"/>
          <w:szCs w:val="22"/>
        </w:rPr>
      </w:pPr>
      <w:r w:rsidRPr="00E97094">
        <w:rPr>
          <w:b/>
          <w:bCs/>
          <w:sz w:val="22"/>
          <w:szCs w:val="22"/>
        </w:rPr>
        <w:t>Akademia Górniczo - Hutnicza</w:t>
      </w:r>
    </w:p>
    <w:p w14:paraId="1F8290DA" w14:textId="77777777" w:rsidR="00E97094" w:rsidRPr="00E97094" w:rsidRDefault="00E97094" w:rsidP="00577BC6">
      <w:pPr>
        <w:spacing w:after="40"/>
        <w:rPr>
          <w:b/>
          <w:bCs/>
          <w:sz w:val="22"/>
          <w:szCs w:val="22"/>
        </w:rPr>
      </w:pPr>
      <w:r w:rsidRPr="00E97094">
        <w:rPr>
          <w:b/>
          <w:bCs/>
          <w:sz w:val="22"/>
          <w:szCs w:val="22"/>
        </w:rPr>
        <w:t>im. Stanisława Staszica w Krakowie</w:t>
      </w:r>
    </w:p>
    <w:p w14:paraId="7C5F110C" w14:textId="6EFBD0C3" w:rsidR="00D665F5" w:rsidRPr="00D91931" w:rsidRDefault="00E97094" w:rsidP="00577BC6">
      <w:pPr>
        <w:spacing w:after="40"/>
        <w:rPr>
          <w:b/>
          <w:bCs/>
          <w:sz w:val="22"/>
          <w:szCs w:val="22"/>
        </w:rPr>
      </w:pPr>
      <w:r w:rsidRPr="00E97094">
        <w:rPr>
          <w:b/>
          <w:bCs/>
          <w:sz w:val="22"/>
          <w:szCs w:val="22"/>
        </w:rPr>
        <w:t>Dział Zamówień Publicznych</w:t>
      </w:r>
    </w:p>
    <w:p w14:paraId="661DF357" w14:textId="069834E0" w:rsidR="00D665F5" w:rsidRPr="00BD5546" w:rsidRDefault="00E97094" w:rsidP="00D665F5">
      <w:pPr>
        <w:rPr>
          <w:sz w:val="22"/>
          <w:szCs w:val="22"/>
        </w:rPr>
      </w:pPr>
      <w:r w:rsidRPr="00E9709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97094">
        <w:rPr>
          <w:sz w:val="22"/>
          <w:szCs w:val="22"/>
        </w:rPr>
        <w:t>30</w:t>
      </w:r>
    </w:p>
    <w:p w14:paraId="260D45B8" w14:textId="3C291D81" w:rsidR="00D665F5" w:rsidRPr="00BD5546" w:rsidRDefault="00E97094" w:rsidP="00D665F5">
      <w:pPr>
        <w:rPr>
          <w:sz w:val="22"/>
          <w:szCs w:val="22"/>
        </w:rPr>
      </w:pPr>
      <w:r w:rsidRPr="00E9709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97094">
        <w:rPr>
          <w:sz w:val="22"/>
          <w:szCs w:val="22"/>
        </w:rPr>
        <w:t>Kraków</w:t>
      </w:r>
    </w:p>
    <w:p w14:paraId="66387A02" w14:textId="76F87F13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97094" w:rsidRPr="00E97094">
        <w:rPr>
          <w:b/>
          <w:sz w:val="22"/>
          <w:szCs w:val="22"/>
        </w:rPr>
        <w:t>KC-DE-zp.25.170.2026</w:t>
      </w:r>
      <w:r w:rsidR="00A80738">
        <w:rPr>
          <w:sz w:val="24"/>
        </w:rPr>
        <w:tab/>
        <w:t xml:space="preserve"> </w:t>
      </w:r>
    </w:p>
    <w:p w14:paraId="1FAD9A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1029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1A0E1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9B1A7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C54059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E67B6D8" w14:textId="1B37BDA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97094" w:rsidRPr="00E97094">
        <w:rPr>
          <w:sz w:val="22"/>
          <w:szCs w:val="22"/>
        </w:rPr>
        <w:t xml:space="preserve">Tryb podstawowy bez negocjacji - art. 275 pkt. 1 ustawy </w:t>
      </w:r>
      <w:proofErr w:type="spellStart"/>
      <w:r w:rsidR="00E97094" w:rsidRPr="00E9709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BDE447A" w14:textId="6AFB5D23" w:rsidR="00A80738" w:rsidRPr="00577BC6" w:rsidRDefault="00E9709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97094">
        <w:rPr>
          <w:b/>
          <w:sz w:val="22"/>
          <w:szCs w:val="22"/>
        </w:rPr>
        <w:t>Gadżety na Dzień AGH - KC-DE-zp.25.170.2026</w:t>
      </w:r>
    </w:p>
    <w:p w14:paraId="08F5C52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79931EC" w14:textId="29637822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97094" w:rsidRPr="00E97094">
        <w:rPr>
          <w:sz w:val="22"/>
          <w:szCs w:val="22"/>
        </w:rPr>
        <w:t>13/05/2026</w:t>
      </w:r>
      <w:r w:rsidR="00FF4AB1" w:rsidRPr="00577BC6">
        <w:rPr>
          <w:sz w:val="22"/>
          <w:szCs w:val="22"/>
        </w:rPr>
        <w:t xml:space="preserve"> o godz. </w:t>
      </w:r>
      <w:r w:rsidR="00E97094" w:rsidRPr="00E9709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86A0132" w14:textId="77777777" w:rsidTr="003F57CD">
        <w:tc>
          <w:tcPr>
            <w:tcW w:w="993" w:type="dxa"/>
            <w:vAlign w:val="center"/>
          </w:tcPr>
          <w:p w14:paraId="2B1D12E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56A546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2B33AC6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97094" w:rsidRPr="00493F8C" w14:paraId="72C21889" w14:textId="77777777" w:rsidTr="00244946">
        <w:tc>
          <w:tcPr>
            <w:tcW w:w="993" w:type="dxa"/>
            <w:vAlign w:val="center"/>
          </w:tcPr>
          <w:p w14:paraId="300F01E8" w14:textId="3EA6A3DB" w:rsidR="00E97094" w:rsidRPr="00490DC0" w:rsidRDefault="00E97094" w:rsidP="00244946">
            <w:pPr>
              <w:spacing w:before="120" w:after="120"/>
              <w:jc w:val="center"/>
            </w:pPr>
            <w:r w:rsidRPr="00E97094">
              <w:t>1</w:t>
            </w:r>
          </w:p>
        </w:tc>
        <w:tc>
          <w:tcPr>
            <w:tcW w:w="5244" w:type="dxa"/>
          </w:tcPr>
          <w:p w14:paraId="4AC8EE3B" w14:textId="173C497A" w:rsidR="00E97094" w:rsidRPr="00490DC0" w:rsidRDefault="00E97094" w:rsidP="00244946">
            <w:pPr>
              <w:spacing w:before="40"/>
            </w:pPr>
            <w:r w:rsidRPr="00E97094">
              <w:t xml:space="preserve">Misja Ruch Małgorzata </w:t>
            </w:r>
            <w:proofErr w:type="spellStart"/>
            <w:r w:rsidRPr="00E97094">
              <w:t>Zekaj</w:t>
            </w:r>
            <w:proofErr w:type="spellEnd"/>
          </w:p>
          <w:p w14:paraId="19683C2E" w14:textId="4250122A" w:rsidR="00E97094" w:rsidRPr="00490DC0" w:rsidRDefault="00E97094" w:rsidP="00244946">
            <w:r w:rsidRPr="00E97094">
              <w:t>Zamość Stary</w:t>
            </w:r>
            <w:r w:rsidRPr="00490DC0">
              <w:t xml:space="preserve"> </w:t>
            </w:r>
            <w:r w:rsidRPr="00E97094">
              <w:t>20/20</w:t>
            </w:r>
            <w:r w:rsidRPr="00490DC0">
              <w:t xml:space="preserve"> </w:t>
            </w:r>
          </w:p>
          <w:p w14:paraId="4ED97605" w14:textId="503C30BF" w:rsidR="00E97094" w:rsidRPr="00490DC0" w:rsidRDefault="00E97094" w:rsidP="00244946">
            <w:pPr>
              <w:spacing w:after="40"/>
              <w:jc w:val="both"/>
            </w:pPr>
            <w:r w:rsidRPr="00E97094">
              <w:t>26-704</w:t>
            </w:r>
            <w:r w:rsidRPr="00490DC0">
              <w:t xml:space="preserve"> </w:t>
            </w:r>
            <w:r w:rsidRPr="00E97094">
              <w:t>Zamość Stary</w:t>
            </w:r>
          </w:p>
        </w:tc>
        <w:tc>
          <w:tcPr>
            <w:tcW w:w="2835" w:type="dxa"/>
            <w:vAlign w:val="center"/>
          </w:tcPr>
          <w:p w14:paraId="07917855" w14:textId="720BBDD8" w:rsidR="00E97094" w:rsidRPr="00490DC0" w:rsidRDefault="00E97094" w:rsidP="00244946">
            <w:pPr>
              <w:spacing w:before="120" w:after="120"/>
              <w:jc w:val="both"/>
            </w:pPr>
            <w:r w:rsidRPr="00E97094">
              <w:t>11 847.97 zł</w:t>
            </w:r>
          </w:p>
        </w:tc>
      </w:tr>
      <w:tr w:rsidR="00E97094" w:rsidRPr="00493F8C" w14:paraId="40E01FAB" w14:textId="77777777" w:rsidTr="00244946">
        <w:tc>
          <w:tcPr>
            <w:tcW w:w="993" w:type="dxa"/>
            <w:vAlign w:val="center"/>
          </w:tcPr>
          <w:p w14:paraId="477EF085" w14:textId="1A8259FD" w:rsidR="00E97094" w:rsidRPr="00490DC0" w:rsidRDefault="00E97094" w:rsidP="00244946">
            <w:pPr>
              <w:spacing w:before="120" w:after="120"/>
              <w:jc w:val="center"/>
            </w:pPr>
            <w:r w:rsidRPr="00E97094">
              <w:t>2</w:t>
            </w:r>
          </w:p>
        </w:tc>
        <w:tc>
          <w:tcPr>
            <w:tcW w:w="5244" w:type="dxa"/>
          </w:tcPr>
          <w:p w14:paraId="6BDDEB44" w14:textId="738609E0" w:rsidR="00E97094" w:rsidRPr="00490DC0" w:rsidRDefault="00E97094" w:rsidP="00244946">
            <w:pPr>
              <w:spacing w:before="40"/>
            </w:pPr>
            <w:r w:rsidRPr="00E97094">
              <w:t>Akcept Karin Wójcik - Kozłowska</w:t>
            </w:r>
          </w:p>
          <w:p w14:paraId="3B977E73" w14:textId="756206CD" w:rsidR="00E97094" w:rsidRPr="00490DC0" w:rsidRDefault="00E97094" w:rsidP="00244946">
            <w:r w:rsidRPr="00E97094">
              <w:t>RZEPAKOWA</w:t>
            </w:r>
            <w:r w:rsidRPr="00490DC0">
              <w:t xml:space="preserve"> </w:t>
            </w:r>
            <w:r w:rsidRPr="00E97094">
              <w:t>14A/2</w:t>
            </w:r>
            <w:r w:rsidRPr="00490DC0">
              <w:t xml:space="preserve"> </w:t>
            </w:r>
          </w:p>
          <w:p w14:paraId="3DDAC73D" w14:textId="66FFD0A4" w:rsidR="00E97094" w:rsidRPr="00490DC0" w:rsidRDefault="00E97094" w:rsidP="00244946">
            <w:pPr>
              <w:spacing w:after="40"/>
              <w:jc w:val="both"/>
            </w:pPr>
            <w:r w:rsidRPr="00E97094">
              <w:t>62002</w:t>
            </w:r>
            <w:r w:rsidRPr="00490DC0">
              <w:t xml:space="preserve"> </w:t>
            </w:r>
            <w:r w:rsidRPr="00E97094">
              <w:t>ZLOTKOWO</w:t>
            </w:r>
          </w:p>
        </w:tc>
        <w:tc>
          <w:tcPr>
            <w:tcW w:w="2835" w:type="dxa"/>
            <w:vAlign w:val="center"/>
          </w:tcPr>
          <w:p w14:paraId="0D1A3140" w14:textId="72DD5190" w:rsidR="00E97094" w:rsidRPr="00490DC0" w:rsidRDefault="00E97094" w:rsidP="00244946">
            <w:pPr>
              <w:spacing w:before="120" w:after="120"/>
              <w:jc w:val="both"/>
            </w:pPr>
            <w:r w:rsidRPr="00E97094">
              <w:t>8 406.43 zł</w:t>
            </w:r>
          </w:p>
        </w:tc>
      </w:tr>
      <w:tr w:rsidR="00E97094" w:rsidRPr="00493F8C" w14:paraId="7831FAC4" w14:textId="77777777" w:rsidTr="00244946">
        <w:tc>
          <w:tcPr>
            <w:tcW w:w="993" w:type="dxa"/>
            <w:vAlign w:val="center"/>
          </w:tcPr>
          <w:p w14:paraId="2F8F03C4" w14:textId="3B1CF7F4" w:rsidR="00E97094" w:rsidRPr="00490DC0" w:rsidRDefault="00E97094" w:rsidP="00244946">
            <w:pPr>
              <w:spacing w:before="120" w:after="120"/>
              <w:jc w:val="center"/>
            </w:pPr>
            <w:r w:rsidRPr="00E97094">
              <w:t>3</w:t>
            </w:r>
          </w:p>
        </w:tc>
        <w:tc>
          <w:tcPr>
            <w:tcW w:w="5244" w:type="dxa"/>
          </w:tcPr>
          <w:p w14:paraId="1C9032D3" w14:textId="66B6D38D" w:rsidR="00E97094" w:rsidRPr="00490DC0" w:rsidRDefault="00E97094" w:rsidP="00244946">
            <w:pPr>
              <w:spacing w:before="40"/>
            </w:pPr>
            <w:proofErr w:type="spellStart"/>
            <w:r w:rsidRPr="00E97094">
              <w:t>Mikodruk</w:t>
            </w:r>
            <w:proofErr w:type="spellEnd"/>
            <w:r w:rsidRPr="00E97094">
              <w:t xml:space="preserve"> </w:t>
            </w:r>
            <w:proofErr w:type="spellStart"/>
            <w:r w:rsidRPr="00E97094">
              <w:t>Computer</w:t>
            </w:r>
            <w:proofErr w:type="spellEnd"/>
            <w:r w:rsidRPr="00E97094">
              <w:t xml:space="preserve"> s.c. Jacek i Sylwia Mikołajczyk</w:t>
            </w:r>
          </w:p>
          <w:p w14:paraId="62FA7A1A" w14:textId="41A18A77" w:rsidR="00E97094" w:rsidRPr="00490DC0" w:rsidRDefault="00E97094" w:rsidP="00244946">
            <w:r w:rsidRPr="00E97094">
              <w:t>Ptolemeusza</w:t>
            </w:r>
            <w:r w:rsidRPr="00490DC0">
              <w:t xml:space="preserve"> </w:t>
            </w:r>
            <w:r w:rsidRPr="00E97094">
              <w:t>23</w:t>
            </w:r>
            <w:r w:rsidRPr="00490DC0">
              <w:t xml:space="preserve"> </w:t>
            </w:r>
          </w:p>
          <w:p w14:paraId="3E2B3327" w14:textId="22C1F586" w:rsidR="00E97094" w:rsidRPr="00490DC0" w:rsidRDefault="00E97094" w:rsidP="00244946">
            <w:pPr>
              <w:spacing w:after="40"/>
              <w:jc w:val="both"/>
            </w:pPr>
            <w:r w:rsidRPr="00E97094">
              <w:t>62-800</w:t>
            </w:r>
            <w:r w:rsidRPr="00490DC0">
              <w:t xml:space="preserve"> </w:t>
            </w:r>
            <w:r w:rsidRPr="00E97094">
              <w:t>Kalisz</w:t>
            </w:r>
          </w:p>
        </w:tc>
        <w:tc>
          <w:tcPr>
            <w:tcW w:w="2835" w:type="dxa"/>
            <w:vAlign w:val="center"/>
          </w:tcPr>
          <w:p w14:paraId="1A5634BD" w14:textId="201718AE" w:rsidR="00E97094" w:rsidRPr="00490DC0" w:rsidRDefault="00E97094" w:rsidP="00244946">
            <w:pPr>
              <w:spacing w:before="120" w:after="120"/>
              <w:jc w:val="both"/>
            </w:pPr>
            <w:r w:rsidRPr="00E97094">
              <w:t>7 195.50 zł</w:t>
            </w:r>
          </w:p>
        </w:tc>
      </w:tr>
      <w:tr w:rsidR="00E97094" w:rsidRPr="00493F8C" w14:paraId="15C025B4" w14:textId="77777777" w:rsidTr="00244946">
        <w:tc>
          <w:tcPr>
            <w:tcW w:w="993" w:type="dxa"/>
            <w:vAlign w:val="center"/>
          </w:tcPr>
          <w:p w14:paraId="311A9A1D" w14:textId="62F0F4E8" w:rsidR="00E97094" w:rsidRPr="00490DC0" w:rsidRDefault="00E97094" w:rsidP="00244946">
            <w:pPr>
              <w:spacing w:before="120" w:after="120"/>
              <w:jc w:val="center"/>
            </w:pPr>
            <w:r w:rsidRPr="00E97094">
              <w:t>4</w:t>
            </w:r>
          </w:p>
        </w:tc>
        <w:tc>
          <w:tcPr>
            <w:tcW w:w="5244" w:type="dxa"/>
          </w:tcPr>
          <w:p w14:paraId="64970846" w14:textId="2F500C77" w:rsidR="00E97094" w:rsidRPr="00490DC0" w:rsidRDefault="00E97094" w:rsidP="00244946">
            <w:pPr>
              <w:spacing w:before="40"/>
            </w:pPr>
            <w:r w:rsidRPr="00E97094">
              <w:t xml:space="preserve">PHU </w:t>
            </w:r>
            <w:proofErr w:type="spellStart"/>
            <w:r w:rsidRPr="00E97094">
              <w:t>Profexim</w:t>
            </w:r>
            <w:proofErr w:type="spellEnd"/>
            <w:r w:rsidRPr="00E97094">
              <w:t xml:space="preserve"> Maciej Perek</w:t>
            </w:r>
          </w:p>
          <w:p w14:paraId="1125590C" w14:textId="4D0FA352" w:rsidR="00E97094" w:rsidRPr="00490DC0" w:rsidRDefault="00E97094" w:rsidP="00244946">
            <w:r w:rsidRPr="00E97094">
              <w:t>Warmijska</w:t>
            </w:r>
            <w:r w:rsidRPr="00490DC0">
              <w:t xml:space="preserve"> </w:t>
            </w:r>
            <w:r w:rsidRPr="00E97094">
              <w:t>10/10</w:t>
            </w:r>
            <w:r w:rsidRPr="00490DC0">
              <w:t xml:space="preserve"> </w:t>
            </w:r>
          </w:p>
          <w:p w14:paraId="60D5DF40" w14:textId="306B039F" w:rsidR="00E97094" w:rsidRPr="00490DC0" w:rsidRDefault="00E97094" w:rsidP="00244946">
            <w:pPr>
              <w:spacing w:after="40"/>
              <w:jc w:val="both"/>
            </w:pPr>
            <w:r w:rsidRPr="00E97094">
              <w:t>30-069</w:t>
            </w:r>
            <w:r w:rsidRPr="00490DC0">
              <w:t xml:space="preserve"> </w:t>
            </w:r>
            <w:r w:rsidRPr="00E97094">
              <w:t>Kraków</w:t>
            </w:r>
          </w:p>
        </w:tc>
        <w:tc>
          <w:tcPr>
            <w:tcW w:w="2835" w:type="dxa"/>
            <w:vAlign w:val="center"/>
          </w:tcPr>
          <w:p w14:paraId="07E27571" w14:textId="293372B5" w:rsidR="00E97094" w:rsidRPr="00490DC0" w:rsidRDefault="00E97094" w:rsidP="00244946">
            <w:pPr>
              <w:spacing w:before="120" w:after="120"/>
              <w:jc w:val="both"/>
            </w:pPr>
            <w:r w:rsidRPr="00E97094">
              <w:t>6 549.14 zł</w:t>
            </w:r>
          </w:p>
        </w:tc>
      </w:tr>
      <w:tr w:rsidR="00E97094" w:rsidRPr="00493F8C" w14:paraId="4378C8F5" w14:textId="77777777" w:rsidTr="00244946">
        <w:tc>
          <w:tcPr>
            <w:tcW w:w="993" w:type="dxa"/>
            <w:vAlign w:val="center"/>
          </w:tcPr>
          <w:p w14:paraId="35C45D00" w14:textId="758E0C66" w:rsidR="00E97094" w:rsidRPr="00490DC0" w:rsidRDefault="00E97094" w:rsidP="00244946">
            <w:pPr>
              <w:spacing w:before="120" w:after="120"/>
              <w:jc w:val="center"/>
            </w:pPr>
            <w:r w:rsidRPr="00E97094">
              <w:t>5</w:t>
            </w:r>
          </w:p>
        </w:tc>
        <w:tc>
          <w:tcPr>
            <w:tcW w:w="5244" w:type="dxa"/>
          </w:tcPr>
          <w:p w14:paraId="49309B45" w14:textId="42DC51A9" w:rsidR="00E97094" w:rsidRPr="00490DC0" w:rsidRDefault="00E97094" w:rsidP="00244946">
            <w:pPr>
              <w:spacing w:before="40"/>
            </w:pPr>
            <w:r w:rsidRPr="00E97094">
              <w:t xml:space="preserve">PPHU LIR </w:t>
            </w:r>
            <w:proofErr w:type="spellStart"/>
            <w:r w:rsidRPr="00E97094">
              <w:t>Elzbieta</w:t>
            </w:r>
            <w:proofErr w:type="spellEnd"/>
            <w:r w:rsidRPr="00E97094">
              <w:t xml:space="preserve"> </w:t>
            </w:r>
            <w:proofErr w:type="spellStart"/>
            <w:r w:rsidRPr="00E97094">
              <w:t>Zajet</w:t>
            </w:r>
            <w:proofErr w:type="spellEnd"/>
          </w:p>
          <w:p w14:paraId="68C190D6" w14:textId="0BD57D8A" w:rsidR="00E97094" w:rsidRPr="00490DC0" w:rsidRDefault="00E97094" w:rsidP="00244946">
            <w:r w:rsidRPr="00E97094">
              <w:t>Grunwaldzka</w:t>
            </w:r>
            <w:r w:rsidRPr="00490DC0">
              <w:t xml:space="preserve"> </w:t>
            </w:r>
            <w:r w:rsidRPr="00E97094">
              <w:t>2</w:t>
            </w:r>
            <w:r w:rsidRPr="00490DC0">
              <w:t xml:space="preserve"> </w:t>
            </w:r>
          </w:p>
          <w:p w14:paraId="64DE5BB9" w14:textId="43B9EDDD" w:rsidR="00E97094" w:rsidRPr="00490DC0" w:rsidRDefault="00E97094" w:rsidP="00244946">
            <w:pPr>
              <w:spacing w:after="40"/>
              <w:jc w:val="both"/>
            </w:pPr>
            <w:r w:rsidRPr="00E97094">
              <w:t>82-300</w:t>
            </w:r>
            <w:r w:rsidRPr="00490DC0">
              <w:t xml:space="preserve"> </w:t>
            </w:r>
            <w:r w:rsidRPr="00E97094">
              <w:t>Elbląg</w:t>
            </w:r>
          </w:p>
        </w:tc>
        <w:tc>
          <w:tcPr>
            <w:tcW w:w="2835" w:type="dxa"/>
            <w:vAlign w:val="center"/>
          </w:tcPr>
          <w:p w14:paraId="4171BD52" w14:textId="12775F91" w:rsidR="00E97094" w:rsidRPr="00490DC0" w:rsidRDefault="00E97094" w:rsidP="00244946">
            <w:pPr>
              <w:spacing w:before="120" w:after="120"/>
              <w:jc w:val="both"/>
            </w:pPr>
            <w:r w:rsidRPr="00E97094">
              <w:t>11 623.50 zł</w:t>
            </w:r>
          </w:p>
        </w:tc>
      </w:tr>
      <w:tr w:rsidR="00E97094" w:rsidRPr="00493F8C" w14:paraId="274285A6" w14:textId="77777777" w:rsidTr="00244946">
        <w:tc>
          <w:tcPr>
            <w:tcW w:w="993" w:type="dxa"/>
            <w:vAlign w:val="center"/>
          </w:tcPr>
          <w:p w14:paraId="0899F3ED" w14:textId="771866A1" w:rsidR="00E97094" w:rsidRPr="00490DC0" w:rsidRDefault="00E97094" w:rsidP="00244946">
            <w:pPr>
              <w:spacing w:before="120" w:after="120"/>
              <w:jc w:val="center"/>
            </w:pPr>
            <w:r w:rsidRPr="00E97094">
              <w:t>6</w:t>
            </w:r>
          </w:p>
        </w:tc>
        <w:tc>
          <w:tcPr>
            <w:tcW w:w="5244" w:type="dxa"/>
          </w:tcPr>
          <w:p w14:paraId="152F920F" w14:textId="19C8CED3" w:rsidR="00E97094" w:rsidRPr="00490DC0" w:rsidRDefault="00E97094" w:rsidP="00244946">
            <w:pPr>
              <w:spacing w:before="40"/>
            </w:pPr>
            <w:r w:rsidRPr="00E97094">
              <w:t xml:space="preserve">Agencja Reklamowa SOLDIES Dominik </w:t>
            </w:r>
            <w:proofErr w:type="spellStart"/>
            <w:r w:rsidRPr="00E97094">
              <w:t>Maślerz</w:t>
            </w:r>
            <w:proofErr w:type="spellEnd"/>
          </w:p>
          <w:p w14:paraId="5D02FD73" w14:textId="35D4C101" w:rsidR="00E97094" w:rsidRPr="00490DC0" w:rsidRDefault="00E97094" w:rsidP="00244946">
            <w:r w:rsidRPr="00E97094">
              <w:t>Droginia</w:t>
            </w:r>
            <w:r w:rsidRPr="00490DC0">
              <w:t xml:space="preserve"> </w:t>
            </w:r>
            <w:r w:rsidRPr="00E97094">
              <w:t>320/-</w:t>
            </w:r>
            <w:r w:rsidRPr="00490DC0">
              <w:t xml:space="preserve"> </w:t>
            </w:r>
          </w:p>
          <w:p w14:paraId="56C200DD" w14:textId="6E1D00F8" w:rsidR="00E97094" w:rsidRPr="00490DC0" w:rsidRDefault="00E97094" w:rsidP="00244946">
            <w:pPr>
              <w:spacing w:after="40"/>
              <w:jc w:val="both"/>
            </w:pPr>
            <w:r w:rsidRPr="00E97094">
              <w:t>32-400</w:t>
            </w:r>
            <w:r w:rsidRPr="00490DC0">
              <w:t xml:space="preserve"> </w:t>
            </w:r>
            <w:r w:rsidRPr="00E97094">
              <w:t>Myślenice</w:t>
            </w:r>
          </w:p>
        </w:tc>
        <w:tc>
          <w:tcPr>
            <w:tcW w:w="2835" w:type="dxa"/>
            <w:vAlign w:val="center"/>
          </w:tcPr>
          <w:p w14:paraId="6BA80130" w14:textId="487B6396" w:rsidR="00E97094" w:rsidRPr="00490DC0" w:rsidRDefault="00E97094" w:rsidP="00244946">
            <w:pPr>
              <w:spacing w:before="120" w:after="120"/>
              <w:jc w:val="both"/>
            </w:pPr>
            <w:r w:rsidRPr="00E97094">
              <w:t>10 300.64 zł</w:t>
            </w:r>
          </w:p>
        </w:tc>
      </w:tr>
      <w:tr w:rsidR="00E97094" w:rsidRPr="00493F8C" w14:paraId="4E7EB5F7" w14:textId="77777777" w:rsidTr="00244946">
        <w:tc>
          <w:tcPr>
            <w:tcW w:w="993" w:type="dxa"/>
            <w:vAlign w:val="center"/>
          </w:tcPr>
          <w:p w14:paraId="40A847CF" w14:textId="54C4550D" w:rsidR="00E97094" w:rsidRPr="00490DC0" w:rsidRDefault="00E97094" w:rsidP="00244946">
            <w:pPr>
              <w:spacing w:before="120" w:after="120"/>
              <w:jc w:val="center"/>
            </w:pPr>
            <w:r w:rsidRPr="00E97094">
              <w:t>7</w:t>
            </w:r>
          </w:p>
        </w:tc>
        <w:tc>
          <w:tcPr>
            <w:tcW w:w="5244" w:type="dxa"/>
          </w:tcPr>
          <w:p w14:paraId="12D7B3A2" w14:textId="10C01BD0" w:rsidR="00E97094" w:rsidRPr="00490DC0" w:rsidRDefault="00E97094" w:rsidP="00244946">
            <w:pPr>
              <w:spacing w:before="40"/>
            </w:pPr>
            <w:r w:rsidRPr="00E97094">
              <w:t xml:space="preserve">Narwal </w:t>
            </w:r>
            <w:proofErr w:type="spellStart"/>
            <w:r w:rsidRPr="00E97094">
              <w:t>Group</w:t>
            </w:r>
            <w:proofErr w:type="spellEnd"/>
          </w:p>
          <w:p w14:paraId="781302BF" w14:textId="440C79DE" w:rsidR="00E97094" w:rsidRPr="00490DC0" w:rsidRDefault="00E97094" w:rsidP="00244946">
            <w:r w:rsidRPr="00E97094">
              <w:t>Folwarczna</w:t>
            </w:r>
            <w:r w:rsidRPr="00490DC0">
              <w:t xml:space="preserve"> </w:t>
            </w:r>
            <w:r w:rsidRPr="00E97094">
              <w:t>29</w:t>
            </w:r>
            <w:r w:rsidRPr="00490DC0">
              <w:t xml:space="preserve"> </w:t>
            </w:r>
          </w:p>
          <w:p w14:paraId="0C5D62BC" w14:textId="2D5575B5" w:rsidR="00E97094" w:rsidRPr="00490DC0" w:rsidRDefault="00E97094" w:rsidP="00244946">
            <w:pPr>
              <w:spacing w:after="40"/>
              <w:jc w:val="both"/>
            </w:pPr>
            <w:r w:rsidRPr="00E97094">
              <w:t>62-060</w:t>
            </w:r>
            <w:r w:rsidRPr="00490DC0">
              <w:t xml:space="preserve"> </w:t>
            </w:r>
            <w:r w:rsidRPr="00E97094">
              <w:t>Witobel</w:t>
            </w:r>
          </w:p>
        </w:tc>
        <w:tc>
          <w:tcPr>
            <w:tcW w:w="2835" w:type="dxa"/>
            <w:vAlign w:val="center"/>
          </w:tcPr>
          <w:p w14:paraId="75A177D2" w14:textId="5FCE8545" w:rsidR="00E97094" w:rsidRPr="00490DC0" w:rsidRDefault="00E97094" w:rsidP="00244946">
            <w:pPr>
              <w:spacing w:before="120" w:after="120"/>
              <w:jc w:val="both"/>
            </w:pPr>
            <w:r w:rsidRPr="00E97094">
              <w:t>7 929.81 zł</w:t>
            </w:r>
          </w:p>
        </w:tc>
      </w:tr>
      <w:tr w:rsidR="00E97094" w:rsidRPr="00493F8C" w14:paraId="08365791" w14:textId="77777777" w:rsidTr="00244946">
        <w:tc>
          <w:tcPr>
            <w:tcW w:w="993" w:type="dxa"/>
            <w:vAlign w:val="center"/>
          </w:tcPr>
          <w:p w14:paraId="10DBA487" w14:textId="5CE69275" w:rsidR="00E97094" w:rsidRPr="00490DC0" w:rsidRDefault="00E97094" w:rsidP="00244946">
            <w:pPr>
              <w:spacing w:before="120" w:after="120"/>
              <w:jc w:val="center"/>
            </w:pPr>
            <w:r w:rsidRPr="00E97094">
              <w:t>8</w:t>
            </w:r>
          </w:p>
        </w:tc>
        <w:tc>
          <w:tcPr>
            <w:tcW w:w="5244" w:type="dxa"/>
          </w:tcPr>
          <w:p w14:paraId="55437734" w14:textId="14C0CCC2" w:rsidR="00E97094" w:rsidRPr="00490DC0" w:rsidRDefault="00E97094" w:rsidP="00244946">
            <w:pPr>
              <w:spacing w:before="40"/>
            </w:pPr>
            <w:proofErr w:type="spellStart"/>
            <w:r w:rsidRPr="00E97094">
              <w:t>Rook</w:t>
            </w:r>
            <w:proofErr w:type="spellEnd"/>
            <w:r w:rsidRPr="00E97094">
              <w:t xml:space="preserve"> Blisko Natury Michał Gawroński</w:t>
            </w:r>
          </w:p>
          <w:p w14:paraId="1840ED85" w14:textId="22A8AD1C" w:rsidR="00E97094" w:rsidRPr="00490DC0" w:rsidRDefault="00E97094" w:rsidP="00244946">
            <w:r w:rsidRPr="00E97094">
              <w:t>Kuszewo</w:t>
            </w:r>
            <w:r w:rsidRPr="00490DC0">
              <w:t xml:space="preserve"> </w:t>
            </w:r>
            <w:r w:rsidRPr="00E97094">
              <w:t>1</w:t>
            </w:r>
            <w:r w:rsidRPr="00490DC0">
              <w:t xml:space="preserve"> </w:t>
            </w:r>
          </w:p>
          <w:p w14:paraId="0DE4C2D0" w14:textId="23D4675A" w:rsidR="00E97094" w:rsidRPr="00490DC0" w:rsidRDefault="00E97094" w:rsidP="00244946">
            <w:pPr>
              <w:spacing w:after="40"/>
              <w:jc w:val="both"/>
            </w:pPr>
            <w:r w:rsidRPr="00E97094">
              <w:t>78-550</w:t>
            </w:r>
            <w:r w:rsidRPr="00490DC0">
              <w:t xml:space="preserve"> </w:t>
            </w:r>
            <w:r w:rsidRPr="00E97094">
              <w:t>Czaplinek</w:t>
            </w:r>
          </w:p>
        </w:tc>
        <w:tc>
          <w:tcPr>
            <w:tcW w:w="2835" w:type="dxa"/>
            <w:vAlign w:val="center"/>
          </w:tcPr>
          <w:p w14:paraId="1C126195" w14:textId="24891600" w:rsidR="00E97094" w:rsidRPr="00490DC0" w:rsidRDefault="00E97094" w:rsidP="00244946">
            <w:pPr>
              <w:spacing w:before="120" w:after="120"/>
              <w:jc w:val="both"/>
            </w:pPr>
            <w:r w:rsidRPr="00E97094">
              <w:t>13 314.75 zł</w:t>
            </w:r>
          </w:p>
        </w:tc>
      </w:tr>
      <w:tr w:rsidR="00E97094" w:rsidRPr="00493F8C" w14:paraId="6CD9837B" w14:textId="77777777" w:rsidTr="00244946">
        <w:tc>
          <w:tcPr>
            <w:tcW w:w="993" w:type="dxa"/>
            <w:vAlign w:val="center"/>
          </w:tcPr>
          <w:p w14:paraId="3A1DB91E" w14:textId="4056DEB4" w:rsidR="00E97094" w:rsidRPr="00490DC0" w:rsidRDefault="00E97094" w:rsidP="00244946">
            <w:pPr>
              <w:spacing w:before="120" w:after="120"/>
              <w:jc w:val="center"/>
            </w:pPr>
            <w:r w:rsidRPr="00E97094">
              <w:lastRenderedPageBreak/>
              <w:t>9</w:t>
            </w:r>
          </w:p>
        </w:tc>
        <w:tc>
          <w:tcPr>
            <w:tcW w:w="5244" w:type="dxa"/>
          </w:tcPr>
          <w:p w14:paraId="215399CE" w14:textId="2872AFB2" w:rsidR="00E97094" w:rsidRPr="00490DC0" w:rsidRDefault="00E97094" w:rsidP="00244946">
            <w:pPr>
              <w:spacing w:before="40"/>
            </w:pPr>
            <w:proofErr w:type="spellStart"/>
            <w:r w:rsidRPr="00E97094">
              <w:t>Nataalia</w:t>
            </w:r>
            <w:proofErr w:type="spellEnd"/>
            <w:r w:rsidRPr="00E97094">
              <w:t xml:space="preserve"> bis </w:t>
            </w:r>
            <w:proofErr w:type="spellStart"/>
            <w:r w:rsidRPr="00E97094">
              <w:t>Sp.z</w:t>
            </w:r>
            <w:proofErr w:type="spellEnd"/>
            <w:r w:rsidRPr="00E97094">
              <w:t xml:space="preserve"> o.o.</w:t>
            </w:r>
          </w:p>
          <w:p w14:paraId="1F402883" w14:textId="09FBF95A" w:rsidR="00E97094" w:rsidRPr="00490DC0" w:rsidRDefault="00E97094" w:rsidP="00244946">
            <w:r w:rsidRPr="00E97094">
              <w:t>Przewodowa</w:t>
            </w:r>
            <w:r w:rsidRPr="00490DC0">
              <w:t xml:space="preserve"> </w:t>
            </w:r>
            <w:r w:rsidRPr="00E97094">
              <w:t>140a</w:t>
            </w:r>
            <w:r w:rsidRPr="00490DC0">
              <w:t xml:space="preserve"> </w:t>
            </w:r>
          </w:p>
          <w:p w14:paraId="7B5EF7A9" w14:textId="545AEDE7" w:rsidR="00E97094" w:rsidRPr="00490DC0" w:rsidRDefault="00E97094" w:rsidP="00244946">
            <w:pPr>
              <w:spacing w:after="40"/>
              <w:jc w:val="both"/>
            </w:pPr>
            <w:r w:rsidRPr="00E97094">
              <w:t>04-895</w:t>
            </w:r>
            <w:r w:rsidRPr="00490DC0">
              <w:t xml:space="preserve"> </w:t>
            </w:r>
            <w:r w:rsidRPr="00E97094">
              <w:t>Warszawa</w:t>
            </w:r>
          </w:p>
        </w:tc>
        <w:tc>
          <w:tcPr>
            <w:tcW w:w="2835" w:type="dxa"/>
            <w:vAlign w:val="center"/>
          </w:tcPr>
          <w:p w14:paraId="055018F1" w14:textId="3821409F" w:rsidR="00E97094" w:rsidRPr="00490DC0" w:rsidRDefault="00E97094" w:rsidP="00244946">
            <w:pPr>
              <w:spacing w:before="120" w:after="120"/>
              <w:jc w:val="both"/>
            </w:pPr>
            <w:r w:rsidRPr="00E97094">
              <w:t>6 703.50 zł</w:t>
            </w:r>
          </w:p>
        </w:tc>
      </w:tr>
      <w:tr w:rsidR="00E97094" w:rsidRPr="00493F8C" w14:paraId="217C3AFD" w14:textId="77777777" w:rsidTr="00244946">
        <w:tc>
          <w:tcPr>
            <w:tcW w:w="993" w:type="dxa"/>
            <w:vAlign w:val="center"/>
          </w:tcPr>
          <w:p w14:paraId="6EB8E4AF" w14:textId="3003F87C" w:rsidR="00E97094" w:rsidRPr="00490DC0" w:rsidRDefault="00E97094" w:rsidP="00244946">
            <w:pPr>
              <w:spacing w:before="120" w:after="120"/>
              <w:jc w:val="center"/>
            </w:pPr>
            <w:r w:rsidRPr="00E97094">
              <w:t>10</w:t>
            </w:r>
          </w:p>
        </w:tc>
        <w:tc>
          <w:tcPr>
            <w:tcW w:w="5244" w:type="dxa"/>
          </w:tcPr>
          <w:p w14:paraId="4629EE02" w14:textId="47BC344D" w:rsidR="00E97094" w:rsidRPr="00490DC0" w:rsidRDefault="00E97094" w:rsidP="00244946">
            <w:pPr>
              <w:spacing w:before="40"/>
            </w:pPr>
            <w:proofErr w:type="spellStart"/>
            <w:r w:rsidRPr="00E97094">
              <w:t>GoMa</w:t>
            </w:r>
            <w:proofErr w:type="spellEnd"/>
            <w:r w:rsidRPr="00E97094">
              <w:t xml:space="preserve"> Mariusz </w:t>
            </w:r>
            <w:proofErr w:type="spellStart"/>
            <w:r w:rsidRPr="00E97094">
              <w:t>Markut</w:t>
            </w:r>
            <w:proofErr w:type="spellEnd"/>
          </w:p>
          <w:p w14:paraId="519C93E0" w14:textId="7822DDD9" w:rsidR="00E97094" w:rsidRPr="00490DC0" w:rsidRDefault="00E97094" w:rsidP="00244946">
            <w:r w:rsidRPr="00E97094">
              <w:t>Mireckiego</w:t>
            </w:r>
            <w:r w:rsidRPr="00490DC0">
              <w:t xml:space="preserve"> </w:t>
            </w:r>
            <w:r w:rsidRPr="00E97094">
              <w:t>13</w:t>
            </w:r>
            <w:r w:rsidRPr="00490DC0">
              <w:t xml:space="preserve"> </w:t>
            </w:r>
          </w:p>
          <w:p w14:paraId="7EE1C759" w14:textId="430801F6" w:rsidR="00E97094" w:rsidRPr="00490DC0" w:rsidRDefault="00E97094" w:rsidP="00244946">
            <w:pPr>
              <w:spacing w:after="40"/>
              <w:jc w:val="both"/>
            </w:pPr>
            <w:r w:rsidRPr="00E97094">
              <w:t>37-450</w:t>
            </w:r>
            <w:r w:rsidRPr="00490DC0">
              <w:t xml:space="preserve"> </w:t>
            </w:r>
            <w:r w:rsidRPr="00E97094">
              <w:t>Stalowa Wola</w:t>
            </w:r>
          </w:p>
        </w:tc>
        <w:tc>
          <w:tcPr>
            <w:tcW w:w="2835" w:type="dxa"/>
            <w:vAlign w:val="center"/>
          </w:tcPr>
          <w:p w14:paraId="36A98C68" w14:textId="24F556B5" w:rsidR="00E97094" w:rsidRPr="00490DC0" w:rsidRDefault="00E97094" w:rsidP="00244946">
            <w:pPr>
              <w:spacing w:before="120" w:after="120"/>
              <w:jc w:val="both"/>
            </w:pPr>
            <w:r w:rsidRPr="00E97094">
              <w:t>7 076.81 zł</w:t>
            </w:r>
          </w:p>
        </w:tc>
      </w:tr>
      <w:tr w:rsidR="00E97094" w:rsidRPr="00493F8C" w14:paraId="070E688B" w14:textId="77777777" w:rsidTr="00244946">
        <w:tc>
          <w:tcPr>
            <w:tcW w:w="993" w:type="dxa"/>
            <w:vAlign w:val="center"/>
          </w:tcPr>
          <w:p w14:paraId="730C14D3" w14:textId="72B5DA0E" w:rsidR="00E97094" w:rsidRPr="00490DC0" w:rsidRDefault="00E97094" w:rsidP="00244946">
            <w:pPr>
              <w:spacing w:before="120" w:after="120"/>
              <w:jc w:val="center"/>
            </w:pPr>
            <w:r w:rsidRPr="00E97094">
              <w:t>11</w:t>
            </w:r>
          </w:p>
        </w:tc>
        <w:tc>
          <w:tcPr>
            <w:tcW w:w="5244" w:type="dxa"/>
          </w:tcPr>
          <w:p w14:paraId="3187CFE6" w14:textId="24C2361E" w:rsidR="00E97094" w:rsidRPr="00490DC0" w:rsidRDefault="00E97094" w:rsidP="00244946">
            <w:pPr>
              <w:spacing w:before="40"/>
            </w:pPr>
            <w:r w:rsidRPr="00E97094">
              <w:t>Gamma Spółka z ograniczoną odpowiedzialnością</w:t>
            </w:r>
          </w:p>
          <w:p w14:paraId="423F7E1A" w14:textId="0BFA925D" w:rsidR="00E97094" w:rsidRPr="00490DC0" w:rsidRDefault="00E97094" w:rsidP="00244946">
            <w:r w:rsidRPr="00E97094">
              <w:t>Przeryty Bór</w:t>
            </w:r>
            <w:r w:rsidRPr="00490DC0">
              <w:t xml:space="preserve"> </w:t>
            </w:r>
            <w:r w:rsidRPr="00E97094">
              <w:t>52</w:t>
            </w:r>
            <w:r w:rsidRPr="00490DC0">
              <w:t xml:space="preserve"> </w:t>
            </w:r>
          </w:p>
          <w:p w14:paraId="18D5733B" w14:textId="65E7785C" w:rsidR="00E97094" w:rsidRPr="00490DC0" w:rsidRDefault="00E97094" w:rsidP="00244946">
            <w:pPr>
              <w:spacing w:after="40"/>
              <w:jc w:val="both"/>
            </w:pPr>
            <w:r w:rsidRPr="00E97094">
              <w:t>39-216</w:t>
            </w:r>
            <w:r w:rsidRPr="00490DC0">
              <w:t xml:space="preserve"> </w:t>
            </w:r>
            <w:r w:rsidRPr="00E97094">
              <w:t>Przeryty Bór</w:t>
            </w:r>
          </w:p>
        </w:tc>
        <w:tc>
          <w:tcPr>
            <w:tcW w:w="2835" w:type="dxa"/>
            <w:vAlign w:val="center"/>
          </w:tcPr>
          <w:p w14:paraId="4FB2525C" w14:textId="57E93863" w:rsidR="00E97094" w:rsidRPr="00490DC0" w:rsidRDefault="00E97094" w:rsidP="00244946">
            <w:pPr>
              <w:spacing w:before="120" w:after="120"/>
              <w:jc w:val="both"/>
            </w:pPr>
            <w:r w:rsidRPr="00E97094">
              <w:t>9 163.50 zł</w:t>
            </w:r>
          </w:p>
        </w:tc>
      </w:tr>
      <w:tr w:rsidR="00E97094" w:rsidRPr="00493F8C" w14:paraId="0D7181A5" w14:textId="77777777" w:rsidTr="00244946">
        <w:tc>
          <w:tcPr>
            <w:tcW w:w="993" w:type="dxa"/>
            <w:vAlign w:val="center"/>
          </w:tcPr>
          <w:p w14:paraId="29251BE3" w14:textId="1A1C7F28" w:rsidR="00E97094" w:rsidRPr="00490DC0" w:rsidRDefault="00E97094" w:rsidP="00244946">
            <w:pPr>
              <w:spacing w:before="120" w:after="120"/>
              <w:jc w:val="center"/>
            </w:pPr>
            <w:r w:rsidRPr="00E97094">
              <w:t>12</w:t>
            </w:r>
          </w:p>
        </w:tc>
        <w:tc>
          <w:tcPr>
            <w:tcW w:w="5244" w:type="dxa"/>
          </w:tcPr>
          <w:p w14:paraId="0FAB98DA" w14:textId="01F38493" w:rsidR="00E97094" w:rsidRPr="00490DC0" w:rsidRDefault="00E97094" w:rsidP="00244946">
            <w:pPr>
              <w:spacing w:before="40"/>
            </w:pPr>
            <w:r w:rsidRPr="00E97094">
              <w:t>ARW Studio B&amp;W Wojciech Janecki</w:t>
            </w:r>
          </w:p>
          <w:p w14:paraId="45139E50" w14:textId="0A3383D8" w:rsidR="00E97094" w:rsidRPr="00490DC0" w:rsidRDefault="00E97094" w:rsidP="00244946">
            <w:r w:rsidRPr="00E97094">
              <w:t>Podjazdowa</w:t>
            </w:r>
            <w:r w:rsidRPr="00490DC0">
              <w:t xml:space="preserve"> </w:t>
            </w:r>
            <w:r w:rsidRPr="00E97094">
              <w:t>2/31</w:t>
            </w:r>
            <w:r w:rsidRPr="00490DC0">
              <w:t xml:space="preserve"> </w:t>
            </w:r>
          </w:p>
          <w:p w14:paraId="1CAD48F8" w14:textId="4B17CA22" w:rsidR="00E97094" w:rsidRPr="00490DC0" w:rsidRDefault="00E97094" w:rsidP="00244946">
            <w:pPr>
              <w:spacing w:after="40"/>
              <w:jc w:val="both"/>
            </w:pPr>
            <w:r w:rsidRPr="00E97094">
              <w:t>41-200</w:t>
            </w:r>
            <w:r w:rsidRPr="00490DC0">
              <w:t xml:space="preserve"> </w:t>
            </w:r>
            <w:r w:rsidRPr="00E97094">
              <w:t>Sosnowiec</w:t>
            </w:r>
          </w:p>
        </w:tc>
        <w:tc>
          <w:tcPr>
            <w:tcW w:w="2835" w:type="dxa"/>
            <w:vAlign w:val="center"/>
          </w:tcPr>
          <w:p w14:paraId="3ED506C5" w14:textId="587F7483" w:rsidR="00E97094" w:rsidRPr="00490DC0" w:rsidRDefault="00E97094" w:rsidP="00244946">
            <w:pPr>
              <w:spacing w:before="120" w:after="120"/>
              <w:jc w:val="both"/>
            </w:pPr>
            <w:r w:rsidRPr="00E97094">
              <w:t>10 133.97 zł</w:t>
            </w:r>
          </w:p>
        </w:tc>
      </w:tr>
      <w:tr w:rsidR="00E97094" w:rsidRPr="00493F8C" w14:paraId="2ADD9296" w14:textId="77777777" w:rsidTr="00244946">
        <w:tc>
          <w:tcPr>
            <w:tcW w:w="993" w:type="dxa"/>
            <w:vAlign w:val="center"/>
          </w:tcPr>
          <w:p w14:paraId="2CA5A93F" w14:textId="182964AF" w:rsidR="00E97094" w:rsidRPr="00490DC0" w:rsidRDefault="00E97094" w:rsidP="00244946">
            <w:pPr>
              <w:spacing w:before="120" w:after="120"/>
              <w:jc w:val="center"/>
            </w:pPr>
            <w:r w:rsidRPr="00E97094">
              <w:t>13</w:t>
            </w:r>
          </w:p>
        </w:tc>
        <w:tc>
          <w:tcPr>
            <w:tcW w:w="5244" w:type="dxa"/>
          </w:tcPr>
          <w:p w14:paraId="6A5A9FB0" w14:textId="66073B1D" w:rsidR="00E97094" w:rsidRPr="00490DC0" w:rsidRDefault="00E97094" w:rsidP="00244946">
            <w:pPr>
              <w:spacing w:before="40"/>
            </w:pPr>
            <w:r w:rsidRPr="00E97094">
              <w:t xml:space="preserve">Podarowane </w:t>
            </w:r>
            <w:proofErr w:type="spellStart"/>
            <w:r w:rsidRPr="00E97094">
              <w:t>sp.z</w:t>
            </w:r>
            <w:proofErr w:type="spellEnd"/>
            <w:r w:rsidRPr="00E97094">
              <w:t xml:space="preserve"> o.o.</w:t>
            </w:r>
          </w:p>
          <w:p w14:paraId="31AD1FEB" w14:textId="29D9166C" w:rsidR="00E97094" w:rsidRPr="00490DC0" w:rsidRDefault="00E97094" w:rsidP="00244946">
            <w:r w:rsidRPr="00E97094">
              <w:t>Kasztanowa</w:t>
            </w:r>
            <w:r w:rsidRPr="00490DC0">
              <w:t xml:space="preserve"> </w:t>
            </w:r>
            <w:r w:rsidRPr="00E97094">
              <w:t>26</w:t>
            </w:r>
            <w:r w:rsidRPr="00490DC0">
              <w:t xml:space="preserve"> </w:t>
            </w:r>
          </w:p>
          <w:p w14:paraId="59AE534F" w14:textId="7ADA141C" w:rsidR="00E97094" w:rsidRPr="00490DC0" w:rsidRDefault="00E97094" w:rsidP="00244946">
            <w:pPr>
              <w:spacing w:after="40"/>
              <w:jc w:val="both"/>
            </w:pPr>
            <w:r w:rsidRPr="00E97094">
              <w:t>32-040</w:t>
            </w:r>
            <w:r w:rsidRPr="00490DC0">
              <w:t xml:space="preserve"> </w:t>
            </w:r>
            <w:r w:rsidRPr="00E97094">
              <w:t>Rzeszotary</w:t>
            </w:r>
          </w:p>
        </w:tc>
        <w:tc>
          <w:tcPr>
            <w:tcW w:w="2835" w:type="dxa"/>
            <w:vAlign w:val="center"/>
          </w:tcPr>
          <w:p w14:paraId="0FBEEED8" w14:textId="60BE2772" w:rsidR="00E97094" w:rsidRPr="00490DC0" w:rsidRDefault="00E97094" w:rsidP="00244946">
            <w:pPr>
              <w:spacing w:before="120" w:after="120"/>
              <w:jc w:val="both"/>
            </w:pPr>
            <w:r w:rsidRPr="00E97094">
              <w:t>6 445.20 zł</w:t>
            </w:r>
          </w:p>
        </w:tc>
      </w:tr>
    </w:tbl>
    <w:p w14:paraId="3345A21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283B0" w14:textId="77777777" w:rsidR="000955CA" w:rsidRDefault="000955CA">
      <w:r>
        <w:separator/>
      </w:r>
    </w:p>
  </w:endnote>
  <w:endnote w:type="continuationSeparator" w:id="0">
    <w:p w14:paraId="02917F7F" w14:textId="77777777" w:rsidR="000955CA" w:rsidRDefault="00095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19DB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0B69D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F6727" w14:textId="77777777" w:rsidR="009F189D" w:rsidRDefault="000955C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4CB7A9">
        <v:line id="_x0000_s1025" style="position:absolute;left:0;text-align:left;z-index:251657728" from="-3.85pt,8.7pt" to="455.15pt,8.7pt"/>
      </w:pict>
    </w:r>
  </w:p>
  <w:p w14:paraId="11E53B2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3157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CC4E26" w14:textId="77777777" w:rsidR="009F189D" w:rsidRDefault="009F189D">
    <w:pPr>
      <w:pStyle w:val="Stopka"/>
      <w:tabs>
        <w:tab w:val="clear" w:pos="4536"/>
      </w:tabs>
      <w:jc w:val="center"/>
    </w:pPr>
  </w:p>
  <w:p w14:paraId="24DEFDA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D9E78" w14:textId="77777777" w:rsidR="000955CA" w:rsidRDefault="000955CA">
      <w:r>
        <w:separator/>
      </w:r>
    </w:p>
  </w:footnote>
  <w:footnote w:type="continuationSeparator" w:id="0">
    <w:p w14:paraId="01BAB463" w14:textId="77777777" w:rsidR="000955CA" w:rsidRDefault="00095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8899C" w14:textId="77777777" w:rsidR="00E97094" w:rsidRDefault="00E970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83751" w14:textId="77777777" w:rsidR="00E97094" w:rsidRDefault="00E970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6FB2A" w14:textId="77777777" w:rsidR="00E97094" w:rsidRDefault="00E970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6A31"/>
    <w:rsid w:val="00007727"/>
    <w:rsid w:val="00017720"/>
    <w:rsid w:val="00035488"/>
    <w:rsid w:val="000704C8"/>
    <w:rsid w:val="000955CA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D179E"/>
    <w:rsid w:val="00C236D3"/>
    <w:rsid w:val="00C659E2"/>
    <w:rsid w:val="00CB0802"/>
    <w:rsid w:val="00CE6A31"/>
    <w:rsid w:val="00D20908"/>
    <w:rsid w:val="00D665F5"/>
    <w:rsid w:val="00D7128F"/>
    <w:rsid w:val="00DA6F76"/>
    <w:rsid w:val="00E97094"/>
    <w:rsid w:val="00EA3476"/>
    <w:rsid w:val="00F44906"/>
    <w:rsid w:val="00F95C33"/>
    <w:rsid w:val="00FB196E"/>
    <w:rsid w:val="00FD771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F3C5C5"/>
  <w15:chartTrackingRefBased/>
  <w15:docId w15:val="{6FAD6F4D-8C04-47E1-918B-8BE67A930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2026-05-13T10:01:00Z</dcterms:created>
  <dcterms:modified xsi:type="dcterms:W3CDTF">2026-05-13T10:01:00Z</dcterms:modified>
</cp:coreProperties>
</file>