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03446" w14:textId="5120BE1F" w:rsidR="00890B92" w:rsidRDefault="005A4C6E" w:rsidP="00890B92">
      <w:pPr>
        <w:spacing w:after="240"/>
        <w:jc w:val="right"/>
        <w:rPr>
          <w:sz w:val="22"/>
          <w:szCs w:val="22"/>
        </w:rPr>
      </w:pPr>
      <w:r w:rsidRPr="005A4C6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A4C6E">
        <w:rPr>
          <w:sz w:val="22"/>
          <w:szCs w:val="22"/>
        </w:rPr>
        <w:t>2026-05-13</w:t>
      </w:r>
    </w:p>
    <w:p w14:paraId="2157B245" w14:textId="77777777" w:rsidR="005A4C6E" w:rsidRPr="005A4C6E" w:rsidRDefault="005A4C6E" w:rsidP="00890B92">
      <w:pPr>
        <w:rPr>
          <w:b/>
          <w:bCs/>
          <w:sz w:val="22"/>
          <w:szCs w:val="22"/>
        </w:rPr>
      </w:pPr>
      <w:r w:rsidRPr="005A4C6E">
        <w:rPr>
          <w:b/>
          <w:bCs/>
          <w:sz w:val="22"/>
          <w:szCs w:val="22"/>
        </w:rPr>
        <w:t>Akademia Górniczo - Hutnicza</w:t>
      </w:r>
    </w:p>
    <w:p w14:paraId="1860A8C0" w14:textId="77777777" w:rsidR="005A4C6E" w:rsidRPr="005A4C6E" w:rsidRDefault="005A4C6E" w:rsidP="00890B92">
      <w:pPr>
        <w:rPr>
          <w:b/>
          <w:bCs/>
          <w:sz w:val="22"/>
          <w:szCs w:val="22"/>
        </w:rPr>
      </w:pPr>
      <w:r w:rsidRPr="005A4C6E">
        <w:rPr>
          <w:b/>
          <w:bCs/>
          <w:sz w:val="22"/>
          <w:szCs w:val="22"/>
        </w:rPr>
        <w:t>im. Stanisława Staszica w Krakowie</w:t>
      </w:r>
    </w:p>
    <w:p w14:paraId="79224DB3" w14:textId="4F3679CF" w:rsidR="00890B92" w:rsidRPr="00D91931" w:rsidRDefault="005A4C6E" w:rsidP="00890B92">
      <w:pPr>
        <w:rPr>
          <w:b/>
          <w:bCs/>
          <w:sz w:val="22"/>
          <w:szCs w:val="22"/>
        </w:rPr>
      </w:pPr>
      <w:r w:rsidRPr="005A4C6E">
        <w:rPr>
          <w:b/>
          <w:bCs/>
          <w:sz w:val="22"/>
          <w:szCs w:val="22"/>
        </w:rPr>
        <w:t>Dział Zamówień Publicznych</w:t>
      </w:r>
    </w:p>
    <w:p w14:paraId="340BB7ED" w14:textId="262523E5" w:rsidR="00890B92" w:rsidRPr="00BD5546" w:rsidRDefault="005A4C6E" w:rsidP="00890B92">
      <w:pPr>
        <w:rPr>
          <w:sz w:val="22"/>
          <w:szCs w:val="22"/>
        </w:rPr>
      </w:pPr>
      <w:r w:rsidRPr="005A4C6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A4C6E">
        <w:rPr>
          <w:sz w:val="22"/>
          <w:szCs w:val="22"/>
        </w:rPr>
        <w:t>30</w:t>
      </w:r>
    </w:p>
    <w:p w14:paraId="409BC827" w14:textId="40E1D9EC" w:rsidR="00890B92" w:rsidRPr="00BD5546" w:rsidRDefault="005A4C6E" w:rsidP="00890B92">
      <w:pPr>
        <w:rPr>
          <w:sz w:val="22"/>
          <w:szCs w:val="22"/>
        </w:rPr>
      </w:pPr>
      <w:r w:rsidRPr="005A4C6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A4C6E">
        <w:rPr>
          <w:sz w:val="22"/>
          <w:szCs w:val="22"/>
        </w:rPr>
        <w:t>Kraków</w:t>
      </w:r>
    </w:p>
    <w:p w14:paraId="335A5DD4" w14:textId="3AFA025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4C6E" w:rsidRPr="005A4C6E">
        <w:rPr>
          <w:b/>
          <w:sz w:val="22"/>
          <w:szCs w:val="22"/>
        </w:rPr>
        <w:t>KC-DE-zp.25.170.2026</w:t>
      </w:r>
      <w:r w:rsidR="00A80738" w:rsidRPr="00890B92">
        <w:rPr>
          <w:sz w:val="22"/>
          <w:szCs w:val="22"/>
        </w:rPr>
        <w:tab/>
        <w:t xml:space="preserve"> </w:t>
      </w:r>
    </w:p>
    <w:p w14:paraId="2CCE69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BDCA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1C87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99802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DD6151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8F3BA51" w14:textId="1C8D845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A4C6E" w:rsidRPr="005A4C6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93FA0A6" w14:textId="109CBFE0" w:rsidR="00A80738" w:rsidRPr="00890B92" w:rsidRDefault="005A4C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A4C6E">
        <w:rPr>
          <w:b/>
          <w:sz w:val="22"/>
          <w:szCs w:val="22"/>
        </w:rPr>
        <w:t>Gadżety na Dzień AGH - KC-DE-zp.25.170.2026</w:t>
      </w:r>
    </w:p>
    <w:p w14:paraId="5902D77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D1013C4" w14:textId="20037288" w:rsidR="0069085C" w:rsidRPr="00890B92" w:rsidRDefault="005A4C6E" w:rsidP="00A80738">
      <w:pPr>
        <w:spacing w:before="120" w:after="120"/>
        <w:jc w:val="both"/>
        <w:rPr>
          <w:sz w:val="22"/>
          <w:szCs w:val="22"/>
        </w:rPr>
      </w:pPr>
      <w:r w:rsidRPr="005A4C6E">
        <w:rPr>
          <w:b/>
          <w:sz w:val="22"/>
          <w:szCs w:val="22"/>
        </w:rPr>
        <w:t>5 043.00</w:t>
      </w:r>
      <w:r w:rsidR="00890B92" w:rsidRPr="00890B92">
        <w:rPr>
          <w:sz w:val="22"/>
          <w:szCs w:val="22"/>
        </w:rPr>
        <w:t xml:space="preserve"> zł brutto.</w:t>
      </w:r>
    </w:p>
    <w:p w14:paraId="4CD340D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6C1F0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EF009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B2337" w14:textId="77777777" w:rsidR="00647CEF" w:rsidRDefault="00647CEF">
      <w:r>
        <w:separator/>
      </w:r>
    </w:p>
  </w:endnote>
  <w:endnote w:type="continuationSeparator" w:id="0">
    <w:p w14:paraId="5D0CBC69" w14:textId="77777777" w:rsidR="00647CEF" w:rsidRDefault="00647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C69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EBE8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CEC0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DC708E">
        <v:line id="_x0000_s1025" style="position:absolute;left:0;text-align:left;z-index:251657728" from="-3.85pt,8.7pt" to="455.15pt,8.7pt"/>
      </w:pict>
    </w:r>
  </w:p>
  <w:p w14:paraId="5B370D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1FC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5D55D5" w14:textId="77777777" w:rsidR="009F189D" w:rsidRDefault="009F189D">
    <w:pPr>
      <w:pStyle w:val="Stopka"/>
      <w:tabs>
        <w:tab w:val="clear" w:pos="4536"/>
      </w:tabs>
      <w:jc w:val="center"/>
    </w:pPr>
  </w:p>
  <w:p w14:paraId="5DB2B8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6B737" w14:textId="77777777" w:rsidR="00647CEF" w:rsidRDefault="00647CEF">
      <w:r>
        <w:separator/>
      </w:r>
    </w:p>
  </w:footnote>
  <w:footnote w:type="continuationSeparator" w:id="0">
    <w:p w14:paraId="29A4581A" w14:textId="77777777" w:rsidR="00647CEF" w:rsidRDefault="00647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59164" w14:textId="77777777" w:rsidR="005A4C6E" w:rsidRDefault="005A4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48C79" w14:textId="77777777" w:rsidR="005A4C6E" w:rsidRDefault="005A4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99482" w14:textId="77777777" w:rsidR="005A4C6E" w:rsidRDefault="005A4C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1E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A4C6E"/>
    <w:rsid w:val="00647CEF"/>
    <w:rsid w:val="0069085C"/>
    <w:rsid w:val="008031E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CD337A"/>
  <w15:chartTrackingRefBased/>
  <w15:docId w15:val="{D2C431F3-9D2B-4F1D-B9ED-6B04FA4AF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2026-05-13T08:03:00Z</dcterms:created>
  <dcterms:modified xsi:type="dcterms:W3CDTF">2026-05-13T08:03:00Z</dcterms:modified>
</cp:coreProperties>
</file>