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14" w14:textId="77777777" w:rsidR="00D34297" w:rsidRPr="00471F3F" w:rsidRDefault="00160935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60935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160935">
        <w:rPr>
          <w:rFonts w:ascii="Arial" w:hAnsi="Arial" w:cs="Arial"/>
          <w:sz w:val="24"/>
          <w:szCs w:val="24"/>
        </w:rPr>
        <w:t>2026-05-13</w:t>
      </w:r>
    </w:p>
    <w:p w14:paraId="67148E20" w14:textId="77777777" w:rsidR="00D34297" w:rsidRPr="00471F3F" w:rsidRDefault="00160935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6093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A9D53BF" w14:textId="77777777" w:rsidR="00D34297" w:rsidRPr="00471F3F" w:rsidRDefault="00160935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160935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60935">
        <w:rPr>
          <w:rFonts w:ascii="Arial" w:hAnsi="Arial" w:cs="Arial"/>
          <w:sz w:val="24"/>
          <w:szCs w:val="24"/>
        </w:rPr>
        <w:t>66</w:t>
      </w:r>
    </w:p>
    <w:p w14:paraId="20A28302" w14:textId="77777777" w:rsidR="00D34297" w:rsidRPr="00471F3F" w:rsidRDefault="00160935" w:rsidP="00D34297">
      <w:pPr>
        <w:rPr>
          <w:rFonts w:ascii="Arial" w:hAnsi="Arial" w:cs="Arial"/>
          <w:sz w:val="24"/>
          <w:szCs w:val="24"/>
        </w:rPr>
      </w:pPr>
      <w:r w:rsidRPr="00160935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60935">
        <w:rPr>
          <w:rFonts w:ascii="Arial" w:hAnsi="Arial" w:cs="Arial"/>
          <w:sz w:val="24"/>
          <w:szCs w:val="24"/>
        </w:rPr>
        <w:t>Kraków</w:t>
      </w:r>
    </w:p>
    <w:p w14:paraId="1588952F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3CFDB0E" w14:textId="77777777" w:rsidR="00D34297" w:rsidRDefault="00D34297" w:rsidP="008553D9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39EA3F8" w14:textId="164FB768" w:rsidR="00882B2C" w:rsidRPr="00882B2C" w:rsidRDefault="00882B2C" w:rsidP="008553D9">
      <w:pPr>
        <w:jc w:val="both"/>
        <w:rPr>
          <w:bCs/>
          <w:sz w:val="24"/>
          <w:szCs w:val="24"/>
        </w:rPr>
      </w:pPr>
      <w:r w:rsidRPr="00882B2C">
        <w:rPr>
          <w:rFonts w:ascii="Arial" w:hAnsi="Arial" w:cs="Arial"/>
          <w:bCs/>
          <w:sz w:val="24"/>
          <w:szCs w:val="24"/>
        </w:rPr>
        <w:t>DZP-271-13/26-</w:t>
      </w:r>
      <w:r w:rsidR="008553D9">
        <w:rPr>
          <w:rFonts w:ascii="Arial" w:hAnsi="Arial" w:cs="Arial"/>
          <w:bCs/>
          <w:sz w:val="24"/>
          <w:szCs w:val="24"/>
        </w:rPr>
        <w:t>525.</w:t>
      </w:r>
      <w:r w:rsidRPr="00882B2C">
        <w:rPr>
          <w:rFonts w:ascii="Arial" w:hAnsi="Arial" w:cs="Arial"/>
          <w:bCs/>
          <w:sz w:val="24"/>
          <w:szCs w:val="24"/>
        </w:rPr>
        <w:t>AOM</w:t>
      </w:r>
    </w:p>
    <w:p w14:paraId="48137DA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EC85A24" w14:textId="77777777" w:rsidR="00D34297" w:rsidRPr="00471F3F" w:rsidRDefault="00D34297" w:rsidP="008553D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43D7C827" w14:textId="77777777" w:rsidTr="00D34297">
        <w:tc>
          <w:tcPr>
            <w:tcW w:w="9180" w:type="dxa"/>
            <w:shd w:val="clear" w:color="auto" w:fill="F2F2F2"/>
            <w:hideMark/>
          </w:tcPr>
          <w:p w14:paraId="5736F530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26911AB" w14:textId="5EFB2F39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313F9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dot. części 5</w:t>
            </w:r>
          </w:p>
        </w:tc>
      </w:tr>
    </w:tbl>
    <w:p w14:paraId="03D33F55" w14:textId="77777777" w:rsidR="00D34297" w:rsidRPr="00D34297" w:rsidRDefault="00D34297" w:rsidP="008553D9">
      <w:pPr>
        <w:spacing w:before="100" w:beforeAutospacing="1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5209A50A" w14:textId="77777777" w:rsidTr="00310284">
        <w:tc>
          <w:tcPr>
            <w:tcW w:w="2269" w:type="dxa"/>
          </w:tcPr>
          <w:p w14:paraId="5A314C03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03DE868" w14:textId="77777777" w:rsidR="00D34297" w:rsidRPr="00D34297" w:rsidRDefault="0016093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60935">
              <w:rPr>
                <w:rFonts w:ascii="Arial" w:hAnsi="Arial" w:cs="Arial"/>
                <w:bCs/>
                <w:sz w:val="24"/>
                <w:szCs w:val="24"/>
              </w:rPr>
              <w:t>Zakup i dostawa materiałów szewnych</w:t>
            </w:r>
          </w:p>
        </w:tc>
      </w:tr>
      <w:tr w:rsidR="00160935" w:rsidRPr="00D34297" w14:paraId="21F1576C" w14:textId="77777777" w:rsidTr="00BC680C">
        <w:tc>
          <w:tcPr>
            <w:tcW w:w="2269" w:type="dxa"/>
          </w:tcPr>
          <w:p w14:paraId="570D4081" w14:textId="77777777" w:rsidR="00160935" w:rsidRPr="00D34297" w:rsidRDefault="00160935" w:rsidP="00BC68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27086D5" w14:textId="77777777" w:rsidR="00160935" w:rsidRPr="00D34297" w:rsidRDefault="00160935" w:rsidP="00BC68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60935">
              <w:rPr>
                <w:rFonts w:ascii="Arial" w:hAnsi="Arial" w:cs="Arial"/>
                <w:bCs/>
                <w:sz w:val="24"/>
                <w:szCs w:val="24"/>
              </w:rPr>
              <w:t>DZP-271-13/26</w:t>
            </w:r>
          </w:p>
        </w:tc>
      </w:tr>
    </w:tbl>
    <w:p w14:paraId="42B38CFF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D34E667" w14:textId="4CCE52D8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60935" w:rsidRPr="0016093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60935" w:rsidRPr="00160935">
        <w:rPr>
          <w:rFonts w:ascii="Arial" w:hAnsi="Arial" w:cs="Arial"/>
          <w:sz w:val="24"/>
          <w:szCs w:val="24"/>
        </w:rPr>
        <w:t>(t.j. Dz. U. z 2024 r. poz. 1320 z p</w:t>
      </w:r>
      <w:r w:rsidR="00882B2C">
        <w:rPr>
          <w:rFonts w:ascii="Arial" w:hAnsi="Arial" w:cs="Arial"/>
          <w:sz w:val="24"/>
          <w:szCs w:val="24"/>
        </w:rPr>
        <w:t>óź</w:t>
      </w:r>
      <w:r w:rsidR="00160935" w:rsidRPr="00160935">
        <w:rPr>
          <w:rFonts w:ascii="Arial" w:hAnsi="Arial" w:cs="Arial"/>
          <w:sz w:val="24"/>
          <w:szCs w:val="24"/>
        </w:rPr>
        <w:t>n.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3553992C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0077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C999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660A981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160935" w:rsidRPr="00D34297" w14:paraId="19D82690" w14:textId="77777777" w:rsidTr="00BC680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089F" w14:textId="77777777" w:rsidR="00160935" w:rsidRPr="00D34297" w:rsidRDefault="00160935" w:rsidP="00BC680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093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9B39" w14:textId="77777777" w:rsidR="00160935" w:rsidRPr="00D34297" w:rsidRDefault="00160935" w:rsidP="00BC680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60935">
              <w:rPr>
                <w:rFonts w:ascii="Arial" w:hAnsi="Arial" w:cs="Arial"/>
                <w:b/>
                <w:sz w:val="24"/>
                <w:szCs w:val="24"/>
              </w:rPr>
              <w:t xml:space="preserve">Szwy </w:t>
            </w:r>
            <w:proofErr w:type="spellStart"/>
            <w:r w:rsidRPr="00160935">
              <w:rPr>
                <w:rFonts w:ascii="Arial" w:hAnsi="Arial" w:cs="Arial"/>
                <w:b/>
                <w:sz w:val="24"/>
                <w:szCs w:val="24"/>
              </w:rPr>
              <w:t>wchłanialne</w:t>
            </w:r>
            <w:proofErr w:type="spellEnd"/>
            <w:r w:rsidRPr="00160935">
              <w:rPr>
                <w:rFonts w:ascii="Arial" w:hAnsi="Arial" w:cs="Arial"/>
                <w:b/>
                <w:sz w:val="24"/>
                <w:szCs w:val="24"/>
              </w:rPr>
              <w:t xml:space="preserve"> plecione</w:t>
            </w:r>
          </w:p>
          <w:p w14:paraId="4A529CEB" w14:textId="77777777" w:rsidR="00160935" w:rsidRPr="00D34297" w:rsidRDefault="00160935" w:rsidP="00BC680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E5ABA96" w14:textId="77777777" w:rsidR="00160935" w:rsidRPr="00D34297" w:rsidRDefault="00160935" w:rsidP="00BC680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93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6093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9B4F6D0" w14:textId="77777777" w:rsidR="00160935" w:rsidRPr="00D34297" w:rsidRDefault="00160935" w:rsidP="00BC680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E6D801A" w14:textId="77777777" w:rsidR="00160935" w:rsidRPr="00D34297" w:rsidRDefault="00160935" w:rsidP="00BC680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935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144C0FDF" w14:textId="77777777" w:rsidR="00010B31" w:rsidRPr="00D34297" w:rsidRDefault="00010B31" w:rsidP="00A9131D">
      <w:pPr>
        <w:pStyle w:val="Tekstpodstawowy"/>
        <w:spacing w:before="24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262FE0DD" w14:textId="395A3FDD" w:rsidR="00A9131D" w:rsidRPr="00A9131D" w:rsidRDefault="00A9131D" w:rsidP="00A9131D">
      <w:pPr>
        <w:spacing w:line="360" w:lineRule="auto"/>
        <w:jc w:val="right"/>
        <w:rPr>
          <w:rFonts w:ascii="Arial" w:hAnsi="Arial" w:cs="Arial"/>
          <w:i/>
          <w:iCs/>
          <w:sz w:val="24"/>
          <w:szCs w:val="24"/>
        </w:rPr>
      </w:pPr>
      <w:r w:rsidRPr="00A9131D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Pr="00A9131D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Pr="00A9131D">
        <w:rPr>
          <w:rFonts w:ascii="Arial" w:hAnsi="Arial" w:cs="Arial"/>
          <w:i/>
          <w:iCs/>
          <w:sz w:val="24"/>
          <w:szCs w:val="24"/>
        </w:rPr>
        <w:t>. Jacek Żak</w:t>
      </w:r>
    </w:p>
    <w:p w14:paraId="76ED6C8D" w14:textId="50B29DB1" w:rsidR="00A9131D" w:rsidRPr="00A9131D" w:rsidRDefault="00A9131D" w:rsidP="00A9131D">
      <w:pPr>
        <w:spacing w:line="360" w:lineRule="auto"/>
        <w:jc w:val="right"/>
        <w:rPr>
          <w:rFonts w:ascii="Arial" w:hAnsi="Arial" w:cs="Arial"/>
          <w:i/>
          <w:iCs/>
          <w:sz w:val="24"/>
          <w:szCs w:val="24"/>
        </w:rPr>
      </w:pPr>
      <w:r w:rsidRPr="00A9131D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A9131D" w:rsidRPr="00A9131D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79CE6" w14:textId="77777777" w:rsidR="000952E5" w:rsidRDefault="000952E5" w:rsidP="00D34297">
      <w:r>
        <w:separator/>
      </w:r>
    </w:p>
  </w:endnote>
  <w:endnote w:type="continuationSeparator" w:id="0">
    <w:p w14:paraId="7AB657AB" w14:textId="77777777" w:rsidR="000952E5" w:rsidRDefault="000952E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BB1AE" w14:textId="77777777" w:rsidR="00160935" w:rsidRDefault="001609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5CBE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81D7B5A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39384" w14:textId="77777777" w:rsidR="00160935" w:rsidRDefault="00160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D1693" w14:textId="77777777" w:rsidR="000952E5" w:rsidRDefault="000952E5" w:rsidP="00D34297">
      <w:r>
        <w:separator/>
      </w:r>
    </w:p>
  </w:footnote>
  <w:footnote w:type="continuationSeparator" w:id="0">
    <w:p w14:paraId="19A711C0" w14:textId="77777777" w:rsidR="000952E5" w:rsidRDefault="000952E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7DF93" w14:textId="77777777" w:rsidR="00160935" w:rsidRDefault="00160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EA149" w14:textId="77777777" w:rsidR="00160935" w:rsidRDefault="001609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1836B" w14:textId="77777777" w:rsidR="00160935" w:rsidRDefault="001609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2E5"/>
    <w:rsid w:val="00010B31"/>
    <w:rsid w:val="000952E5"/>
    <w:rsid w:val="00104963"/>
    <w:rsid w:val="00150F65"/>
    <w:rsid w:val="00160935"/>
    <w:rsid w:val="002A7DFF"/>
    <w:rsid w:val="00310284"/>
    <w:rsid w:val="00313F9F"/>
    <w:rsid w:val="004E2226"/>
    <w:rsid w:val="005464E2"/>
    <w:rsid w:val="006D06E1"/>
    <w:rsid w:val="00823326"/>
    <w:rsid w:val="00831C24"/>
    <w:rsid w:val="008553D9"/>
    <w:rsid w:val="00856A3E"/>
    <w:rsid w:val="00882B2C"/>
    <w:rsid w:val="00894412"/>
    <w:rsid w:val="009462DF"/>
    <w:rsid w:val="009500EB"/>
    <w:rsid w:val="00993EFC"/>
    <w:rsid w:val="00A9131D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1BF54F"/>
  <w15:chartTrackingRefBased/>
  <w15:docId w15:val="{9535C116-EB60-4965-B72E-4FBFA622F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149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6</cp:revision>
  <cp:lastPrinted>2026-05-13T07:11:00Z</cp:lastPrinted>
  <dcterms:created xsi:type="dcterms:W3CDTF">2026-05-13T05:33:00Z</dcterms:created>
  <dcterms:modified xsi:type="dcterms:W3CDTF">2026-05-13T07:15:00Z</dcterms:modified>
</cp:coreProperties>
</file>