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0EC45" w14:textId="77777777" w:rsidR="00B36EDA" w:rsidRPr="00353FDC" w:rsidRDefault="006920D3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6920D3">
        <w:rPr>
          <w:rFonts w:ascii="Arial" w:hAnsi="Arial" w:cs="Arial"/>
        </w:rPr>
        <w:t>Kraków</w:t>
      </w:r>
      <w:r w:rsidR="00B36EDA" w:rsidRPr="00353FDC">
        <w:rPr>
          <w:rFonts w:ascii="Arial" w:hAnsi="Arial" w:cs="Arial"/>
        </w:rPr>
        <w:t xml:space="preserve"> dnia: </w:t>
      </w:r>
      <w:r w:rsidRPr="006920D3">
        <w:rPr>
          <w:rFonts w:ascii="Arial" w:hAnsi="Arial" w:cs="Arial"/>
        </w:rPr>
        <w:t>2026-05-13</w:t>
      </w:r>
    </w:p>
    <w:p w14:paraId="2D44CAAA" w14:textId="77777777" w:rsidR="00B36EDA" w:rsidRPr="00353FDC" w:rsidRDefault="006920D3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6920D3">
        <w:rPr>
          <w:rFonts w:ascii="Arial" w:hAnsi="Arial" w:cs="Arial"/>
          <w:b/>
          <w:bCs/>
        </w:rPr>
        <w:t>Szpital Specjalistyczny im. Stefana Żeromskiego SP ZOZ w Krakowie</w:t>
      </w:r>
    </w:p>
    <w:p w14:paraId="431FB88E" w14:textId="77777777" w:rsidR="00B36EDA" w:rsidRPr="00353FDC" w:rsidRDefault="006920D3" w:rsidP="00B36EDA">
      <w:pPr>
        <w:spacing w:line="360" w:lineRule="auto"/>
        <w:ind w:right="3969"/>
        <w:rPr>
          <w:rFonts w:ascii="Arial" w:hAnsi="Arial" w:cs="Arial"/>
        </w:rPr>
      </w:pPr>
      <w:r w:rsidRPr="006920D3">
        <w:rPr>
          <w:rFonts w:ascii="Arial" w:hAnsi="Arial" w:cs="Arial"/>
        </w:rPr>
        <w:t>os. Na Skarpie</w:t>
      </w:r>
      <w:r w:rsidR="00B36EDA" w:rsidRPr="00353FDC">
        <w:rPr>
          <w:rFonts w:ascii="Arial" w:hAnsi="Arial" w:cs="Arial"/>
        </w:rPr>
        <w:t xml:space="preserve"> </w:t>
      </w:r>
      <w:r w:rsidRPr="006920D3">
        <w:rPr>
          <w:rFonts w:ascii="Arial" w:hAnsi="Arial" w:cs="Arial"/>
        </w:rPr>
        <w:t>66</w:t>
      </w:r>
    </w:p>
    <w:p w14:paraId="32F80B26" w14:textId="77777777" w:rsidR="00B36EDA" w:rsidRPr="00353FDC" w:rsidRDefault="006920D3" w:rsidP="00B36EDA">
      <w:pPr>
        <w:ind w:right="3969"/>
        <w:rPr>
          <w:rFonts w:ascii="Arial" w:hAnsi="Arial" w:cs="Arial"/>
        </w:rPr>
      </w:pPr>
      <w:r w:rsidRPr="006920D3">
        <w:rPr>
          <w:rFonts w:ascii="Arial" w:hAnsi="Arial" w:cs="Arial"/>
        </w:rPr>
        <w:t>31-913</w:t>
      </w:r>
      <w:r w:rsidR="00B36EDA" w:rsidRPr="00353FDC">
        <w:rPr>
          <w:rFonts w:ascii="Arial" w:hAnsi="Arial" w:cs="Arial"/>
        </w:rPr>
        <w:t xml:space="preserve"> </w:t>
      </w:r>
      <w:r w:rsidRPr="006920D3">
        <w:rPr>
          <w:rFonts w:ascii="Arial" w:hAnsi="Arial" w:cs="Arial"/>
        </w:rPr>
        <w:t>Kraków</w:t>
      </w:r>
    </w:p>
    <w:p w14:paraId="70D06DA5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70B3FAB" w14:textId="77777777" w:rsidR="00B36EDA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7E24939E" w14:textId="537EBF2F" w:rsidR="00F60179" w:rsidRPr="00F60179" w:rsidRDefault="00F60179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F60179">
        <w:rPr>
          <w:rFonts w:ascii="Arial" w:hAnsi="Arial" w:cs="Arial"/>
          <w:bCs/>
        </w:rPr>
        <w:t>DZP-271-13/26-</w:t>
      </w:r>
      <w:r w:rsidR="005B1953">
        <w:rPr>
          <w:rFonts w:ascii="Arial" w:hAnsi="Arial" w:cs="Arial"/>
          <w:bCs/>
        </w:rPr>
        <w:t>524.</w:t>
      </w:r>
      <w:r w:rsidRPr="00F60179">
        <w:rPr>
          <w:rFonts w:ascii="Arial" w:hAnsi="Arial" w:cs="Arial"/>
          <w:bCs/>
        </w:rPr>
        <w:t>AOM</w:t>
      </w:r>
    </w:p>
    <w:p w14:paraId="559625D0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2618A73F" w14:textId="77777777" w:rsidTr="00B36EDA">
        <w:tc>
          <w:tcPr>
            <w:tcW w:w="9923" w:type="dxa"/>
            <w:shd w:val="clear" w:color="auto" w:fill="F2F2F2"/>
            <w:hideMark/>
          </w:tcPr>
          <w:p w14:paraId="7C357A38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A9EB87F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1AD4DDD4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734EBB7F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78E82294" w14:textId="77777777" w:rsidTr="00B36EDA">
        <w:tc>
          <w:tcPr>
            <w:tcW w:w="2269" w:type="dxa"/>
          </w:tcPr>
          <w:p w14:paraId="2E7BDACB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</w:tcPr>
          <w:p w14:paraId="608567B3" w14:textId="77777777" w:rsidR="00B36EDA" w:rsidRPr="00353FDC" w:rsidRDefault="006920D3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920D3">
              <w:rPr>
                <w:rFonts w:ascii="Arial" w:hAnsi="Arial" w:cs="Arial"/>
                <w:bCs/>
              </w:rPr>
              <w:t>Zakup i dostawa materiałów szewnych</w:t>
            </w:r>
          </w:p>
        </w:tc>
      </w:tr>
      <w:tr w:rsidR="006920D3" w:rsidRPr="00353FDC" w14:paraId="70F8CFE0" w14:textId="77777777" w:rsidTr="00BC680C">
        <w:tc>
          <w:tcPr>
            <w:tcW w:w="2269" w:type="dxa"/>
          </w:tcPr>
          <w:p w14:paraId="7C837ED3" w14:textId="77777777" w:rsidR="006920D3" w:rsidRPr="00353FDC" w:rsidRDefault="006920D3" w:rsidP="00BC680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</w:tcPr>
          <w:p w14:paraId="5BA5569E" w14:textId="77777777" w:rsidR="006920D3" w:rsidRPr="00353FDC" w:rsidRDefault="006920D3" w:rsidP="00BC680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920D3">
              <w:rPr>
                <w:rFonts w:ascii="Arial" w:hAnsi="Arial" w:cs="Arial"/>
                <w:bCs/>
              </w:rPr>
              <w:t>DZP-271-13/26</w:t>
            </w:r>
          </w:p>
        </w:tc>
      </w:tr>
    </w:tbl>
    <w:p w14:paraId="144BB479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7572F3E" w14:textId="3BA2F2F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6920D3" w:rsidRPr="006920D3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6920D3" w:rsidRPr="006920D3">
        <w:rPr>
          <w:rFonts w:ascii="Arial" w:hAnsi="Arial" w:cs="Arial"/>
        </w:rPr>
        <w:t>(t.j. Dz. U. z 2024 r. poz. 1320 z p</w:t>
      </w:r>
      <w:r w:rsidR="00F60179">
        <w:rPr>
          <w:rFonts w:ascii="Arial" w:hAnsi="Arial" w:cs="Arial"/>
        </w:rPr>
        <w:t>óź</w:t>
      </w:r>
      <w:r w:rsidR="006920D3" w:rsidRPr="006920D3">
        <w:rPr>
          <w:rFonts w:ascii="Arial" w:hAnsi="Arial" w:cs="Arial"/>
        </w:rPr>
        <w:t>n. zm.)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6920D3" w14:paraId="4B9876BA" w14:textId="77777777" w:rsidTr="006920D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C3A96" w14:textId="77777777" w:rsidR="006920D3" w:rsidRPr="00F245C5" w:rsidRDefault="006920D3" w:rsidP="00BC680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920D3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proofErr w:type="spellStart"/>
            <w:r w:rsidRPr="006920D3">
              <w:rPr>
                <w:rFonts w:ascii="Arial" w:hAnsi="Arial" w:cs="Arial"/>
              </w:rPr>
              <w:t>Stapler</w:t>
            </w:r>
            <w:proofErr w:type="spellEnd"/>
            <w:r w:rsidRPr="006920D3">
              <w:rPr>
                <w:rFonts w:ascii="Arial" w:hAnsi="Arial" w:cs="Arial"/>
              </w:rPr>
              <w:t xml:space="preserve"> liniowy, ładunki</w:t>
            </w:r>
          </w:p>
          <w:p w14:paraId="1E2056E6" w14:textId="77777777" w:rsidR="006920D3" w:rsidRPr="00F245C5" w:rsidRDefault="006920D3" w:rsidP="00BC680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920D3">
              <w:rPr>
                <w:rFonts w:ascii="Arial" w:hAnsi="Arial" w:cs="Arial"/>
                <w:b/>
              </w:rPr>
              <w:t>COMPLIMED Sp. z o.o.</w:t>
            </w:r>
          </w:p>
          <w:p w14:paraId="59B27731" w14:textId="77777777" w:rsidR="006920D3" w:rsidRPr="00F245C5" w:rsidRDefault="006920D3" w:rsidP="00BC680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920D3">
              <w:rPr>
                <w:rFonts w:ascii="Arial" w:hAnsi="Arial" w:cs="Arial"/>
                <w:bCs/>
              </w:rPr>
              <w:t>Jana Długosza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920D3">
              <w:rPr>
                <w:rFonts w:ascii="Arial" w:hAnsi="Arial" w:cs="Arial"/>
                <w:bCs/>
              </w:rPr>
              <w:t>59-75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E937123" w14:textId="77777777" w:rsidR="006920D3" w:rsidRPr="00F245C5" w:rsidRDefault="006920D3" w:rsidP="00BC680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920D3">
              <w:rPr>
                <w:rFonts w:ascii="Arial" w:hAnsi="Arial" w:cs="Arial"/>
                <w:bCs/>
              </w:rPr>
              <w:t>51-162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920D3">
              <w:rPr>
                <w:rFonts w:ascii="Arial" w:hAnsi="Arial" w:cs="Arial"/>
                <w:bCs/>
              </w:rPr>
              <w:t>Wrocław</w:t>
            </w:r>
          </w:p>
          <w:p w14:paraId="6968197D" w14:textId="77777777" w:rsidR="006920D3" w:rsidRPr="00F245C5" w:rsidRDefault="006920D3" w:rsidP="00BC680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920D3">
              <w:rPr>
                <w:rFonts w:ascii="Arial" w:hAnsi="Arial" w:cs="Arial"/>
                <w:b/>
              </w:rPr>
              <w:t>126 489.60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9A6BF14" w14:textId="77777777" w:rsidR="006920D3" w:rsidRPr="00F245C5" w:rsidRDefault="006920D3" w:rsidP="00BC680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CFD46F8" w14:textId="77777777" w:rsidR="006920D3" w:rsidRPr="00F245C5" w:rsidRDefault="006920D3" w:rsidP="00BC680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920D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920D3" w14:paraId="0F0D0B17" w14:textId="77777777" w:rsidTr="006920D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FA74C" w14:textId="77777777" w:rsidR="006920D3" w:rsidRPr="00F245C5" w:rsidRDefault="006920D3" w:rsidP="00BC680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920D3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proofErr w:type="spellStart"/>
            <w:r w:rsidRPr="006920D3">
              <w:rPr>
                <w:rFonts w:ascii="Arial" w:hAnsi="Arial" w:cs="Arial"/>
              </w:rPr>
              <w:t>Stapler</w:t>
            </w:r>
            <w:proofErr w:type="spellEnd"/>
            <w:r w:rsidRPr="006920D3">
              <w:rPr>
                <w:rFonts w:ascii="Arial" w:hAnsi="Arial" w:cs="Arial"/>
              </w:rPr>
              <w:t xml:space="preserve"> laparoskopowy, systemy do zamykania ran</w:t>
            </w:r>
          </w:p>
          <w:p w14:paraId="7A91CD65" w14:textId="77777777" w:rsidR="006920D3" w:rsidRPr="00F245C5" w:rsidRDefault="006920D3" w:rsidP="00BC680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920D3">
              <w:rPr>
                <w:rFonts w:ascii="Arial" w:hAnsi="Arial" w:cs="Arial"/>
                <w:b/>
              </w:rPr>
              <w:t>Medtronic Poland sp. z o.o.</w:t>
            </w:r>
          </w:p>
          <w:p w14:paraId="4681A423" w14:textId="77777777" w:rsidR="006920D3" w:rsidRPr="00F245C5" w:rsidRDefault="006920D3" w:rsidP="00BC680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920D3">
              <w:rPr>
                <w:rFonts w:ascii="Arial" w:hAnsi="Arial" w:cs="Arial"/>
                <w:bCs/>
              </w:rPr>
              <w:t>Polna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920D3">
              <w:rPr>
                <w:rFonts w:ascii="Arial" w:hAnsi="Arial" w:cs="Arial"/>
                <w:bCs/>
              </w:rPr>
              <w:t>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682A3B6" w14:textId="77777777" w:rsidR="006920D3" w:rsidRPr="00F245C5" w:rsidRDefault="006920D3" w:rsidP="00BC680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920D3">
              <w:rPr>
                <w:rFonts w:ascii="Arial" w:hAnsi="Arial" w:cs="Arial"/>
                <w:bCs/>
              </w:rPr>
              <w:t>00-633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920D3">
              <w:rPr>
                <w:rFonts w:ascii="Arial" w:hAnsi="Arial" w:cs="Arial"/>
                <w:bCs/>
              </w:rPr>
              <w:t>Warszawa</w:t>
            </w:r>
          </w:p>
          <w:p w14:paraId="0CCF6486" w14:textId="77777777" w:rsidR="006920D3" w:rsidRPr="00F245C5" w:rsidRDefault="006920D3" w:rsidP="00BC680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920D3">
              <w:rPr>
                <w:rFonts w:ascii="Arial" w:hAnsi="Arial" w:cs="Arial"/>
                <w:b/>
              </w:rPr>
              <w:t>123 508.80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B500F45" w14:textId="77777777" w:rsidR="006920D3" w:rsidRPr="00F245C5" w:rsidRDefault="006920D3" w:rsidP="00BC680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9669273" w14:textId="77777777" w:rsidR="006920D3" w:rsidRPr="00F245C5" w:rsidRDefault="006920D3" w:rsidP="00BC680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920D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920D3" w14:paraId="7DFC1FD5" w14:textId="77777777" w:rsidTr="006920D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F2582" w14:textId="77777777" w:rsidR="006920D3" w:rsidRPr="00F245C5" w:rsidRDefault="006920D3" w:rsidP="00BC680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920D3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proofErr w:type="spellStart"/>
            <w:r w:rsidRPr="006920D3">
              <w:rPr>
                <w:rFonts w:ascii="Arial" w:hAnsi="Arial" w:cs="Arial"/>
              </w:rPr>
              <w:t>Stapler</w:t>
            </w:r>
            <w:proofErr w:type="spellEnd"/>
            <w:r w:rsidRPr="006920D3">
              <w:rPr>
                <w:rFonts w:ascii="Arial" w:hAnsi="Arial" w:cs="Arial"/>
              </w:rPr>
              <w:t xml:space="preserve"> okrężny</w:t>
            </w:r>
          </w:p>
          <w:p w14:paraId="7CFEAFE2" w14:textId="77777777" w:rsidR="006920D3" w:rsidRPr="00F245C5" w:rsidRDefault="006920D3" w:rsidP="00BC680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6920D3">
              <w:rPr>
                <w:rFonts w:ascii="Arial" w:hAnsi="Arial" w:cs="Arial"/>
                <w:b/>
              </w:rPr>
              <w:t>Aesculap</w:t>
            </w:r>
            <w:proofErr w:type="spellEnd"/>
            <w:r w:rsidRPr="006920D3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6920D3">
              <w:rPr>
                <w:rFonts w:ascii="Arial" w:hAnsi="Arial" w:cs="Arial"/>
                <w:b/>
              </w:rPr>
              <w:t>Chifa</w:t>
            </w:r>
            <w:proofErr w:type="spellEnd"/>
            <w:r w:rsidRPr="006920D3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51AE7221" w14:textId="77777777" w:rsidR="006920D3" w:rsidRPr="00F245C5" w:rsidRDefault="006920D3" w:rsidP="00BC680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920D3">
              <w:rPr>
                <w:rFonts w:ascii="Arial" w:hAnsi="Arial" w:cs="Arial"/>
                <w:bCs/>
              </w:rPr>
              <w:t>Tysiąclecia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920D3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C5D44AA" w14:textId="77777777" w:rsidR="006920D3" w:rsidRPr="00F245C5" w:rsidRDefault="006920D3" w:rsidP="00BC680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920D3">
              <w:rPr>
                <w:rFonts w:ascii="Arial" w:hAnsi="Arial" w:cs="Arial"/>
                <w:bCs/>
              </w:rPr>
              <w:t>64-300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920D3">
              <w:rPr>
                <w:rFonts w:ascii="Arial" w:hAnsi="Arial" w:cs="Arial"/>
                <w:bCs/>
              </w:rPr>
              <w:t>Nowy Tomyśl</w:t>
            </w:r>
          </w:p>
          <w:p w14:paraId="111FFE16" w14:textId="77777777" w:rsidR="006920D3" w:rsidRPr="00F245C5" w:rsidRDefault="006920D3" w:rsidP="00BC680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920D3">
              <w:rPr>
                <w:rFonts w:ascii="Arial" w:hAnsi="Arial" w:cs="Arial"/>
                <w:b/>
              </w:rPr>
              <w:t>49 658.40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3633AAE" w14:textId="77777777" w:rsidR="006920D3" w:rsidRPr="00F245C5" w:rsidRDefault="006920D3" w:rsidP="00BC680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0CEF0E3" w14:textId="77777777" w:rsidR="006920D3" w:rsidRPr="00F245C5" w:rsidRDefault="006920D3" w:rsidP="00BC680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920D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920D3" w14:paraId="05A9A02D" w14:textId="77777777" w:rsidTr="006920D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E39BF" w14:textId="77777777" w:rsidR="006920D3" w:rsidRPr="00F245C5" w:rsidRDefault="006920D3" w:rsidP="00BC680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920D3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proofErr w:type="spellStart"/>
            <w:r w:rsidRPr="006920D3">
              <w:rPr>
                <w:rFonts w:ascii="Arial" w:hAnsi="Arial" w:cs="Arial"/>
              </w:rPr>
              <w:t>Staplery</w:t>
            </w:r>
            <w:proofErr w:type="spellEnd"/>
            <w:r w:rsidRPr="006920D3">
              <w:rPr>
                <w:rFonts w:ascii="Arial" w:hAnsi="Arial" w:cs="Arial"/>
              </w:rPr>
              <w:t xml:space="preserve"> skórne</w:t>
            </w:r>
          </w:p>
          <w:p w14:paraId="55DA2888" w14:textId="77777777" w:rsidR="006920D3" w:rsidRPr="00F245C5" w:rsidRDefault="006920D3" w:rsidP="00BC680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920D3">
              <w:rPr>
                <w:rFonts w:ascii="Arial" w:hAnsi="Arial" w:cs="Arial"/>
                <w:b/>
              </w:rPr>
              <w:t>ALBIS MAZUR Sp. z o.o.</w:t>
            </w:r>
          </w:p>
          <w:p w14:paraId="2D51C293" w14:textId="77777777" w:rsidR="006920D3" w:rsidRPr="00F245C5" w:rsidRDefault="006920D3" w:rsidP="00BC680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920D3">
              <w:rPr>
                <w:rFonts w:ascii="Arial" w:hAnsi="Arial" w:cs="Arial"/>
                <w:bCs/>
              </w:rPr>
              <w:t>Stawiszyńska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920D3">
              <w:rPr>
                <w:rFonts w:ascii="Arial" w:hAnsi="Arial" w:cs="Arial"/>
                <w:bCs/>
              </w:rPr>
              <w:t>10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920D3">
              <w:rPr>
                <w:rFonts w:ascii="Arial" w:hAnsi="Arial" w:cs="Arial"/>
                <w:bCs/>
              </w:rPr>
              <w:t>/2</w:t>
            </w:r>
          </w:p>
          <w:p w14:paraId="34A23AB9" w14:textId="77777777" w:rsidR="006920D3" w:rsidRPr="00F245C5" w:rsidRDefault="006920D3" w:rsidP="00BC680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920D3">
              <w:rPr>
                <w:rFonts w:ascii="Arial" w:hAnsi="Arial" w:cs="Arial"/>
                <w:bCs/>
              </w:rPr>
              <w:t>62-800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920D3">
              <w:rPr>
                <w:rFonts w:ascii="Arial" w:hAnsi="Arial" w:cs="Arial"/>
                <w:bCs/>
              </w:rPr>
              <w:t>Kalisz</w:t>
            </w:r>
          </w:p>
          <w:p w14:paraId="4EB3A352" w14:textId="77777777" w:rsidR="006920D3" w:rsidRPr="00F245C5" w:rsidRDefault="006920D3" w:rsidP="00BC680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920D3">
              <w:rPr>
                <w:rFonts w:ascii="Arial" w:hAnsi="Arial" w:cs="Arial"/>
                <w:b/>
              </w:rPr>
              <w:t>9 112.18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C8D7201" w14:textId="77777777" w:rsidR="006920D3" w:rsidRPr="00F245C5" w:rsidRDefault="006920D3" w:rsidP="00BC680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95B7BD0" w14:textId="77777777" w:rsidR="006920D3" w:rsidRPr="00F245C5" w:rsidRDefault="006920D3" w:rsidP="00BC680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920D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920D3" w14:paraId="2CD0C3CA" w14:textId="77777777" w:rsidTr="006920D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28802" w14:textId="77777777" w:rsidR="006920D3" w:rsidRPr="00F245C5" w:rsidRDefault="006920D3" w:rsidP="00BC680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920D3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920D3">
              <w:rPr>
                <w:rFonts w:ascii="Arial" w:hAnsi="Arial" w:cs="Arial"/>
              </w:rPr>
              <w:t xml:space="preserve">Szew </w:t>
            </w:r>
            <w:proofErr w:type="spellStart"/>
            <w:r w:rsidRPr="006920D3">
              <w:rPr>
                <w:rFonts w:ascii="Arial" w:hAnsi="Arial" w:cs="Arial"/>
              </w:rPr>
              <w:t>szybkowchłanialny</w:t>
            </w:r>
            <w:proofErr w:type="spellEnd"/>
            <w:r w:rsidRPr="006920D3">
              <w:rPr>
                <w:rFonts w:ascii="Arial" w:hAnsi="Arial" w:cs="Arial"/>
              </w:rPr>
              <w:t xml:space="preserve"> pleciony</w:t>
            </w:r>
          </w:p>
          <w:p w14:paraId="5FD88E44" w14:textId="77777777" w:rsidR="006920D3" w:rsidRPr="00F245C5" w:rsidRDefault="006920D3" w:rsidP="00BC680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920D3">
              <w:rPr>
                <w:rFonts w:ascii="Arial" w:hAnsi="Arial" w:cs="Arial"/>
                <w:b/>
              </w:rPr>
              <w:t>COMPLIMED Sp. z o.o.</w:t>
            </w:r>
          </w:p>
          <w:p w14:paraId="11D6A2DE" w14:textId="77777777" w:rsidR="006920D3" w:rsidRPr="00F245C5" w:rsidRDefault="006920D3" w:rsidP="00BC680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920D3">
              <w:rPr>
                <w:rFonts w:ascii="Arial" w:hAnsi="Arial" w:cs="Arial"/>
                <w:bCs/>
              </w:rPr>
              <w:t>Jana Długosza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920D3">
              <w:rPr>
                <w:rFonts w:ascii="Arial" w:hAnsi="Arial" w:cs="Arial"/>
                <w:bCs/>
              </w:rPr>
              <w:t>59-75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232E228" w14:textId="77777777" w:rsidR="006920D3" w:rsidRPr="00F245C5" w:rsidRDefault="006920D3" w:rsidP="00BC680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920D3">
              <w:rPr>
                <w:rFonts w:ascii="Arial" w:hAnsi="Arial" w:cs="Arial"/>
                <w:bCs/>
              </w:rPr>
              <w:t>51-162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920D3">
              <w:rPr>
                <w:rFonts w:ascii="Arial" w:hAnsi="Arial" w:cs="Arial"/>
                <w:bCs/>
              </w:rPr>
              <w:t>Wrocław</w:t>
            </w:r>
          </w:p>
          <w:p w14:paraId="251B0BA0" w14:textId="77777777" w:rsidR="006920D3" w:rsidRPr="00F245C5" w:rsidRDefault="006920D3" w:rsidP="00BC680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920D3">
              <w:rPr>
                <w:rFonts w:ascii="Arial" w:hAnsi="Arial" w:cs="Arial"/>
                <w:b/>
              </w:rPr>
              <w:t>13 623.54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999AC9A" w14:textId="77777777" w:rsidR="006920D3" w:rsidRPr="00F245C5" w:rsidRDefault="006920D3" w:rsidP="00BC680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77F619E" w14:textId="77777777" w:rsidR="006920D3" w:rsidRPr="00F245C5" w:rsidRDefault="006920D3" w:rsidP="00BC680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920D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6920D3" w14:paraId="4CF14400" w14:textId="77777777" w:rsidTr="006920D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3EA9B" w14:textId="77777777" w:rsidR="006920D3" w:rsidRPr="00F245C5" w:rsidRDefault="006920D3" w:rsidP="00BC680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920D3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920D3">
              <w:rPr>
                <w:rFonts w:ascii="Arial" w:hAnsi="Arial" w:cs="Arial"/>
              </w:rPr>
              <w:t>Wosk kostny</w:t>
            </w:r>
          </w:p>
          <w:p w14:paraId="2B7C2E6D" w14:textId="77777777" w:rsidR="006920D3" w:rsidRPr="00F245C5" w:rsidRDefault="006920D3" w:rsidP="00BC680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920D3">
              <w:rPr>
                <w:rFonts w:ascii="Arial" w:hAnsi="Arial" w:cs="Arial"/>
                <w:b/>
              </w:rPr>
              <w:t>Zarys International Spółka z ograniczoną odpowiedzialnością</w:t>
            </w:r>
          </w:p>
          <w:p w14:paraId="560DD793" w14:textId="77777777" w:rsidR="006920D3" w:rsidRPr="00F245C5" w:rsidRDefault="006920D3" w:rsidP="00BC680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920D3">
              <w:rPr>
                <w:rFonts w:ascii="Arial" w:hAnsi="Arial" w:cs="Arial"/>
                <w:bCs/>
              </w:rPr>
              <w:t>Ziemska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920D3">
              <w:rPr>
                <w:rFonts w:ascii="Arial" w:hAnsi="Arial" w:cs="Arial"/>
                <w:bCs/>
              </w:rPr>
              <w:t>44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C140348" w14:textId="77777777" w:rsidR="006920D3" w:rsidRPr="00F245C5" w:rsidRDefault="006920D3" w:rsidP="00BC680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920D3">
              <w:rPr>
                <w:rFonts w:ascii="Arial" w:hAnsi="Arial" w:cs="Arial"/>
                <w:bCs/>
              </w:rPr>
              <w:t>41-803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920D3">
              <w:rPr>
                <w:rFonts w:ascii="Arial" w:hAnsi="Arial" w:cs="Arial"/>
                <w:bCs/>
              </w:rPr>
              <w:t>Zabrze</w:t>
            </w:r>
          </w:p>
          <w:p w14:paraId="56CEDC0A" w14:textId="77777777" w:rsidR="006920D3" w:rsidRPr="00F245C5" w:rsidRDefault="006920D3" w:rsidP="00BC680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920D3">
              <w:rPr>
                <w:rFonts w:ascii="Arial" w:hAnsi="Arial" w:cs="Arial"/>
                <w:b/>
              </w:rPr>
              <w:t>605.23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8DC4146" w14:textId="77777777" w:rsidR="006920D3" w:rsidRPr="00F245C5" w:rsidRDefault="006920D3" w:rsidP="00BC680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4C10BE0" w14:textId="77777777" w:rsidR="006920D3" w:rsidRPr="00F245C5" w:rsidRDefault="006920D3" w:rsidP="00BC680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920D3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</w:tbl>
    <w:p w14:paraId="5ECA939B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24F228B7" w14:textId="77777777" w:rsidTr="006920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8D98D2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F2C7F43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91B1869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F8463B6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6920D3" w14:paraId="59267004" w14:textId="77777777" w:rsidTr="006920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0C806" w14:textId="77777777" w:rsidR="006920D3" w:rsidRPr="007D7932" w:rsidRDefault="006920D3" w:rsidP="00BC680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6920D3">
              <w:rPr>
                <w:rFonts w:ascii="Arial" w:hAnsi="Arial" w:cs="Arial"/>
                <w:sz w:val="22"/>
                <w:szCs w:val="22"/>
              </w:rPr>
              <w:t>Stapler</w:t>
            </w:r>
            <w:proofErr w:type="spellEnd"/>
            <w:r w:rsidRPr="006920D3">
              <w:rPr>
                <w:rFonts w:ascii="Arial" w:hAnsi="Arial" w:cs="Arial"/>
                <w:sz w:val="22"/>
                <w:szCs w:val="22"/>
              </w:rPr>
              <w:t xml:space="preserve"> liniowy, ładunki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67C54" w14:textId="77777777" w:rsidR="006920D3" w:rsidRPr="007D7932" w:rsidRDefault="006920D3" w:rsidP="00BC680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920D3">
              <w:rPr>
                <w:rFonts w:ascii="Arial" w:hAnsi="Arial" w:cs="Arial"/>
                <w:b/>
                <w:bCs/>
                <w:sz w:val="22"/>
                <w:szCs w:val="22"/>
              </w:rPr>
              <w:t>COMPLIMED Sp. z o.o.</w:t>
            </w:r>
          </w:p>
          <w:p w14:paraId="266C5698" w14:textId="77777777" w:rsidR="006920D3" w:rsidRPr="007D7932" w:rsidRDefault="006920D3" w:rsidP="00BC680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Jana Długosza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920D3">
              <w:rPr>
                <w:rFonts w:ascii="Arial" w:hAnsi="Arial" w:cs="Arial"/>
                <w:sz w:val="22"/>
                <w:szCs w:val="22"/>
              </w:rPr>
              <w:t>59-75</w:t>
            </w:r>
          </w:p>
          <w:p w14:paraId="2542C1EA" w14:textId="77777777" w:rsidR="006920D3" w:rsidRPr="007D7932" w:rsidRDefault="006920D3" w:rsidP="00BC680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51-162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920D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5E66F" w14:textId="77777777" w:rsidR="006920D3" w:rsidRPr="007D7932" w:rsidRDefault="006920D3" w:rsidP="00BC680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5DB30" w14:textId="77777777" w:rsidR="006920D3" w:rsidRPr="007D7932" w:rsidRDefault="006920D3" w:rsidP="00BC680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920D3" w14:paraId="25F70F5D" w14:textId="77777777" w:rsidTr="006920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43068" w14:textId="77777777" w:rsidR="006920D3" w:rsidRPr="007D7932" w:rsidRDefault="006920D3" w:rsidP="00BC680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6920D3">
              <w:rPr>
                <w:rFonts w:ascii="Arial" w:hAnsi="Arial" w:cs="Arial"/>
                <w:sz w:val="22"/>
                <w:szCs w:val="22"/>
              </w:rPr>
              <w:t>Stapler</w:t>
            </w:r>
            <w:proofErr w:type="spellEnd"/>
            <w:r w:rsidRPr="006920D3">
              <w:rPr>
                <w:rFonts w:ascii="Arial" w:hAnsi="Arial" w:cs="Arial"/>
                <w:sz w:val="22"/>
                <w:szCs w:val="22"/>
              </w:rPr>
              <w:t xml:space="preserve"> laparoskopowy, systemy do zamykania ran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1CF49" w14:textId="77777777" w:rsidR="006920D3" w:rsidRPr="007D7932" w:rsidRDefault="006920D3" w:rsidP="00BC680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920D3">
              <w:rPr>
                <w:rFonts w:ascii="Arial" w:hAnsi="Arial" w:cs="Arial"/>
                <w:b/>
                <w:bCs/>
                <w:sz w:val="22"/>
                <w:szCs w:val="22"/>
              </w:rPr>
              <w:t>Medtronic Poland sp. z o.o.</w:t>
            </w:r>
          </w:p>
          <w:p w14:paraId="74DA04A0" w14:textId="77777777" w:rsidR="006920D3" w:rsidRPr="007D7932" w:rsidRDefault="006920D3" w:rsidP="00BC680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Polna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920D3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6AF0578C" w14:textId="77777777" w:rsidR="006920D3" w:rsidRPr="007D7932" w:rsidRDefault="006920D3" w:rsidP="00BC680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00-633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920D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B8594" w14:textId="77777777" w:rsidR="006920D3" w:rsidRPr="007D7932" w:rsidRDefault="006920D3" w:rsidP="00BC680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05203" w14:textId="77777777" w:rsidR="006920D3" w:rsidRPr="007D7932" w:rsidRDefault="006920D3" w:rsidP="00BC680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920D3" w14:paraId="2F1947B2" w14:textId="77777777" w:rsidTr="006920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52733" w14:textId="77777777" w:rsidR="006920D3" w:rsidRPr="007D7932" w:rsidRDefault="006920D3" w:rsidP="00BC680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6920D3">
              <w:rPr>
                <w:rFonts w:ascii="Arial" w:hAnsi="Arial" w:cs="Arial"/>
                <w:sz w:val="22"/>
                <w:szCs w:val="22"/>
              </w:rPr>
              <w:t>Stapler</w:t>
            </w:r>
            <w:proofErr w:type="spellEnd"/>
            <w:r w:rsidRPr="006920D3">
              <w:rPr>
                <w:rFonts w:ascii="Arial" w:hAnsi="Arial" w:cs="Arial"/>
                <w:sz w:val="22"/>
                <w:szCs w:val="22"/>
              </w:rPr>
              <w:t xml:space="preserve"> okrężny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D7CC9" w14:textId="77777777" w:rsidR="006920D3" w:rsidRPr="007D7932" w:rsidRDefault="006920D3" w:rsidP="00BC680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920D3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6920D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920D3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6920D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5EF8F9C5" w14:textId="77777777" w:rsidR="006920D3" w:rsidRPr="007D7932" w:rsidRDefault="006920D3" w:rsidP="00BC680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lastRenderedPageBreak/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920D3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1092D0BD" w14:textId="77777777" w:rsidR="006920D3" w:rsidRPr="007D7932" w:rsidRDefault="006920D3" w:rsidP="00BC680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920D3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E91CA" w14:textId="77777777" w:rsidR="006920D3" w:rsidRPr="007D7932" w:rsidRDefault="006920D3" w:rsidP="00BC680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BD5E4" w14:textId="77777777" w:rsidR="006920D3" w:rsidRPr="007D7932" w:rsidRDefault="006920D3" w:rsidP="00BC680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920D3" w14:paraId="07543FD8" w14:textId="77777777" w:rsidTr="006920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05685" w14:textId="77777777" w:rsidR="006920D3" w:rsidRPr="007D7932" w:rsidRDefault="006920D3" w:rsidP="00BC680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6920D3">
              <w:rPr>
                <w:rFonts w:ascii="Arial" w:hAnsi="Arial" w:cs="Arial"/>
                <w:sz w:val="22"/>
                <w:szCs w:val="22"/>
              </w:rPr>
              <w:t>Staplery</w:t>
            </w:r>
            <w:proofErr w:type="spellEnd"/>
            <w:r w:rsidRPr="006920D3">
              <w:rPr>
                <w:rFonts w:ascii="Arial" w:hAnsi="Arial" w:cs="Arial"/>
                <w:sz w:val="22"/>
                <w:szCs w:val="22"/>
              </w:rPr>
              <w:t xml:space="preserve"> skórne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42ADE" w14:textId="77777777" w:rsidR="006920D3" w:rsidRPr="007D7932" w:rsidRDefault="006920D3" w:rsidP="00BC680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920D3">
              <w:rPr>
                <w:rFonts w:ascii="Arial" w:hAnsi="Arial" w:cs="Arial"/>
                <w:b/>
                <w:bCs/>
                <w:sz w:val="22"/>
                <w:szCs w:val="22"/>
              </w:rPr>
              <w:t>ALBIS MAZUR Sp. z o.o.</w:t>
            </w:r>
          </w:p>
          <w:p w14:paraId="41CD7EE9" w14:textId="77777777" w:rsidR="006920D3" w:rsidRPr="007D7932" w:rsidRDefault="006920D3" w:rsidP="00BC680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Stawiszyńska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920D3">
              <w:rPr>
                <w:rFonts w:ascii="Arial" w:hAnsi="Arial" w:cs="Arial"/>
                <w:sz w:val="22"/>
                <w:szCs w:val="22"/>
              </w:rPr>
              <w:t>10/2</w:t>
            </w:r>
          </w:p>
          <w:p w14:paraId="038A78A8" w14:textId="77777777" w:rsidR="006920D3" w:rsidRPr="007D7932" w:rsidRDefault="006920D3" w:rsidP="00BC680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62-800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920D3">
              <w:rPr>
                <w:rFonts w:ascii="Arial" w:hAnsi="Arial" w:cs="Arial"/>
                <w:sz w:val="22"/>
                <w:szCs w:val="22"/>
              </w:rPr>
              <w:t>Kalisz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3677F" w14:textId="77777777" w:rsidR="006920D3" w:rsidRPr="007D7932" w:rsidRDefault="006920D3" w:rsidP="00BC680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66242" w14:textId="77777777" w:rsidR="006920D3" w:rsidRPr="007D7932" w:rsidRDefault="006920D3" w:rsidP="00BC680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920D3" w14:paraId="7723230B" w14:textId="77777777" w:rsidTr="006920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1E7FB" w14:textId="77777777" w:rsidR="006920D3" w:rsidRPr="007D7932" w:rsidRDefault="006920D3" w:rsidP="00BC680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6920D3">
              <w:rPr>
                <w:rFonts w:ascii="Arial" w:hAnsi="Arial" w:cs="Arial"/>
                <w:sz w:val="22"/>
                <w:szCs w:val="22"/>
              </w:rPr>
              <w:t>Staplery</w:t>
            </w:r>
            <w:proofErr w:type="spellEnd"/>
            <w:r w:rsidRPr="006920D3">
              <w:rPr>
                <w:rFonts w:ascii="Arial" w:hAnsi="Arial" w:cs="Arial"/>
                <w:sz w:val="22"/>
                <w:szCs w:val="22"/>
              </w:rPr>
              <w:t xml:space="preserve"> skórne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D6FF6" w14:textId="77777777" w:rsidR="006920D3" w:rsidRPr="007D7932" w:rsidRDefault="006920D3" w:rsidP="00BC680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920D3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6D4CF9CB" w14:textId="77777777" w:rsidR="006920D3" w:rsidRPr="007D7932" w:rsidRDefault="006920D3" w:rsidP="00BC680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Ziemska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920D3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3D17E140" w14:textId="77777777" w:rsidR="006920D3" w:rsidRPr="007D7932" w:rsidRDefault="006920D3" w:rsidP="00BC680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41-803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920D3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91B81" w14:textId="602AED92" w:rsidR="006920D3" w:rsidRPr="007D7932" w:rsidRDefault="006920D3" w:rsidP="00BC680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 xml:space="preserve">1 - Cena - </w:t>
            </w:r>
            <w:r w:rsidR="00F60179">
              <w:rPr>
                <w:rFonts w:ascii="Arial" w:hAnsi="Arial" w:cs="Arial"/>
                <w:sz w:val="22"/>
                <w:szCs w:val="22"/>
              </w:rPr>
              <w:t>80</w:t>
            </w:r>
            <w:r w:rsidRPr="006920D3">
              <w:rPr>
                <w:rFonts w:ascii="Arial" w:hAnsi="Arial" w:cs="Arial"/>
                <w:sz w:val="22"/>
                <w:szCs w:val="22"/>
              </w:rPr>
              <w:t>.</w:t>
            </w:r>
            <w:r w:rsidR="00F60179">
              <w:rPr>
                <w:rFonts w:ascii="Arial" w:hAnsi="Arial" w:cs="Arial"/>
                <w:sz w:val="22"/>
                <w:szCs w:val="22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11A1A" w14:textId="01ECF1D8" w:rsidR="006920D3" w:rsidRPr="007D7932" w:rsidRDefault="006920D3" w:rsidP="00BC680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F60179">
              <w:rPr>
                <w:rFonts w:ascii="Arial" w:hAnsi="Arial" w:cs="Arial"/>
                <w:sz w:val="22"/>
                <w:szCs w:val="22"/>
              </w:rPr>
              <w:t>80</w:t>
            </w:r>
            <w:r w:rsidRPr="006920D3">
              <w:rPr>
                <w:rFonts w:ascii="Arial" w:hAnsi="Arial" w:cs="Arial"/>
                <w:sz w:val="22"/>
                <w:szCs w:val="22"/>
              </w:rPr>
              <w:t>,</w:t>
            </w:r>
            <w:r w:rsidR="00F60179">
              <w:rPr>
                <w:rFonts w:ascii="Arial" w:hAnsi="Arial" w:cs="Arial"/>
                <w:sz w:val="22"/>
                <w:szCs w:val="22"/>
              </w:rPr>
              <w:t>55</w:t>
            </w:r>
          </w:p>
        </w:tc>
      </w:tr>
      <w:tr w:rsidR="006920D3" w14:paraId="1BE66802" w14:textId="77777777" w:rsidTr="006920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467C4" w14:textId="77777777" w:rsidR="006920D3" w:rsidRPr="007D7932" w:rsidRDefault="006920D3" w:rsidP="00BC680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6920D3">
              <w:rPr>
                <w:rFonts w:ascii="Arial" w:hAnsi="Arial" w:cs="Arial"/>
                <w:sz w:val="22"/>
                <w:szCs w:val="22"/>
              </w:rPr>
              <w:t>Staplery</w:t>
            </w:r>
            <w:proofErr w:type="spellEnd"/>
            <w:r w:rsidRPr="006920D3">
              <w:rPr>
                <w:rFonts w:ascii="Arial" w:hAnsi="Arial" w:cs="Arial"/>
                <w:sz w:val="22"/>
                <w:szCs w:val="22"/>
              </w:rPr>
              <w:t xml:space="preserve"> skórne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D8CF7" w14:textId="77777777" w:rsidR="006920D3" w:rsidRPr="007D7932" w:rsidRDefault="006920D3" w:rsidP="00BC680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920D3">
              <w:rPr>
                <w:rFonts w:ascii="Arial" w:hAnsi="Arial" w:cs="Arial"/>
                <w:b/>
                <w:bCs/>
                <w:sz w:val="22"/>
                <w:szCs w:val="22"/>
              </w:rPr>
              <w:t>Teleflex</w:t>
            </w:r>
            <w:proofErr w:type="spellEnd"/>
            <w:r w:rsidRPr="006920D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40E5B380" w14:textId="77777777" w:rsidR="006920D3" w:rsidRPr="007D7932" w:rsidRDefault="006920D3" w:rsidP="00BC680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Żwirki i Wigury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920D3">
              <w:rPr>
                <w:rFonts w:ascii="Arial" w:hAnsi="Arial" w:cs="Arial"/>
                <w:sz w:val="22"/>
                <w:szCs w:val="22"/>
              </w:rPr>
              <w:t>16A</w:t>
            </w:r>
          </w:p>
          <w:p w14:paraId="47241230" w14:textId="77777777" w:rsidR="006920D3" w:rsidRPr="007D7932" w:rsidRDefault="006920D3" w:rsidP="00BC680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02-092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920D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A895D" w14:textId="77777777" w:rsidR="006920D3" w:rsidRPr="007D7932" w:rsidRDefault="006920D3" w:rsidP="00BC680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1 - Cena - 47.99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48B07" w14:textId="77777777" w:rsidR="006920D3" w:rsidRPr="007D7932" w:rsidRDefault="006920D3" w:rsidP="00BC680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 xml:space="preserve">  47,99</w:t>
            </w:r>
          </w:p>
        </w:tc>
      </w:tr>
      <w:tr w:rsidR="006920D3" w14:paraId="54D71AD9" w14:textId="77777777" w:rsidTr="006920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0CDBF" w14:textId="77777777" w:rsidR="006920D3" w:rsidRPr="007D7932" w:rsidRDefault="006920D3" w:rsidP="00BC680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920D3">
              <w:rPr>
                <w:rFonts w:ascii="Arial" w:hAnsi="Arial" w:cs="Arial"/>
                <w:sz w:val="22"/>
                <w:szCs w:val="22"/>
              </w:rPr>
              <w:t xml:space="preserve">Szew </w:t>
            </w:r>
            <w:proofErr w:type="spellStart"/>
            <w:r w:rsidRPr="006920D3">
              <w:rPr>
                <w:rFonts w:ascii="Arial" w:hAnsi="Arial" w:cs="Arial"/>
                <w:sz w:val="22"/>
                <w:szCs w:val="22"/>
              </w:rPr>
              <w:t>szybkowchłanialny</w:t>
            </w:r>
            <w:proofErr w:type="spellEnd"/>
            <w:r w:rsidRPr="006920D3">
              <w:rPr>
                <w:rFonts w:ascii="Arial" w:hAnsi="Arial" w:cs="Arial"/>
                <w:sz w:val="22"/>
                <w:szCs w:val="22"/>
              </w:rPr>
              <w:t xml:space="preserve"> pleciony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1FAFD" w14:textId="77777777" w:rsidR="006920D3" w:rsidRPr="007D7932" w:rsidRDefault="006920D3" w:rsidP="00BC680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920D3">
              <w:rPr>
                <w:rFonts w:ascii="Arial" w:hAnsi="Arial" w:cs="Arial"/>
                <w:b/>
                <w:bCs/>
                <w:sz w:val="22"/>
                <w:szCs w:val="22"/>
              </w:rPr>
              <w:t>COMPLIMED Sp. z o.o.</w:t>
            </w:r>
          </w:p>
          <w:p w14:paraId="7C16BD9C" w14:textId="77777777" w:rsidR="006920D3" w:rsidRPr="007D7932" w:rsidRDefault="006920D3" w:rsidP="00BC680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Jana Długosza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920D3">
              <w:rPr>
                <w:rFonts w:ascii="Arial" w:hAnsi="Arial" w:cs="Arial"/>
                <w:sz w:val="22"/>
                <w:szCs w:val="22"/>
              </w:rPr>
              <w:t>59-75</w:t>
            </w:r>
          </w:p>
          <w:p w14:paraId="0F74F3B3" w14:textId="77777777" w:rsidR="006920D3" w:rsidRPr="007D7932" w:rsidRDefault="006920D3" w:rsidP="00BC680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51-162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920D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5CE68" w14:textId="77777777" w:rsidR="006920D3" w:rsidRPr="007D7932" w:rsidRDefault="006920D3" w:rsidP="00BC680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C1DFC" w14:textId="77777777" w:rsidR="006920D3" w:rsidRPr="007D7932" w:rsidRDefault="006920D3" w:rsidP="00BC680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920D3" w14:paraId="1980DA5F" w14:textId="77777777" w:rsidTr="006920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DC98D" w14:textId="77777777" w:rsidR="006920D3" w:rsidRPr="007D7932" w:rsidRDefault="006920D3" w:rsidP="00BC680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920D3">
              <w:rPr>
                <w:rFonts w:ascii="Arial" w:hAnsi="Arial" w:cs="Arial"/>
                <w:sz w:val="22"/>
                <w:szCs w:val="22"/>
              </w:rPr>
              <w:t>Wosk kostny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A1472" w14:textId="77777777" w:rsidR="006920D3" w:rsidRPr="007D7932" w:rsidRDefault="006920D3" w:rsidP="00BC680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920D3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600F144E" w14:textId="77777777" w:rsidR="006920D3" w:rsidRPr="007D7932" w:rsidRDefault="006920D3" w:rsidP="00BC680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Ziemska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920D3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3D8AEBB2" w14:textId="77777777" w:rsidR="006920D3" w:rsidRPr="007D7932" w:rsidRDefault="006920D3" w:rsidP="00BC680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41-803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920D3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0F311" w14:textId="77777777" w:rsidR="006920D3" w:rsidRPr="007D7932" w:rsidRDefault="006920D3" w:rsidP="00BC680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9A021" w14:textId="77777777" w:rsidR="006920D3" w:rsidRPr="007D7932" w:rsidRDefault="006920D3" w:rsidP="00BC680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920D3" w14:paraId="47058EB7" w14:textId="77777777" w:rsidTr="006920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633D1" w14:textId="77777777" w:rsidR="006920D3" w:rsidRPr="007D7932" w:rsidRDefault="006920D3" w:rsidP="00BC680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920D3">
              <w:rPr>
                <w:rFonts w:ascii="Arial" w:hAnsi="Arial" w:cs="Arial"/>
                <w:sz w:val="22"/>
                <w:szCs w:val="22"/>
              </w:rPr>
              <w:t>Wosk kostny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ED9CD" w14:textId="77777777" w:rsidR="006920D3" w:rsidRPr="007D7932" w:rsidRDefault="006920D3" w:rsidP="00BC680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920D3">
              <w:rPr>
                <w:rFonts w:ascii="Arial" w:hAnsi="Arial" w:cs="Arial"/>
                <w:b/>
                <w:bCs/>
                <w:sz w:val="22"/>
                <w:szCs w:val="22"/>
              </w:rPr>
              <w:t>COMPLIMED Sp. z o.o.</w:t>
            </w:r>
          </w:p>
          <w:p w14:paraId="5D36777F" w14:textId="77777777" w:rsidR="006920D3" w:rsidRPr="007D7932" w:rsidRDefault="006920D3" w:rsidP="00BC680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Jana Długosza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920D3">
              <w:rPr>
                <w:rFonts w:ascii="Arial" w:hAnsi="Arial" w:cs="Arial"/>
                <w:sz w:val="22"/>
                <w:szCs w:val="22"/>
              </w:rPr>
              <w:t>59-75</w:t>
            </w:r>
          </w:p>
          <w:p w14:paraId="0D931DCE" w14:textId="77777777" w:rsidR="006920D3" w:rsidRPr="007D7932" w:rsidRDefault="006920D3" w:rsidP="00BC680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51-162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920D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B1311" w14:textId="77777777" w:rsidR="006920D3" w:rsidRPr="007D7932" w:rsidRDefault="006920D3" w:rsidP="00BC680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1 - Cena - 83.39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76BF6" w14:textId="77777777" w:rsidR="006920D3" w:rsidRPr="007D7932" w:rsidRDefault="006920D3" w:rsidP="00BC680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 xml:space="preserve">  83,39</w:t>
            </w:r>
          </w:p>
        </w:tc>
      </w:tr>
      <w:tr w:rsidR="006920D3" w14:paraId="2C204E85" w14:textId="77777777" w:rsidTr="006920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0CDDC" w14:textId="77777777" w:rsidR="006920D3" w:rsidRPr="007D7932" w:rsidRDefault="006920D3" w:rsidP="00BC680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920D3">
              <w:rPr>
                <w:rFonts w:ascii="Arial" w:hAnsi="Arial" w:cs="Arial"/>
                <w:sz w:val="22"/>
                <w:szCs w:val="22"/>
              </w:rPr>
              <w:t>Wosk kostny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6406C" w14:textId="77777777" w:rsidR="006920D3" w:rsidRPr="007D7932" w:rsidRDefault="006920D3" w:rsidP="00BC680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920D3">
              <w:rPr>
                <w:rFonts w:ascii="Arial" w:hAnsi="Arial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6920D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komandytowo-akcyjna</w:t>
            </w:r>
          </w:p>
          <w:p w14:paraId="16823E5D" w14:textId="77777777" w:rsidR="006920D3" w:rsidRPr="007D7932" w:rsidRDefault="006920D3" w:rsidP="00BC680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Browarowa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920D3">
              <w:rPr>
                <w:rFonts w:ascii="Arial" w:hAnsi="Arial" w:cs="Arial"/>
                <w:sz w:val="22"/>
                <w:szCs w:val="22"/>
              </w:rPr>
              <w:t>21</w:t>
            </w:r>
          </w:p>
          <w:p w14:paraId="1D9F2212" w14:textId="77777777" w:rsidR="006920D3" w:rsidRPr="007D7932" w:rsidRDefault="006920D3" w:rsidP="00BC680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920D3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ACD6C" w14:textId="77777777" w:rsidR="006920D3" w:rsidRPr="007D7932" w:rsidRDefault="006920D3" w:rsidP="00BC680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1 - Cena - 80.52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7B3F9" w14:textId="77777777" w:rsidR="006920D3" w:rsidRPr="007D7932" w:rsidRDefault="006920D3" w:rsidP="00BC680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 xml:space="preserve">  80,52</w:t>
            </w:r>
          </w:p>
        </w:tc>
      </w:tr>
      <w:tr w:rsidR="006920D3" w14:paraId="58BDF074" w14:textId="77777777" w:rsidTr="006920D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10FD7" w14:textId="77777777" w:rsidR="006920D3" w:rsidRPr="007D7932" w:rsidRDefault="006920D3" w:rsidP="00BC680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920D3">
              <w:rPr>
                <w:rFonts w:ascii="Arial" w:hAnsi="Arial" w:cs="Arial"/>
                <w:sz w:val="22"/>
                <w:szCs w:val="22"/>
              </w:rPr>
              <w:t>Wosk kostny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9AEE9" w14:textId="77777777" w:rsidR="006920D3" w:rsidRPr="007D7932" w:rsidRDefault="006920D3" w:rsidP="00BC680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920D3">
              <w:rPr>
                <w:rFonts w:ascii="Arial" w:hAnsi="Arial" w:cs="Arial"/>
                <w:b/>
                <w:bCs/>
                <w:sz w:val="22"/>
                <w:szCs w:val="22"/>
              </w:rPr>
              <w:t>MDD Spółka z ograniczoną odpowiedzialnością</w:t>
            </w:r>
          </w:p>
          <w:p w14:paraId="1137C13E" w14:textId="77777777" w:rsidR="006920D3" w:rsidRPr="007D7932" w:rsidRDefault="006920D3" w:rsidP="00BC680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Grudziądzka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920D3">
              <w:rPr>
                <w:rFonts w:ascii="Arial" w:hAnsi="Arial" w:cs="Arial"/>
                <w:sz w:val="22"/>
                <w:szCs w:val="22"/>
              </w:rPr>
              <w:t>159 A</w:t>
            </w:r>
          </w:p>
          <w:p w14:paraId="22FD1B87" w14:textId="77777777" w:rsidR="006920D3" w:rsidRPr="007D7932" w:rsidRDefault="006920D3" w:rsidP="00BC680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920D3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5D6C5" w14:textId="77777777" w:rsidR="006920D3" w:rsidRPr="007D7932" w:rsidRDefault="006920D3" w:rsidP="00BC680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D1D68" w14:textId="77777777" w:rsidR="006920D3" w:rsidRPr="007D7932" w:rsidRDefault="006920D3" w:rsidP="00BC680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920D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14:paraId="09BE6B89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bookmarkEnd w:id="0"/>
    <w:p w14:paraId="69300EA1" w14:textId="52FBC5AA" w:rsidR="008642B3" w:rsidRPr="004E2469" w:rsidRDefault="004E2469" w:rsidP="00B36EDA">
      <w:pPr>
        <w:ind w:right="-425"/>
        <w:jc w:val="right"/>
        <w:rPr>
          <w:rFonts w:ascii="Arial" w:hAnsi="Arial" w:cs="Arial"/>
          <w:i/>
          <w:iCs/>
        </w:rPr>
      </w:pPr>
      <w:r w:rsidRPr="004E2469">
        <w:rPr>
          <w:rFonts w:ascii="Arial" w:hAnsi="Arial" w:cs="Arial"/>
          <w:i/>
          <w:iCs/>
        </w:rPr>
        <w:t xml:space="preserve">Dr n. o </w:t>
      </w:r>
      <w:proofErr w:type="spellStart"/>
      <w:r w:rsidRPr="004E2469">
        <w:rPr>
          <w:rFonts w:ascii="Arial" w:hAnsi="Arial" w:cs="Arial"/>
          <w:i/>
          <w:iCs/>
        </w:rPr>
        <w:t>zdr</w:t>
      </w:r>
      <w:proofErr w:type="spellEnd"/>
      <w:r w:rsidRPr="004E2469">
        <w:rPr>
          <w:rFonts w:ascii="Arial" w:hAnsi="Arial" w:cs="Arial"/>
          <w:i/>
          <w:iCs/>
        </w:rPr>
        <w:t>. Jacek Żak</w:t>
      </w:r>
    </w:p>
    <w:p w14:paraId="2D9FDAD0" w14:textId="71C0C535" w:rsidR="004E2469" w:rsidRPr="004E2469" w:rsidRDefault="004E2469" w:rsidP="00B36EDA">
      <w:pPr>
        <w:ind w:right="-425"/>
        <w:jc w:val="right"/>
        <w:rPr>
          <w:rFonts w:ascii="Arial" w:hAnsi="Arial" w:cs="Arial"/>
          <w:i/>
          <w:iCs/>
        </w:rPr>
      </w:pPr>
      <w:r w:rsidRPr="004E2469">
        <w:rPr>
          <w:rFonts w:ascii="Arial" w:hAnsi="Arial" w:cs="Arial"/>
          <w:i/>
          <w:iCs/>
        </w:rPr>
        <w:t>Dyrektor Szpitala</w:t>
      </w:r>
    </w:p>
    <w:sectPr w:rsidR="004E2469" w:rsidRPr="004E2469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3C8AB1" w14:textId="77777777" w:rsidR="00EA5DEE" w:rsidRDefault="00EA5DEE">
      <w:r>
        <w:separator/>
      </w:r>
    </w:p>
  </w:endnote>
  <w:endnote w:type="continuationSeparator" w:id="0">
    <w:p w14:paraId="7C91B62E" w14:textId="77777777" w:rsidR="00EA5DEE" w:rsidRDefault="00EA5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FFAD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3CEC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36167D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ADA579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F8D0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3146CB" w14:textId="77777777" w:rsidR="00EA5DEE" w:rsidRDefault="00EA5DEE">
      <w:r>
        <w:separator/>
      </w:r>
    </w:p>
  </w:footnote>
  <w:footnote w:type="continuationSeparator" w:id="0">
    <w:p w14:paraId="304F14FA" w14:textId="77777777" w:rsidR="00EA5DEE" w:rsidRDefault="00EA5D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9B88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867D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F4DD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2E5B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2469"/>
    <w:rsid w:val="004E324A"/>
    <w:rsid w:val="004E7234"/>
    <w:rsid w:val="0054734E"/>
    <w:rsid w:val="00596EA3"/>
    <w:rsid w:val="00596FD7"/>
    <w:rsid w:val="005B1953"/>
    <w:rsid w:val="005E5BFF"/>
    <w:rsid w:val="00607F9B"/>
    <w:rsid w:val="00644DCB"/>
    <w:rsid w:val="00657C1E"/>
    <w:rsid w:val="006920D3"/>
    <w:rsid w:val="006D06E1"/>
    <w:rsid w:val="006E3089"/>
    <w:rsid w:val="00712C39"/>
    <w:rsid w:val="00756CDA"/>
    <w:rsid w:val="00772E5B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A5DEE"/>
    <w:rsid w:val="00F33C66"/>
    <w:rsid w:val="00F60179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23042B"/>
  <w15:chartTrackingRefBased/>
  <w15:docId w15:val="{63ED5DF6-AF4C-4AB4-B0FF-A0EC02735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5</Pages>
  <Words>804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Anna Oramus-Myjak</cp:lastModifiedBy>
  <cp:revision>5</cp:revision>
  <cp:lastPrinted>1899-12-31T23:00:00Z</cp:lastPrinted>
  <dcterms:created xsi:type="dcterms:W3CDTF">2026-05-13T05:32:00Z</dcterms:created>
  <dcterms:modified xsi:type="dcterms:W3CDTF">2026-05-13T06:57:00Z</dcterms:modified>
</cp:coreProperties>
</file>