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569A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569A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569AA">
        <w:rPr>
          <w:sz w:val="22"/>
          <w:szCs w:val="22"/>
        </w:rPr>
        <w:t>2026-05-12</w:t>
      </w:r>
    </w:p>
    <w:p w:rsidR="00F569AA" w:rsidRPr="00F569AA" w:rsidRDefault="00F569AA" w:rsidP="00FB7F50">
      <w:pPr>
        <w:spacing w:after="40"/>
        <w:rPr>
          <w:b/>
          <w:bCs/>
          <w:sz w:val="22"/>
          <w:szCs w:val="22"/>
        </w:rPr>
      </w:pPr>
      <w:r w:rsidRPr="00F569AA">
        <w:rPr>
          <w:b/>
          <w:bCs/>
          <w:sz w:val="22"/>
          <w:szCs w:val="22"/>
        </w:rPr>
        <w:t>Akademia Górniczo - Hutnicza</w:t>
      </w:r>
    </w:p>
    <w:p w:rsidR="00F569AA" w:rsidRPr="00F569AA" w:rsidRDefault="00F569AA" w:rsidP="00FB7F50">
      <w:pPr>
        <w:spacing w:after="40"/>
        <w:rPr>
          <w:b/>
          <w:bCs/>
          <w:sz w:val="22"/>
          <w:szCs w:val="22"/>
        </w:rPr>
      </w:pPr>
      <w:r w:rsidRPr="00F569AA">
        <w:rPr>
          <w:b/>
          <w:bCs/>
          <w:sz w:val="22"/>
          <w:szCs w:val="22"/>
        </w:rPr>
        <w:t>im. Stanisława Staszica w Krakowie</w:t>
      </w:r>
    </w:p>
    <w:p w:rsidR="00FB7F50" w:rsidRPr="002245BE" w:rsidRDefault="00F569AA" w:rsidP="00FB7F50">
      <w:pPr>
        <w:spacing w:after="40"/>
        <w:rPr>
          <w:b/>
          <w:bCs/>
          <w:sz w:val="22"/>
          <w:szCs w:val="22"/>
        </w:rPr>
      </w:pPr>
      <w:r w:rsidRPr="00F569AA">
        <w:rPr>
          <w:b/>
          <w:bCs/>
          <w:sz w:val="22"/>
          <w:szCs w:val="22"/>
        </w:rPr>
        <w:t>Dział Zamówień Publicznych</w:t>
      </w:r>
    </w:p>
    <w:p w:rsidR="00FB7F50" w:rsidRPr="002245BE" w:rsidRDefault="00F569AA" w:rsidP="00FB7F50">
      <w:pPr>
        <w:rPr>
          <w:sz w:val="22"/>
          <w:szCs w:val="22"/>
        </w:rPr>
      </w:pPr>
      <w:r w:rsidRPr="00F569A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569AA">
        <w:rPr>
          <w:sz w:val="22"/>
          <w:szCs w:val="22"/>
        </w:rPr>
        <w:t>30</w:t>
      </w:r>
    </w:p>
    <w:p w:rsidR="00FB7F50" w:rsidRPr="002245BE" w:rsidRDefault="00F569AA" w:rsidP="00FB7F50">
      <w:pPr>
        <w:rPr>
          <w:sz w:val="22"/>
          <w:szCs w:val="22"/>
        </w:rPr>
      </w:pPr>
      <w:r w:rsidRPr="00F569A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569A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569AA" w:rsidRPr="00607F9B" w:rsidTr="007C188C">
        <w:trPr>
          <w:trHeight w:val="638"/>
        </w:trPr>
        <w:tc>
          <w:tcPr>
            <w:tcW w:w="959" w:type="dxa"/>
            <w:shd w:val="clear" w:color="auto" w:fill="auto"/>
          </w:tcPr>
          <w:p w:rsidR="00F569AA" w:rsidRPr="00607F9B" w:rsidRDefault="00F569AA" w:rsidP="007C18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69AA" w:rsidRPr="00607F9B" w:rsidRDefault="00F569AA" w:rsidP="007C18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569A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69AA">
              <w:rPr>
                <w:b/>
                <w:bCs/>
                <w:sz w:val="22"/>
                <w:szCs w:val="22"/>
              </w:rPr>
      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69AA">
              <w:rPr>
                <w:b/>
                <w:sz w:val="22"/>
                <w:szCs w:val="22"/>
              </w:rPr>
              <w:t>KC-DE-zp.25.111.2026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69AA" w:rsidTr="007C18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569AA" w:rsidRPr="00D26ED6" w:rsidRDefault="00F569AA" w:rsidP="007C188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69AA">
              <w:rPr>
                <w:b/>
                <w:sz w:val="22"/>
                <w:szCs w:val="22"/>
              </w:rPr>
              <w:t xml:space="preserve">TAURON Sprzedaż sp. </w:t>
            </w:r>
            <w:proofErr w:type="spellStart"/>
            <w:r w:rsidRPr="00F569AA">
              <w:rPr>
                <w:b/>
                <w:sz w:val="22"/>
                <w:szCs w:val="22"/>
              </w:rPr>
              <w:t>zo</w:t>
            </w:r>
            <w:proofErr w:type="spellEnd"/>
            <w:r w:rsidRPr="00F569AA">
              <w:rPr>
                <w:b/>
                <w:sz w:val="22"/>
                <w:szCs w:val="22"/>
              </w:rPr>
              <w:t xml:space="preserve"> .o.</w:t>
            </w:r>
          </w:p>
          <w:p w:rsidR="00F569AA" w:rsidRPr="009F0E5C" w:rsidRDefault="00F569AA" w:rsidP="007C188C">
            <w:pPr>
              <w:jc w:val="both"/>
              <w:rPr>
                <w:bCs/>
                <w:sz w:val="22"/>
                <w:szCs w:val="22"/>
              </w:rPr>
            </w:pPr>
            <w:r w:rsidRPr="00F569AA">
              <w:rPr>
                <w:bCs/>
                <w:sz w:val="22"/>
                <w:szCs w:val="22"/>
              </w:rPr>
              <w:t>Łagiewnicka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69AA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569AA" w:rsidRPr="009F0E5C" w:rsidRDefault="00F569AA" w:rsidP="007C188C">
            <w:pPr>
              <w:jc w:val="both"/>
              <w:rPr>
                <w:bCs/>
                <w:sz w:val="22"/>
                <w:szCs w:val="22"/>
              </w:rPr>
            </w:pPr>
            <w:r w:rsidRPr="00F569AA">
              <w:rPr>
                <w:bCs/>
                <w:sz w:val="22"/>
                <w:szCs w:val="22"/>
              </w:rPr>
              <w:t>30-417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69AA">
              <w:rPr>
                <w:bCs/>
                <w:sz w:val="22"/>
                <w:szCs w:val="22"/>
              </w:rPr>
              <w:t>Kraków</w:t>
            </w:r>
          </w:p>
          <w:p w:rsidR="00F569AA" w:rsidRPr="00D26ED6" w:rsidRDefault="00F569AA" w:rsidP="007C188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569AA">
              <w:rPr>
                <w:b/>
                <w:sz w:val="22"/>
                <w:szCs w:val="22"/>
              </w:rPr>
              <w:t>58 007 277.23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569AA" w:rsidRDefault="00F569AA" w:rsidP="007C188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2552"/>
        <w:gridCol w:w="2268"/>
      </w:tblGrid>
      <w:tr w:rsidR="00223450" w:rsidRPr="008567C7" w:rsidTr="00223450">
        <w:trPr>
          <w:trHeight w:val="510"/>
        </w:trPr>
        <w:tc>
          <w:tcPr>
            <w:tcW w:w="709" w:type="dxa"/>
            <w:vAlign w:val="center"/>
          </w:tcPr>
          <w:p w:rsidR="00223450" w:rsidRPr="008567C7" w:rsidRDefault="002234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223450" w:rsidRPr="008567C7" w:rsidRDefault="002234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vAlign w:val="center"/>
          </w:tcPr>
          <w:p w:rsidR="00223450" w:rsidRPr="008567C7" w:rsidRDefault="002234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223450" w:rsidRPr="008567C7" w:rsidRDefault="0022345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23450" w:rsidRPr="008567C7" w:rsidTr="00223450">
        <w:tc>
          <w:tcPr>
            <w:tcW w:w="709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223450" w:rsidRPr="002B6761" w:rsidRDefault="00223450" w:rsidP="007C18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TAURON Sprzedaż sp. </w:t>
            </w:r>
            <w:proofErr w:type="spellStart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>zo</w:t>
            </w:r>
            <w:proofErr w:type="spellEnd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.o.</w:t>
            </w:r>
          </w:p>
          <w:p w:rsidR="00223450" w:rsidRPr="008567C7" w:rsidRDefault="00223450" w:rsidP="007C18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Łagiewnicka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3450" w:rsidRPr="001B7815" w:rsidRDefault="00223450" w:rsidP="007C18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30-417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552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23450" w:rsidRPr="008567C7" w:rsidTr="00223450">
        <w:tc>
          <w:tcPr>
            <w:tcW w:w="709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223450" w:rsidRPr="002B6761" w:rsidRDefault="00223450" w:rsidP="007C18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>Veolia</w:t>
            </w:r>
            <w:proofErr w:type="spellEnd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Energy </w:t>
            </w:r>
            <w:proofErr w:type="spellStart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>Contracting</w:t>
            </w:r>
            <w:proofErr w:type="spellEnd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:rsidR="00223450" w:rsidRPr="008567C7" w:rsidRDefault="00223450" w:rsidP="007C18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3450" w:rsidRPr="001B7815" w:rsidRDefault="00223450" w:rsidP="007C18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2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97,81</w:t>
            </w:r>
          </w:p>
        </w:tc>
        <w:tc>
          <w:tcPr>
            <w:tcW w:w="2268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97,81</w:t>
            </w:r>
          </w:p>
        </w:tc>
      </w:tr>
      <w:tr w:rsidR="00223450" w:rsidRPr="008567C7" w:rsidTr="00223450">
        <w:tc>
          <w:tcPr>
            <w:tcW w:w="709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223450" w:rsidRPr="002B6761" w:rsidRDefault="00223450" w:rsidP="007C18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>Ignitis</w:t>
            </w:r>
            <w:proofErr w:type="spellEnd"/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223450" w:rsidRPr="008567C7" w:rsidRDefault="00223450" w:rsidP="007C18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3450" w:rsidRPr="001B7815" w:rsidRDefault="00223450" w:rsidP="007C18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2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</w:p>
        </w:tc>
        <w:tc>
          <w:tcPr>
            <w:tcW w:w="2268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</w:p>
        </w:tc>
      </w:tr>
      <w:tr w:rsidR="00223450" w:rsidRPr="008567C7" w:rsidTr="00223450">
        <w:tc>
          <w:tcPr>
            <w:tcW w:w="709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223450" w:rsidRPr="002B6761" w:rsidRDefault="00223450" w:rsidP="007C18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>Energa Obrót SA</w:t>
            </w:r>
          </w:p>
          <w:p w:rsidR="00223450" w:rsidRPr="008567C7" w:rsidRDefault="00223450" w:rsidP="007C18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Al.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472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3450" w:rsidRPr="001B7815" w:rsidRDefault="00223450" w:rsidP="007C18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80-309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2552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95,50</w:t>
            </w:r>
          </w:p>
        </w:tc>
        <w:tc>
          <w:tcPr>
            <w:tcW w:w="2268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95,50</w:t>
            </w:r>
          </w:p>
        </w:tc>
      </w:tr>
      <w:tr w:rsidR="00223450" w:rsidRPr="008567C7" w:rsidTr="00223450">
        <w:tc>
          <w:tcPr>
            <w:tcW w:w="709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  <w:vAlign w:val="center"/>
          </w:tcPr>
          <w:p w:rsidR="00223450" w:rsidRPr="002B6761" w:rsidRDefault="00223450" w:rsidP="007C18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/>
                <w:sz w:val="18"/>
                <w:szCs w:val="18"/>
              </w:rPr>
              <w:t>Enea S.A.</w:t>
            </w:r>
          </w:p>
          <w:p w:rsidR="00223450" w:rsidRPr="008567C7" w:rsidRDefault="00223450" w:rsidP="007C18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Pastelowa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3450" w:rsidRPr="001B7815" w:rsidRDefault="00223450" w:rsidP="007C18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60-198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69A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552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94,95</w:t>
            </w:r>
          </w:p>
        </w:tc>
        <w:tc>
          <w:tcPr>
            <w:tcW w:w="2268" w:type="dxa"/>
            <w:vAlign w:val="center"/>
          </w:tcPr>
          <w:p w:rsidR="00223450" w:rsidRPr="008567C7" w:rsidRDefault="00223450" w:rsidP="007C18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69AA">
              <w:rPr>
                <w:rFonts w:ascii="Times New Roman" w:hAnsi="Times New Roman" w:cs="Times New Roman"/>
                <w:sz w:val="18"/>
                <w:szCs w:val="18"/>
              </w:rPr>
              <w:t xml:space="preserve">  94,95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542" w:rsidRDefault="002B1542">
      <w:r>
        <w:separator/>
      </w:r>
    </w:p>
  </w:endnote>
  <w:endnote w:type="continuationSeparator" w:id="0">
    <w:p w:rsidR="002B1542" w:rsidRDefault="002B1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542" w:rsidRDefault="002B1542">
      <w:r>
        <w:separator/>
      </w:r>
    </w:p>
  </w:footnote>
  <w:footnote w:type="continuationSeparator" w:id="0">
    <w:p w:rsidR="002B1542" w:rsidRDefault="002B1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542"/>
    <w:rsid w:val="00005838"/>
    <w:rsid w:val="00022322"/>
    <w:rsid w:val="00042497"/>
    <w:rsid w:val="000C1E6F"/>
    <w:rsid w:val="000E4E56"/>
    <w:rsid w:val="001A1468"/>
    <w:rsid w:val="001B7815"/>
    <w:rsid w:val="001C31ED"/>
    <w:rsid w:val="00223450"/>
    <w:rsid w:val="002B154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69A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FE6EC-E58D-4FE1-B838-F1FDB9442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2026-05-12T12:05:00Z</dcterms:created>
  <dcterms:modified xsi:type="dcterms:W3CDTF">2026-05-12T12:06:00Z</dcterms:modified>
</cp:coreProperties>
</file>