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BDAC20" w14:textId="2740512D" w:rsidR="00D665F5" w:rsidRDefault="00C56698" w:rsidP="00D665F5">
      <w:pPr>
        <w:spacing w:after="240"/>
        <w:jc w:val="right"/>
        <w:rPr>
          <w:sz w:val="22"/>
          <w:szCs w:val="22"/>
        </w:rPr>
      </w:pPr>
      <w:r w:rsidRPr="00C5669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56698">
        <w:rPr>
          <w:sz w:val="22"/>
          <w:szCs w:val="22"/>
        </w:rPr>
        <w:t>2026-05-12</w:t>
      </w:r>
    </w:p>
    <w:p w14:paraId="0680F9C2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6A7257D2" w14:textId="77777777" w:rsidR="00C56698" w:rsidRPr="00C56698" w:rsidRDefault="00C56698" w:rsidP="00577BC6">
      <w:pPr>
        <w:spacing w:after="40"/>
        <w:rPr>
          <w:b/>
          <w:bCs/>
          <w:sz w:val="22"/>
          <w:szCs w:val="22"/>
        </w:rPr>
      </w:pPr>
      <w:r w:rsidRPr="00C56698">
        <w:rPr>
          <w:b/>
          <w:bCs/>
          <w:sz w:val="22"/>
          <w:szCs w:val="22"/>
        </w:rPr>
        <w:t>Akademia Górniczo - Hutnicza</w:t>
      </w:r>
    </w:p>
    <w:p w14:paraId="7B43B881" w14:textId="77777777" w:rsidR="00C56698" w:rsidRPr="00C56698" w:rsidRDefault="00C56698" w:rsidP="00577BC6">
      <w:pPr>
        <w:spacing w:after="40"/>
        <w:rPr>
          <w:b/>
          <w:bCs/>
          <w:sz w:val="22"/>
          <w:szCs w:val="22"/>
        </w:rPr>
      </w:pPr>
      <w:r w:rsidRPr="00C56698">
        <w:rPr>
          <w:b/>
          <w:bCs/>
          <w:sz w:val="22"/>
          <w:szCs w:val="22"/>
        </w:rPr>
        <w:t>im. Stanisława Staszica w Krakowie</w:t>
      </w:r>
    </w:p>
    <w:p w14:paraId="1CFA2873" w14:textId="700A1529" w:rsidR="00D665F5" w:rsidRPr="00D91931" w:rsidRDefault="00C56698" w:rsidP="00577BC6">
      <w:pPr>
        <w:spacing w:after="40"/>
        <w:rPr>
          <w:b/>
          <w:bCs/>
          <w:sz w:val="22"/>
          <w:szCs w:val="22"/>
        </w:rPr>
      </w:pPr>
      <w:r w:rsidRPr="00C56698">
        <w:rPr>
          <w:b/>
          <w:bCs/>
          <w:sz w:val="22"/>
          <w:szCs w:val="22"/>
        </w:rPr>
        <w:t>Dział Zamówień Publicznych</w:t>
      </w:r>
    </w:p>
    <w:p w14:paraId="43EE7442" w14:textId="4E4D1ACA" w:rsidR="00D665F5" w:rsidRPr="00BD5546" w:rsidRDefault="00C56698" w:rsidP="00D665F5">
      <w:pPr>
        <w:rPr>
          <w:sz w:val="22"/>
          <w:szCs w:val="22"/>
        </w:rPr>
      </w:pPr>
      <w:r w:rsidRPr="00C56698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56698">
        <w:rPr>
          <w:sz w:val="22"/>
          <w:szCs w:val="22"/>
        </w:rPr>
        <w:t>30</w:t>
      </w:r>
    </w:p>
    <w:p w14:paraId="2DEECF76" w14:textId="0F850EFD" w:rsidR="00D665F5" w:rsidRPr="00BD5546" w:rsidRDefault="00C56698" w:rsidP="00D665F5">
      <w:pPr>
        <w:rPr>
          <w:sz w:val="22"/>
          <w:szCs w:val="22"/>
        </w:rPr>
      </w:pPr>
      <w:r w:rsidRPr="00C56698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56698">
        <w:rPr>
          <w:sz w:val="22"/>
          <w:szCs w:val="22"/>
        </w:rPr>
        <w:t>Kraków</w:t>
      </w:r>
    </w:p>
    <w:p w14:paraId="3D99A048" w14:textId="5DA8E27B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56698" w:rsidRPr="00C56698">
        <w:rPr>
          <w:b/>
          <w:sz w:val="22"/>
          <w:szCs w:val="22"/>
        </w:rPr>
        <w:t>KC-DE-zp.25.159.2026</w:t>
      </w:r>
      <w:r w:rsidR="00A80738">
        <w:rPr>
          <w:sz w:val="24"/>
        </w:rPr>
        <w:tab/>
        <w:t xml:space="preserve"> </w:t>
      </w:r>
    </w:p>
    <w:p w14:paraId="49A6CFC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F7D2B0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FE7A3E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488776B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259FFD0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1B7B463" w14:textId="4E014CF0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56698" w:rsidRPr="00C56698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5F903465" w14:textId="70008797" w:rsidR="00A80738" w:rsidRPr="00577BC6" w:rsidRDefault="00C5669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56698">
        <w:rPr>
          <w:b/>
          <w:sz w:val="22"/>
          <w:szCs w:val="22"/>
        </w:rPr>
        <w:t>Wymiana i konfiguracja central systemów DSO w domach studenckich DS5 "Strumyk" i DS14 "Kapitol" w Krakowie w ramach dostosowania do aktualnych przepisów przeciwpożarowych - KC-DE-zp.25.159.2026</w:t>
      </w:r>
    </w:p>
    <w:p w14:paraId="3A36FF40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AEB1E0D" w14:textId="06FBA014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56698" w:rsidRPr="00C56698">
        <w:rPr>
          <w:sz w:val="22"/>
          <w:szCs w:val="22"/>
        </w:rPr>
        <w:t>12/05/2026</w:t>
      </w:r>
      <w:r w:rsidR="00FF4AB1" w:rsidRPr="00577BC6">
        <w:rPr>
          <w:sz w:val="22"/>
          <w:szCs w:val="22"/>
        </w:rPr>
        <w:t xml:space="preserve"> o godz. </w:t>
      </w:r>
      <w:r w:rsidR="00C56698" w:rsidRPr="00C56698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158B4472" w14:textId="77777777" w:rsidTr="003F57CD">
        <w:tc>
          <w:tcPr>
            <w:tcW w:w="993" w:type="dxa"/>
            <w:vAlign w:val="center"/>
          </w:tcPr>
          <w:p w14:paraId="58ECD6D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10FA517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6E1422E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56698" w:rsidRPr="00493F8C" w14:paraId="22F449F8" w14:textId="77777777" w:rsidTr="000817B4">
        <w:tc>
          <w:tcPr>
            <w:tcW w:w="993" w:type="dxa"/>
            <w:vAlign w:val="center"/>
          </w:tcPr>
          <w:p w14:paraId="26FE6187" w14:textId="28A8CB38" w:rsidR="00C56698" w:rsidRPr="00490DC0" w:rsidRDefault="00C56698" w:rsidP="000817B4">
            <w:pPr>
              <w:spacing w:before="120" w:after="120"/>
              <w:jc w:val="center"/>
            </w:pPr>
            <w:r w:rsidRPr="00C56698">
              <w:t>1</w:t>
            </w:r>
          </w:p>
        </w:tc>
        <w:tc>
          <w:tcPr>
            <w:tcW w:w="5244" w:type="dxa"/>
          </w:tcPr>
          <w:p w14:paraId="07F03AA8" w14:textId="139A5CF9" w:rsidR="00C56698" w:rsidRPr="00490DC0" w:rsidRDefault="00C56698" w:rsidP="000817B4">
            <w:pPr>
              <w:spacing w:before="40"/>
            </w:pPr>
            <w:r w:rsidRPr="00C56698">
              <w:t>STM-PRO SP.Z O.O</w:t>
            </w:r>
          </w:p>
          <w:p w14:paraId="260704DE" w14:textId="11C994AC" w:rsidR="00C56698" w:rsidRPr="00490DC0" w:rsidRDefault="00C56698" w:rsidP="000817B4">
            <w:r w:rsidRPr="00C56698">
              <w:t>Os. Bohaterów Września</w:t>
            </w:r>
            <w:r w:rsidRPr="00490DC0">
              <w:t xml:space="preserve"> </w:t>
            </w:r>
            <w:r w:rsidRPr="00C56698">
              <w:t>59/67B</w:t>
            </w:r>
            <w:r w:rsidRPr="00490DC0">
              <w:t xml:space="preserve"> </w:t>
            </w:r>
          </w:p>
          <w:p w14:paraId="76527736" w14:textId="534668B3" w:rsidR="00C56698" w:rsidRPr="00490DC0" w:rsidRDefault="00C56698" w:rsidP="000817B4">
            <w:pPr>
              <w:spacing w:after="40"/>
              <w:jc w:val="both"/>
            </w:pPr>
            <w:r w:rsidRPr="00C56698">
              <w:t>31-621</w:t>
            </w:r>
            <w:r w:rsidRPr="00490DC0">
              <w:t xml:space="preserve"> </w:t>
            </w:r>
            <w:r w:rsidRPr="00C56698">
              <w:t>Kraków</w:t>
            </w:r>
          </w:p>
        </w:tc>
        <w:tc>
          <w:tcPr>
            <w:tcW w:w="2835" w:type="dxa"/>
            <w:vAlign w:val="center"/>
          </w:tcPr>
          <w:p w14:paraId="54B44628" w14:textId="524EAD63" w:rsidR="00C56698" w:rsidRPr="00490DC0" w:rsidRDefault="00C56698" w:rsidP="000817B4">
            <w:pPr>
              <w:spacing w:before="120" w:after="120"/>
              <w:jc w:val="both"/>
            </w:pPr>
            <w:r w:rsidRPr="00C56698">
              <w:t>220 723.50 zł</w:t>
            </w:r>
          </w:p>
        </w:tc>
      </w:tr>
    </w:tbl>
    <w:p w14:paraId="34BEEB73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6DAB35" w14:textId="77777777" w:rsidR="00CE2E3E" w:rsidRDefault="00CE2E3E">
      <w:r>
        <w:separator/>
      </w:r>
    </w:p>
  </w:endnote>
  <w:endnote w:type="continuationSeparator" w:id="0">
    <w:p w14:paraId="6072F158" w14:textId="77777777" w:rsidR="00CE2E3E" w:rsidRDefault="00CE2E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44A75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DD4485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80449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DD64C52">
        <v:line id="_x0000_s1025" style="position:absolute;left:0;text-align:left;z-index:251657728" from="-3.85pt,8.7pt" to="455.15pt,8.7pt"/>
      </w:pict>
    </w:r>
  </w:p>
  <w:p w14:paraId="09D43FE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F7C37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71343B7" w14:textId="77777777" w:rsidR="009F189D" w:rsidRDefault="009F189D">
    <w:pPr>
      <w:pStyle w:val="Stopka"/>
      <w:tabs>
        <w:tab w:val="clear" w:pos="4536"/>
      </w:tabs>
      <w:jc w:val="center"/>
    </w:pPr>
  </w:p>
  <w:p w14:paraId="59198AE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C78B97" w14:textId="77777777" w:rsidR="00CE2E3E" w:rsidRDefault="00CE2E3E">
      <w:r>
        <w:separator/>
      </w:r>
    </w:p>
  </w:footnote>
  <w:footnote w:type="continuationSeparator" w:id="0">
    <w:p w14:paraId="66BD3280" w14:textId="77777777" w:rsidR="00CE2E3E" w:rsidRDefault="00CE2E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8105A3" w14:textId="77777777" w:rsidR="00C56698" w:rsidRDefault="00C566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7D9E9F" w14:textId="77777777" w:rsidR="00C56698" w:rsidRDefault="00C566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D6AA5C" w14:textId="77777777" w:rsidR="00C56698" w:rsidRDefault="00C5669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A27F1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27F1"/>
    <w:rsid w:val="00AA718D"/>
    <w:rsid w:val="00C236D3"/>
    <w:rsid w:val="00C56698"/>
    <w:rsid w:val="00C659E2"/>
    <w:rsid w:val="00CB0802"/>
    <w:rsid w:val="00CE2E3E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7128702"/>
  <w15:chartTrackingRefBased/>
  <w15:docId w15:val="{722BEAED-C71F-4E0B-A879-316B3D9EB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143</Words>
  <Characters>858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2026-05-12T10:29:00Z</dcterms:created>
  <dcterms:modified xsi:type="dcterms:W3CDTF">2026-05-12T10:29:00Z</dcterms:modified>
</cp:coreProperties>
</file>