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ED490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A630B" w:rsidRPr="006A630B">
        <w:rPr>
          <w:rFonts w:ascii="Arial" w:hAnsi="Arial" w:cs="Arial"/>
          <w:bCs/>
          <w:i w:val="0"/>
          <w:szCs w:val="24"/>
        </w:rPr>
        <w:t>9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05D6352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9B7ED72" w14:textId="77777777" w:rsidR="00B95C96" w:rsidRPr="0012157F" w:rsidRDefault="006A630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A630B">
        <w:rPr>
          <w:rFonts w:ascii="Arial" w:hAnsi="Arial" w:cs="Arial"/>
        </w:rPr>
        <w:t>Szpital Specjalistyczny im. Stefana Żeromskiego SPZOZ w Krakowie</w:t>
      </w:r>
    </w:p>
    <w:p w14:paraId="501D1225" w14:textId="77777777" w:rsidR="00B95C96" w:rsidRPr="0012157F" w:rsidRDefault="006A630B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A630B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6A630B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064DE638" w14:textId="77777777" w:rsidR="00B95C96" w:rsidRDefault="006A630B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A630B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6A630B">
        <w:rPr>
          <w:rFonts w:ascii="Arial" w:hAnsi="Arial" w:cs="Arial"/>
        </w:rPr>
        <w:t>Kraków</w:t>
      </w:r>
    </w:p>
    <w:p w14:paraId="75859E79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21D87A3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1E93F78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0B12632C" w14:textId="77777777" w:rsidTr="006C3667">
        <w:tc>
          <w:tcPr>
            <w:tcW w:w="2800" w:type="dxa"/>
          </w:tcPr>
          <w:p w14:paraId="4C34D4D5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1D5BAF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F73139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CC34A9E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3ECDE300" w14:textId="77777777" w:rsidTr="006C3667">
        <w:tc>
          <w:tcPr>
            <w:tcW w:w="2800" w:type="dxa"/>
          </w:tcPr>
          <w:p w14:paraId="5B73454E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036B59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E2915D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7EF9FAF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B8A5C86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A630B" w:rsidRPr="0012157F" w14:paraId="7F9D6412" w14:textId="77777777" w:rsidTr="00C14780">
        <w:tc>
          <w:tcPr>
            <w:tcW w:w="9104" w:type="dxa"/>
            <w:shd w:val="clear" w:color="auto" w:fill="D9D9D9"/>
          </w:tcPr>
          <w:p w14:paraId="060C859B" w14:textId="77777777" w:rsidR="006A630B" w:rsidRPr="0012157F" w:rsidRDefault="006A630B" w:rsidP="00C1478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296E47C7" w14:textId="76120096" w:rsidR="006A630B" w:rsidRPr="00094F76" w:rsidRDefault="006A630B" w:rsidP="00C1478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A630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A630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A630B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6A630B">
              <w:rPr>
                <w:rFonts w:ascii="Arial" w:hAnsi="Arial" w:cs="Arial"/>
                <w:sz w:val="24"/>
                <w:szCs w:val="24"/>
              </w:rPr>
              <w:t>p</w:t>
            </w:r>
            <w:r w:rsidR="00D46106">
              <w:rPr>
                <w:rFonts w:ascii="Arial" w:hAnsi="Arial" w:cs="Arial"/>
                <w:sz w:val="24"/>
                <w:szCs w:val="24"/>
              </w:rPr>
              <w:t>óź</w:t>
            </w:r>
            <w:r w:rsidRPr="006A630B">
              <w:rPr>
                <w:rFonts w:ascii="Arial" w:hAnsi="Arial" w:cs="Arial"/>
                <w:sz w:val="24"/>
                <w:szCs w:val="24"/>
              </w:rPr>
              <w:t>n</w:t>
            </w:r>
            <w:proofErr w:type="spellEnd"/>
            <w:r w:rsidRPr="006A630B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06C4672D" w14:textId="77777777" w:rsidR="006A630B" w:rsidRPr="0017574D" w:rsidRDefault="006A630B" w:rsidP="00C14780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7B6E092" w14:textId="77777777" w:rsidR="006A630B" w:rsidRDefault="006A630B" w:rsidP="00C14780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DD215DB" w14:textId="77777777" w:rsidR="006A630B" w:rsidRPr="002C3302" w:rsidRDefault="006A630B" w:rsidP="00C1478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4150DEF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C46C5B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1925584" w14:textId="77777777" w:rsidTr="006C3667">
        <w:tc>
          <w:tcPr>
            <w:tcW w:w="2269" w:type="dxa"/>
          </w:tcPr>
          <w:p w14:paraId="787DB36D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9594AAC" w14:textId="22A397FE" w:rsidR="00B95C96" w:rsidRPr="00D46106" w:rsidRDefault="00D4610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46106">
              <w:rPr>
                <w:rFonts w:ascii="Arial" w:hAnsi="Arial" w:cs="Arial"/>
                <w:bCs/>
                <w:sz w:val="24"/>
                <w:szCs w:val="24"/>
              </w:rPr>
              <w:t xml:space="preserve">Świadczenie usług w zakresie transportu i unieszkodliwiania odpadów medycznych wraz z udostępnieniem kontenerów oraz odbioru i wywozu z zagospodarowaniem </w:t>
            </w:r>
            <w:proofErr w:type="spellStart"/>
            <w:r w:rsidRPr="00D46106">
              <w:rPr>
                <w:rFonts w:ascii="Arial" w:hAnsi="Arial" w:cs="Arial"/>
                <w:bCs/>
                <w:sz w:val="24"/>
                <w:szCs w:val="24"/>
              </w:rPr>
              <w:t>skratek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A630B" w:rsidRPr="00A2540E" w14:paraId="2E0045F8" w14:textId="77777777" w:rsidTr="00C14780">
        <w:tc>
          <w:tcPr>
            <w:tcW w:w="2269" w:type="dxa"/>
          </w:tcPr>
          <w:p w14:paraId="25E7892A" w14:textId="77777777" w:rsidR="006A630B" w:rsidRPr="00A2540E" w:rsidRDefault="006A630B" w:rsidP="00C1478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E85CC6D" w14:textId="77777777" w:rsidR="006A630B" w:rsidRPr="00A2540E" w:rsidRDefault="006A630B" w:rsidP="00C1478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630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DZP-271-19/26</w:t>
            </w:r>
          </w:p>
        </w:tc>
      </w:tr>
    </w:tbl>
    <w:p w14:paraId="5B8902CC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23D45CB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6A630B" w:rsidRPr="006A630B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73AB55FC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F0E8B34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3BFEF7AC" w14:textId="05812AFE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811115">
        <w:rPr>
          <w:rFonts w:ascii="Arial" w:hAnsi="Arial" w:cs="Arial"/>
          <w:sz w:val="24"/>
          <w:szCs w:val="24"/>
        </w:rPr>
        <w:t xml:space="preserve"> dotyczących orzeczenia zakazu ubiegania się o zamówienie publiczne tytułem środka zapobiegawczego</w:t>
      </w:r>
      <w:r w:rsidR="001B16D9">
        <w:rPr>
          <w:rFonts w:ascii="Arial" w:hAnsi="Arial" w:cs="Arial"/>
          <w:sz w:val="24"/>
          <w:szCs w:val="24"/>
        </w:rPr>
        <w:t>,</w:t>
      </w:r>
    </w:p>
    <w:p w14:paraId="3F705AA6" w14:textId="7CD191D6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FA6DA3">
        <w:rPr>
          <w:rFonts w:ascii="Arial" w:hAnsi="Arial" w:cs="Arial"/>
          <w:sz w:val="24"/>
          <w:szCs w:val="24"/>
        </w:rPr>
        <w:t xml:space="preserve"> dotyczących zawarcia z innymi wykonawcami porozumienia mającego na celu zakłócenie konkurencji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545271FD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79EBCF06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66720A65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005B037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8576CB">
        <w:rPr>
          <w:rFonts w:ascii="Arial" w:hAnsi="Arial" w:cs="Arial"/>
          <w:bCs/>
          <w:sz w:val="24"/>
          <w:szCs w:val="24"/>
        </w:rPr>
        <w:t>t.j</w:t>
      </w:r>
      <w:proofErr w:type="spellEnd"/>
      <w:r w:rsidR="008576CB" w:rsidRPr="008576CB">
        <w:rPr>
          <w:rFonts w:ascii="Arial" w:hAnsi="Arial" w:cs="Arial"/>
          <w:bCs/>
          <w:sz w:val="24"/>
          <w:szCs w:val="24"/>
        </w:rPr>
        <w:t>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3545FA8F" w14:textId="77777777" w:rsidR="006A630B" w:rsidRDefault="00C90B4D" w:rsidP="006A630B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58AA0BDA" w14:textId="77777777"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0E95841D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18F9FED1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9B146D5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0F727FB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4C5906B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0691177E" w14:textId="77777777" w:rsidTr="006C3667">
        <w:tc>
          <w:tcPr>
            <w:tcW w:w="2660" w:type="dxa"/>
          </w:tcPr>
          <w:p w14:paraId="7A42103D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375FD47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0827637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7FE0B9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810C57A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674B6AE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A630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073EEDEE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939B4" w14:textId="77777777" w:rsidR="00F02CA2" w:rsidRDefault="00F02CA2" w:rsidP="0038231F">
      <w:pPr>
        <w:spacing w:after="0" w:line="240" w:lineRule="auto"/>
      </w:pPr>
      <w:r>
        <w:separator/>
      </w:r>
    </w:p>
  </w:endnote>
  <w:endnote w:type="continuationSeparator" w:id="0">
    <w:p w14:paraId="6A560904" w14:textId="77777777" w:rsidR="00F02CA2" w:rsidRDefault="00F02C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20B8BF" w14:textId="77777777" w:rsidR="006A630B" w:rsidRDefault="006A63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3B08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4E7AA1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7E630" w14:textId="77777777" w:rsidR="006A630B" w:rsidRDefault="006A63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79C84" w14:textId="77777777" w:rsidR="00F02CA2" w:rsidRDefault="00F02CA2" w:rsidP="0038231F">
      <w:pPr>
        <w:spacing w:after="0" w:line="240" w:lineRule="auto"/>
      </w:pPr>
      <w:r>
        <w:separator/>
      </w:r>
    </w:p>
  </w:footnote>
  <w:footnote w:type="continuationSeparator" w:id="0">
    <w:p w14:paraId="37E61E83" w14:textId="77777777" w:rsidR="00F02CA2" w:rsidRDefault="00F02CA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F37CA" w14:textId="77777777" w:rsidR="006A630B" w:rsidRDefault="006A63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12049" w14:textId="77777777" w:rsidR="006A630B" w:rsidRDefault="006A63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DEC8B5" w14:textId="77777777" w:rsidR="006A630B" w:rsidRDefault="006A63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8637119">
    <w:abstractNumId w:val="12"/>
  </w:num>
  <w:num w:numId="2" w16cid:durableId="74597399">
    <w:abstractNumId w:val="0"/>
  </w:num>
  <w:num w:numId="3" w16cid:durableId="1485391737">
    <w:abstractNumId w:val="11"/>
  </w:num>
  <w:num w:numId="4" w16cid:durableId="688147051">
    <w:abstractNumId w:val="16"/>
  </w:num>
  <w:num w:numId="5" w16cid:durableId="985281998">
    <w:abstractNumId w:val="13"/>
  </w:num>
  <w:num w:numId="6" w16cid:durableId="1715303252">
    <w:abstractNumId w:val="10"/>
  </w:num>
  <w:num w:numId="7" w16cid:durableId="471755864">
    <w:abstractNumId w:val="1"/>
  </w:num>
  <w:num w:numId="8" w16cid:durableId="1068266678">
    <w:abstractNumId w:val="6"/>
  </w:num>
  <w:num w:numId="9" w16cid:durableId="705060906">
    <w:abstractNumId w:val="4"/>
  </w:num>
  <w:num w:numId="10" w16cid:durableId="107355373">
    <w:abstractNumId w:val="7"/>
  </w:num>
  <w:num w:numId="11" w16cid:durableId="1483346604">
    <w:abstractNumId w:val="5"/>
  </w:num>
  <w:num w:numId="12" w16cid:durableId="1931497799">
    <w:abstractNumId w:val="9"/>
  </w:num>
  <w:num w:numId="13" w16cid:durableId="1718315956">
    <w:abstractNumId w:val="3"/>
  </w:num>
  <w:num w:numId="14" w16cid:durableId="731076134">
    <w:abstractNumId w:val="2"/>
  </w:num>
  <w:num w:numId="15" w16cid:durableId="1230581523">
    <w:abstractNumId w:val="15"/>
  </w:num>
  <w:num w:numId="16" w16cid:durableId="897979176">
    <w:abstractNumId w:val="8"/>
  </w:num>
  <w:num w:numId="17" w16cid:durableId="7323156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2CA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A630B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75006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11115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5D5C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46106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2CA2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A6DA3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E64084"/>
  <w15:docId w15:val="{226B1F2B-BF1B-4A3E-9F24-3CFD914E7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491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2026-05-11T11:25:00Z</dcterms:created>
  <dcterms:modified xsi:type="dcterms:W3CDTF">2026-05-11T11:25:00Z</dcterms:modified>
</cp:coreProperties>
</file>