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45CAD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70245" w:rsidRPr="00D70245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B11CD51" w14:textId="77777777" w:rsidTr="00D62E6E">
        <w:tc>
          <w:tcPr>
            <w:tcW w:w="2800" w:type="dxa"/>
          </w:tcPr>
          <w:p w14:paraId="7504244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AF1747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C0CDE3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B551D8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6C06BAD3" w14:textId="77777777" w:rsidTr="00D62E6E">
        <w:tc>
          <w:tcPr>
            <w:tcW w:w="2800" w:type="dxa"/>
          </w:tcPr>
          <w:p w14:paraId="24FE9463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58F6C7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40C42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B3065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93A2996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0245" w:rsidRPr="00C14101" w14:paraId="22785891" w14:textId="77777777" w:rsidTr="00C1478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5A3FED" w14:textId="77777777" w:rsidR="00D70245" w:rsidRPr="00C14101" w:rsidRDefault="00D70245" w:rsidP="00C1478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C53382B" w14:textId="53142466" w:rsidR="00D70245" w:rsidRPr="00C14101" w:rsidRDefault="00D70245" w:rsidP="00C1478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70245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D7024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D70245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D70245">
              <w:rPr>
                <w:rFonts w:ascii="Arial" w:eastAsia="Times New Roman" w:hAnsi="Arial" w:cs="Arial"/>
                <w:lang w:eastAsia="pl-PL"/>
              </w:rPr>
              <w:t>p</w:t>
            </w:r>
            <w:r w:rsidR="004F06AF">
              <w:rPr>
                <w:rFonts w:ascii="Arial" w:eastAsia="Times New Roman" w:hAnsi="Arial" w:cs="Arial"/>
                <w:lang w:eastAsia="pl-PL"/>
              </w:rPr>
              <w:t>óź</w:t>
            </w:r>
            <w:r w:rsidRPr="00D70245">
              <w:rPr>
                <w:rFonts w:ascii="Arial" w:eastAsia="Times New Roman" w:hAnsi="Arial" w:cs="Arial"/>
                <w:lang w:eastAsia="pl-PL"/>
              </w:rPr>
              <w:t>n</w:t>
            </w:r>
            <w:proofErr w:type="spellEnd"/>
            <w:r w:rsidRPr="00D70245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2F9EB7FE" w14:textId="77777777" w:rsidR="00D70245" w:rsidRPr="00C14101" w:rsidRDefault="00D70245" w:rsidP="00C147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705541A" w14:textId="77777777" w:rsidR="00D70245" w:rsidRPr="00C14101" w:rsidRDefault="00D70245" w:rsidP="00C147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DEA7489" w14:textId="77777777" w:rsidR="00BC121E" w:rsidRPr="00C14101" w:rsidRDefault="00D7024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AF69908" w14:textId="77777777" w:rsidTr="00D62E6E">
        <w:tc>
          <w:tcPr>
            <w:tcW w:w="2269" w:type="dxa"/>
          </w:tcPr>
          <w:p w14:paraId="26859F0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F31F7A6" w14:textId="49D75EF0" w:rsidR="00D62E6E" w:rsidRPr="004F06AF" w:rsidRDefault="004F06A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06AF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odbioru i wywozu z zagospodarowaniem </w:t>
            </w:r>
            <w:proofErr w:type="spellStart"/>
            <w:r w:rsidRPr="004F06AF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Pr="004F06A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70245" w:rsidRPr="00D62E6E" w14:paraId="4A5B3219" w14:textId="77777777" w:rsidTr="00C14780">
        <w:tc>
          <w:tcPr>
            <w:tcW w:w="2269" w:type="dxa"/>
          </w:tcPr>
          <w:p w14:paraId="1159C052" w14:textId="77777777" w:rsidR="00D70245" w:rsidRPr="00D62E6E" w:rsidRDefault="00D70245" w:rsidP="00C147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B33B95F" w14:textId="77777777" w:rsidR="00D70245" w:rsidRPr="00D62E6E" w:rsidRDefault="00D70245" w:rsidP="00C147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702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DZP-271-19/26</w:t>
            </w:r>
          </w:p>
        </w:tc>
      </w:tr>
    </w:tbl>
    <w:p w14:paraId="279DD8F4" w14:textId="77777777" w:rsidR="00BC121E" w:rsidRDefault="00D70245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70245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D98C362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88C7007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6A57CEE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285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9BB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DF9D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10A549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9848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1E9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324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895331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CD2D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76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F11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ED689B9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76E3BC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5AF8E6C9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9BA9998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26A31744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F579E3D" w14:textId="77777777" w:rsidTr="00620E37">
        <w:tc>
          <w:tcPr>
            <w:tcW w:w="2660" w:type="dxa"/>
          </w:tcPr>
          <w:p w14:paraId="59C0444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0081097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0713E8F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379B54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2C9A5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D2A003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7024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F5E7D06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D337D" w14:textId="77777777" w:rsidR="006C3E03" w:rsidRDefault="006C3E03">
      <w:r>
        <w:separator/>
      </w:r>
    </w:p>
  </w:endnote>
  <w:endnote w:type="continuationSeparator" w:id="0">
    <w:p w14:paraId="3A8977D7" w14:textId="77777777" w:rsidR="006C3E03" w:rsidRDefault="006C3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674B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9991D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BF20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180FEEA" w14:textId="77777777" w:rsidR="009A4CD3" w:rsidRDefault="004F06A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7925C67">
        <v:line id="_x0000_s1025" style="position:absolute;left:0;text-align:left;z-index:251657728" from="-3.85pt,8.7pt" to="455.15pt,8.7pt"/>
      </w:pict>
    </w:r>
  </w:p>
  <w:p w14:paraId="0CC020F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124A2" w14:textId="77777777" w:rsidR="00D70245" w:rsidRDefault="00D70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3385A" w14:textId="77777777" w:rsidR="006C3E03" w:rsidRDefault="006C3E03">
      <w:r>
        <w:separator/>
      </w:r>
    </w:p>
  </w:footnote>
  <w:footnote w:type="continuationSeparator" w:id="0">
    <w:p w14:paraId="2C78F018" w14:textId="77777777" w:rsidR="006C3E03" w:rsidRDefault="006C3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43D91" w14:textId="77777777" w:rsidR="00D70245" w:rsidRDefault="00D70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8D4CA" w14:textId="77777777" w:rsidR="00D70245" w:rsidRDefault="00D702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26B6F" w14:textId="77777777" w:rsidR="00D70245" w:rsidRDefault="00D702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6124192">
    <w:abstractNumId w:val="13"/>
  </w:num>
  <w:num w:numId="2" w16cid:durableId="1547374009">
    <w:abstractNumId w:val="0"/>
  </w:num>
  <w:num w:numId="3" w16cid:durableId="439181637">
    <w:abstractNumId w:val="11"/>
  </w:num>
  <w:num w:numId="4" w16cid:durableId="1683239057">
    <w:abstractNumId w:val="8"/>
  </w:num>
  <w:num w:numId="5" w16cid:durableId="1520509914">
    <w:abstractNumId w:val="7"/>
  </w:num>
  <w:num w:numId="6" w16cid:durableId="271284814">
    <w:abstractNumId w:val="1"/>
  </w:num>
  <w:num w:numId="7" w16cid:durableId="1415392045">
    <w:abstractNumId w:val="6"/>
  </w:num>
  <w:num w:numId="8" w16cid:durableId="712462232">
    <w:abstractNumId w:val="3"/>
  </w:num>
  <w:num w:numId="9" w16cid:durableId="1217275129">
    <w:abstractNumId w:val="2"/>
  </w:num>
  <w:num w:numId="10" w16cid:durableId="448936803">
    <w:abstractNumId w:val="5"/>
  </w:num>
  <w:num w:numId="11" w16cid:durableId="390739522">
    <w:abstractNumId w:val="10"/>
  </w:num>
  <w:num w:numId="12" w16cid:durableId="1320235961">
    <w:abstractNumId w:val="4"/>
  </w:num>
  <w:num w:numId="13" w16cid:durableId="1992559798">
    <w:abstractNumId w:val="9"/>
  </w:num>
  <w:num w:numId="14" w16cid:durableId="14565590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E0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06AF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3E03"/>
    <w:rsid w:val="006D68D8"/>
    <w:rsid w:val="006E0FAA"/>
    <w:rsid w:val="0070113A"/>
    <w:rsid w:val="00736B31"/>
    <w:rsid w:val="00747C6F"/>
    <w:rsid w:val="00753DC1"/>
    <w:rsid w:val="00775006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0245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86915"/>
  <w15:chartTrackingRefBased/>
  <w15:docId w15:val="{56164B40-F050-498E-ADD6-B7BDCA421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208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2026-05-05T07:22:00Z</dcterms:created>
  <dcterms:modified xsi:type="dcterms:W3CDTF">2026-05-11T11:15:00Z</dcterms:modified>
</cp:coreProperties>
</file>