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35E8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07441" w:rsidRPr="00D07441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8B444D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8D7EB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243E68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1EEFEDD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6C2D7A9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9059E08" w14:textId="77777777" w:rsidTr="004F10A0">
        <w:tc>
          <w:tcPr>
            <w:tcW w:w="2269" w:type="dxa"/>
          </w:tcPr>
          <w:p w14:paraId="4BD82E2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6FA479" w14:textId="0EDC3E32" w:rsidR="00A137C9" w:rsidRPr="00A2540E" w:rsidRDefault="001D094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094B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wywozu z zagospodarowaniem </w:t>
            </w:r>
            <w:proofErr w:type="spellStart"/>
            <w:r w:rsidRPr="001D094B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7441" w:rsidRPr="00A2540E" w14:paraId="5367F11C" w14:textId="77777777" w:rsidTr="007B4FFB">
        <w:tc>
          <w:tcPr>
            <w:tcW w:w="2269" w:type="dxa"/>
          </w:tcPr>
          <w:p w14:paraId="278C7E36" w14:textId="77777777" w:rsidR="00D07441" w:rsidRPr="00A2540E" w:rsidRDefault="00D07441" w:rsidP="007B4F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3D2A745" w14:textId="77777777" w:rsidR="00D07441" w:rsidRPr="00A2540E" w:rsidRDefault="00D07441" w:rsidP="007B4F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744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DZP-271-19/26</w:t>
            </w:r>
          </w:p>
        </w:tc>
      </w:tr>
    </w:tbl>
    <w:p w14:paraId="5599A05A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1A98D1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7441" w:rsidRPr="00D0744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0967083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CBB41F3" w14:textId="77777777" w:rsidTr="00A137C9">
        <w:tc>
          <w:tcPr>
            <w:tcW w:w="617" w:type="dxa"/>
            <w:vAlign w:val="center"/>
          </w:tcPr>
          <w:p w14:paraId="066744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42BCECC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4D439D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4BD900B" w14:textId="77777777" w:rsidTr="00A137C9">
        <w:tc>
          <w:tcPr>
            <w:tcW w:w="617" w:type="dxa"/>
            <w:vAlign w:val="center"/>
          </w:tcPr>
          <w:p w14:paraId="76DDC92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357A36F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2C9B169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CD0454A" w14:textId="77777777" w:rsidTr="00A137C9">
        <w:tc>
          <w:tcPr>
            <w:tcW w:w="617" w:type="dxa"/>
            <w:vAlign w:val="center"/>
          </w:tcPr>
          <w:p w14:paraId="074BC7E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0140642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E4DE17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CFEF4CC" w14:textId="64AAF43E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07441" w:rsidRPr="00D07441">
        <w:rPr>
          <w:rFonts w:ascii="Arial" w:hAnsi="Arial" w:cs="Arial"/>
          <w:sz w:val="24"/>
          <w:szCs w:val="24"/>
        </w:rPr>
        <w:t>(</w:t>
      </w:r>
      <w:proofErr w:type="spellStart"/>
      <w:r w:rsidR="00D07441" w:rsidRPr="00D07441">
        <w:rPr>
          <w:rFonts w:ascii="Arial" w:hAnsi="Arial" w:cs="Arial"/>
          <w:sz w:val="24"/>
          <w:szCs w:val="24"/>
        </w:rPr>
        <w:t>t.j</w:t>
      </w:r>
      <w:proofErr w:type="spellEnd"/>
      <w:r w:rsidR="00D07441" w:rsidRPr="00D0744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07441" w:rsidRPr="00D07441">
        <w:rPr>
          <w:rFonts w:ascii="Arial" w:hAnsi="Arial" w:cs="Arial"/>
          <w:sz w:val="24"/>
          <w:szCs w:val="24"/>
        </w:rPr>
        <w:t>p</w:t>
      </w:r>
      <w:r w:rsidR="001D094B">
        <w:rPr>
          <w:rFonts w:ascii="Arial" w:hAnsi="Arial" w:cs="Arial"/>
          <w:sz w:val="24"/>
          <w:szCs w:val="24"/>
        </w:rPr>
        <w:t>óź</w:t>
      </w:r>
      <w:r w:rsidR="00D07441" w:rsidRPr="00D07441">
        <w:rPr>
          <w:rFonts w:ascii="Arial" w:hAnsi="Arial" w:cs="Arial"/>
          <w:sz w:val="24"/>
          <w:szCs w:val="24"/>
        </w:rPr>
        <w:t>n</w:t>
      </w:r>
      <w:proofErr w:type="spellEnd"/>
      <w:r w:rsidR="00D07441" w:rsidRPr="00D07441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r w:rsidRPr="005D69E4">
        <w:rPr>
          <w:rFonts w:ascii="Arial" w:eastAsia="Times New Roman" w:hAnsi="Arial" w:cs="Arial"/>
          <w:strike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usługi / </w:t>
      </w:r>
      <w:r w:rsidRPr="005D69E4">
        <w:rPr>
          <w:rFonts w:ascii="Arial" w:eastAsia="Times New Roman" w:hAnsi="Arial" w:cs="Arial"/>
          <w:strike/>
          <w:sz w:val="24"/>
          <w:szCs w:val="24"/>
          <w:lang w:eastAsia="pl-PL"/>
        </w:rPr>
        <w:t>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351D1A3" w14:textId="77777777" w:rsidTr="00A137C9">
        <w:tc>
          <w:tcPr>
            <w:tcW w:w="617" w:type="dxa"/>
            <w:vAlign w:val="center"/>
          </w:tcPr>
          <w:p w14:paraId="6C020E2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5E721F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F0E514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Pr="005D69E4">
              <w:rPr>
                <w:rFonts w:ascii="Arial" w:eastAsia="Times New Roman" w:hAnsi="Arial" w:cs="Arial"/>
                <w:strike/>
                <w:sz w:val="24"/>
                <w:szCs w:val="24"/>
                <w:lang w:eastAsia="pl-PL"/>
              </w:rPr>
              <w:t>robót/dostaw/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7706D" w14:paraId="5C0CB991" w14:textId="77777777" w:rsidTr="00A137C9">
        <w:tc>
          <w:tcPr>
            <w:tcW w:w="617" w:type="dxa"/>
            <w:vAlign w:val="center"/>
          </w:tcPr>
          <w:p w14:paraId="04E42BD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40719CF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61A041E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0FC7704" w14:textId="77777777" w:rsidTr="00A137C9">
        <w:tc>
          <w:tcPr>
            <w:tcW w:w="617" w:type="dxa"/>
            <w:vAlign w:val="center"/>
          </w:tcPr>
          <w:p w14:paraId="6F37E58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4E6DAE4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60C2EC9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06E937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D1C333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1DF4DF9" w14:textId="77777777" w:rsidTr="004F10A0">
        <w:tc>
          <w:tcPr>
            <w:tcW w:w="2660" w:type="dxa"/>
          </w:tcPr>
          <w:p w14:paraId="0DE5AFE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F9A127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C398D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ECAD3E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31464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61CC1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0744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EBF051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DB9F1" w14:textId="77777777" w:rsidR="00CA54B1" w:rsidRDefault="00CA54B1" w:rsidP="00025386">
      <w:pPr>
        <w:spacing w:after="0" w:line="240" w:lineRule="auto"/>
      </w:pPr>
      <w:r>
        <w:separator/>
      </w:r>
    </w:p>
  </w:endnote>
  <w:endnote w:type="continuationSeparator" w:id="0">
    <w:p w14:paraId="72E453B7" w14:textId="77777777" w:rsidR="00CA54B1" w:rsidRDefault="00CA54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F7ECF" w14:textId="77777777" w:rsidR="00D07441" w:rsidRDefault="00D074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1F1AD" w14:textId="77777777" w:rsidR="00025386" w:rsidRDefault="001D094B" w:rsidP="00025386">
    <w:pPr>
      <w:pStyle w:val="Stopka"/>
      <w:tabs>
        <w:tab w:val="clear" w:pos="4536"/>
      </w:tabs>
      <w:jc w:val="center"/>
    </w:pPr>
    <w:r>
      <w:rPr>
        <w:noProof/>
      </w:rPr>
      <w:pict w14:anchorId="27BE132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121639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8F5BD3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B171B" w14:textId="77777777" w:rsidR="00D07441" w:rsidRDefault="00D074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32651" w14:textId="77777777" w:rsidR="00CA54B1" w:rsidRDefault="00CA54B1" w:rsidP="00025386">
      <w:pPr>
        <w:spacing w:after="0" w:line="240" w:lineRule="auto"/>
      </w:pPr>
      <w:r>
        <w:separator/>
      </w:r>
    </w:p>
  </w:footnote>
  <w:footnote w:type="continuationSeparator" w:id="0">
    <w:p w14:paraId="5349A65C" w14:textId="77777777" w:rsidR="00CA54B1" w:rsidRDefault="00CA54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CA60E" w14:textId="77777777" w:rsidR="00D07441" w:rsidRDefault="00D07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2EECE" w14:textId="77777777" w:rsidR="00D07441" w:rsidRDefault="00D07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7C906" w14:textId="77777777" w:rsidR="00D07441" w:rsidRDefault="00D074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863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4B1"/>
    <w:rsid w:val="00025386"/>
    <w:rsid w:val="000423B9"/>
    <w:rsid w:val="00053927"/>
    <w:rsid w:val="00084786"/>
    <w:rsid w:val="0016158F"/>
    <w:rsid w:val="001C2314"/>
    <w:rsid w:val="001D094B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D69E4"/>
    <w:rsid w:val="00620476"/>
    <w:rsid w:val="00657A47"/>
    <w:rsid w:val="00745A44"/>
    <w:rsid w:val="00751F41"/>
    <w:rsid w:val="007666D6"/>
    <w:rsid w:val="0077500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A54B1"/>
    <w:rsid w:val="00CB29AC"/>
    <w:rsid w:val="00D03170"/>
    <w:rsid w:val="00D0744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C25B0"/>
  <w15:chartTrackingRefBased/>
  <w15:docId w15:val="{199513EC-E967-47B0-8D2E-258BE783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2026-05-04T12:32:00Z</dcterms:created>
  <dcterms:modified xsi:type="dcterms:W3CDTF">2026-05-11T11:12:00Z</dcterms:modified>
</cp:coreProperties>
</file>