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9FD88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E525A" w:rsidRPr="008E525A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60B82A98" w14:textId="77777777" w:rsidTr="00467CA2">
        <w:tc>
          <w:tcPr>
            <w:tcW w:w="2800" w:type="dxa"/>
          </w:tcPr>
          <w:p w14:paraId="33601D3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94D22B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39A39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46B5C6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04A1EC08" w14:textId="77777777" w:rsidTr="00467CA2">
        <w:tc>
          <w:tcPr>
            <w:tcW w:w="2800" w:type="dxa"/>
          </w:tcPr>
          <w:p w14:paraId="1446F5D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15307A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59B93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2305CA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2E8939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8A13F9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7414C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34CE95B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D109303" w14:textId="1C492561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E525A" w:rsidRPr="008E525A">
        <w:rPr>
          <w:rFonts w:ascii="Arial" w:hAnsi="Arial" w:cs="Arial"/>
          <w:sz w:val="24"/>
          <w:szCs w:val="24"/>
        </w:rPr>
        <w:t>(</w:t>
      </w:r>
      <w:proofErr w:type="spellStart"/>
      <w:r w:rsidR="008E525A" w:rsidRPr="008E525A">
        <w:rPr>
          <w:rFonts w:ascii="Arial" w:hAnsi="Arial" w:cs="Arial"/>
          <w:sz w:val="24"/>
          <w:szCs w:val="24"/>
        </w:rPr>
        <w:t>t.j</w:t>
      </w:r>
      <w:proofErr w:type="spellEnd"/>
      <w:r w:rsidR="008E525A" w:rsidRPr="008E525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E525A" w:rsidRPr="008E525A">
        <w:rPr>
          <w:rFonts w:ascii="Arial" w:hAnsi="Arial" w:cs="Arial"/>
          <w:sz w:val="24"/>
          <w:szCs w:val="24"/>
        </w:rPr>
        <w:t>p</w:t>
      </w:r>
      <w:r w:rsidR="001F1199">
        <w:rPr>
          <w:rFonts w:ascii="Arial" w:hAnsi="Arial" w:cs="Arial"/>
          <w:sz w:val="24"/>
          <w:szCs w:val="24"/>
        </w:rPr>
        <w:t>óź</w:t>
      </w:r>
      <w:r w:rsidR="008E525A" w:rsidRPr="008E525A">
        <w:rPr>
          <w:rFonts w:ascii="Arial" w:hAnsi="Arial" w:cs="Arial"/>
          <w:sz w:val="24"/>
          <w:szCs w:val="24"/>
        </w:rPr>
        <w:t>n</w:t>
      </w:r>
      <w:proofErr w:type="spellEnd"/>
      <w:r w:rsidR="008E525A" w:rsidRPr="008E525A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1148B8B" w14:textId="77777777" w:rsidTr="00467CA2">
        <w:tc>
          <w:tcPr>
            <w:tcW w:w="2269" w:type="dxa"/>
          </w:tcPr>
          <w:p w14:paraId="7FE4C529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66CA577" w14:textId="2F49D791" w:rsidR="00D520D3" w:rsidRPr="00A2540E" w:rsidRDefault="001F119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F1199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wywozu z zagospodarowaniem </w:t>
            </w:r>
            <w:proofErr w:type="spellStart"/>
            <w:r w:rsidRPr="001F1199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E525A" w:rsidRPr="00A2540E" w14:paraId="07CA9466" w14:textId="77777777" w:rsidTr="00C92CDC">
        <w:tc>
          <w:tcPr>
            <w:tcW w:w="2269" w:type="dxa"/>
          </w:tcPr>
          <w:p w14:paraId="5C3A07A5" w14:textId="77777777" w:rsidR="008E525A" w:rsidRPr="00A2540E" w:rsidRDefault="008E525A" w:rsidP="00C92C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9442EF7" w14:textId="77777777" w:rsidR="008E525A" w:rsidRPr="00A2540E" w:rsidRDefault="008E525A" w:rsidP="00C92C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52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DZP-271-19/26</w:t>
            </w:r>
          </w:p>
        </w:tc>
      </w:tr>
    </w:tbl>
    <w:p w14:paraId="01ABB84B" w14:textId="77777777" w:rsidR="00DC652A" w:rsidRPr="00053927" w:rsidRDefault="008E525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3C9C14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E099FA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23FDEF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59236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1B14FA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A48F2C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B96E94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7811879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E94AA35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8527B5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F52620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68804A2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B267D04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E96C4D7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690A4365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9C86AFC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8BD119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2DFFDB0C" w14:textId="77777777" w:rsidTr="00467CA2">
        <w:tc>
          <w:tcPr>
            <w:tcW w:w="2660" w:type="dxa"/>
          </w:tcPr>
          <w:p w14:paraId="7859026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BF2CB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6238B4E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CA3D78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8F0AC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9CBCB3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E525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B8321C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45082" w14:textId="77777777" w:rsidR="003F0084" w:rsidRDefault="003F0084" w:rsidP="00025386">
      <w:pPr>
        <w:spacing w:after="0" w:line="240" w:lineRule="auto"/>
      </w:pPr>
      <w:r>
        <w:separator/>
      </w:r>
    </w:p>
  </w:endnote>
  <w:endnote w:type="continuationSeparator" w:id="0">
    <w:p w14:paraId="5DFE9EC5" w14:textId="77777777" w:rsidR="003F0084" w:rsidRDefault="003F00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CAE37" w14:textId="77777777" w:rsidR="008E525A" w:rsidRDefault="008E52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EFF8B" w14:textId="77777777" w:rsidR="00025386" w:rsidRDefault="001F1199" w:rsidP="00025386">
    <w:pPr>
      <w:pStyle w:val="Stopka"/>
      <w:tabs>
        <w:tab w:val="clear" w:pos="4536"/>
      </w:tabs>
      <w:jc w:val="center"/>
    </w:pPr>
    <w:r>
      <w:rPr>
        <w:noProof/>
      </w:rPr>
      <w:pict w14:anchorId="7FB675E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8E46E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4393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65D4" w14:textId="77777777" w:rsidR="008E525A" w:rsidRDefault="008E5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FD73D" w14:textId="77777777" w:rsidR="003F0084" w:rsidRDefault="003F0084" w:rsidP="00025386">
      <w:pPr>
        <w:spacing w:after="0" w:line="240" w:lineRule="auto"/>
      </w:pPr>
      <w:r>
        <w:separator/>
      </w:r>
    </w:p>
  </w:footnote>
  <w:footnote w:type="continuationSeparator" w:id="0">
    <w:p w14:paraId="64006944" w14:textId="77777777" w:rsidR="003F0084" w:rsidRDefault="003F00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2DF9F" w14:textId="77777777" w:rsidR="008E525A" w:rsidRDefault="008E5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F7DA3" w14:textId="77777777" w:rsidR="008E525A" w:rsidRDefault="008E5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555F8" w14:textId="77777777" w:rsidR="008E525A" w:rsidRDefault="008E5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113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084"/>
    <w:rsid w:val="00025386"/>
    <w:rsid w:val="000423B9"/>
    <w:rsid w:val="00053927"/>
    <w:rsid w:val="00066C44"/>
    <w:rsid w:val="00071D4C"/>
    <w:rsid w:val="00084786"/>
    <w:rsid w:val="0016158F"/>
    <w:rsid w:val="001C2314"/>
    <w:rsid w:val="001F1199"/>
    <w:rsid w:val="00213980"/>
    <w:rsid w:val="003F008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5006"/>
    <w:rsid w:val="007D6755"/>
    <w:rsid w:val="007F49C7"/>
    <w:rsid w:val="00824D73"/>
    <w:rsid w:val="00830970"/>
    <w:rsid w:val="008833CF"/>
    <w:rsid w:val="008B797E"/>
    <w:rsid w:val="008E525A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FAEFC"/>
  <w15:chartTrackingRefBased/>
  <w15:docId w15:val="{5BA50ACF-35CE-4867-B824-6F8A96451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2026-04-24T12:39:00Z</dcterms:created>
  <dcterms:modified xsi:type="dcterms:W3CDTF">2026-05-11T11:10:00Z</dcterms:modified>
</cp:coreProperties>
</file>