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F9852" w14:textId="1D32D41E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1A52EB">
        <w:rPr>
          <w:rFonts w:ascii="Arial" w:hAnsi="Arial" w:cs="Arial"/>
          <w:sz w:val="24"/>
          <w:szCs w:val="24"/>
        </w:rPr>
        <w:t>4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3F66387C" w14:textId="77777777" w:rsidTr="005844F6">
        <w:tc>
          <w:tcPr>
            <w:tcW w:w="9104" w:type="dxa"/>
            <w:shd w:val="clear" w:color="auto" w:fill="F2F2F2"/>
          </w:tcPr>
          <w:p w14:paraId="6A7339E8" w14:textId="77777777" w:rsidR="00F31EAC" w:rsidRDefault="00F31EAC" w:rsidP="00FF2E6B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14:paraId="61817B5B" w14:textId="77777777" w:rsidR="00FF2E6B" w:rsidRPr="00FF2E6B" w:rsidRDefault="00FF2E6B" w:rsidP="00FF2E6B">
            <w:pPr>
              <w:spacing w:after="240"/>
              <w:jc w:val="center"/>
            </w:pPr>
          </w:p>
        </w:tc>
      </w:tr>
    </w:tbl>
    <w:p w14:paraId="4F91D280" w14:textId="77777777" w:rsidR="00140C27" w:rsidRPr="00140C27" w:rsidRDefault="008D67F5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8D67F5">
        <w:rPr>
          <w:rFonts w:ascii="Arial" w:hAnsi="Arial" w:cs="Arial"/>
          <w:b/>
          <w:bCs/>
        </w:rPr>
        <w:t>Szpital Specjalistyczny im. Stefana Żeromskiego SP ZOZ w Krakowie</w:t>
      </w:r>
    </w:p>
    <w:p w14:paraId="28455018" w14:textId="77777777" w:rsidR="00140C27" w:rsidRPr="00140C27" w:rsidRDefault="008D67F5" w:rsidP="00140C27">
      <w:pPr>
        <w:spacing w:line="360" w:lineRule="auto"/>
        <w:ind w:left="3969"/>
        <w:rPr>
          <w:rFonts w:ascii="Arial" w:hAnsi="Arial" w:cs="Arial"/>
        </w:rPr>
      </w:pPr>
      <w:r w:rsidRPr="008D67F5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8D67F5">
        <w:rPr>
          <w:rFonts w:ascii="Arial" w:hAnsi="Arial" w:cs="Arial"/>
        </w:rPr>
        <w:t>66</w:t>
      </w:r>
    </w:p>
    <w:p w14:paraId="061E6929" w14:textId="77777777" w:rsidR="00140C27" w:rsidRPr="00140C27" w:rsidRDefault="008D67F5" w:rsidP="00140C27">
      <w:pPr>
        <w:ind w:left="3969"/>
        <w:rPr>
          <w:rFonts w:ascii="Arial" w:hAnsi="Arial" w:cs="Arial"/>
        </w:rPr>
      </w:pPr>
      <w:r w:rsidRPr="008D67F5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8D67F5">
        <w:rPr>
          <w:rFonts w:ascii="Arial" w:hAnsi="Arial" w:cs="Arial"/>
        </w:rPr>
        <w:t>Kraków</w:t>
      </w:r>
    </w:p>
    <w:p w14:paraId="57B50576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69F6937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3C944BA8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5AB283D9" w14:textId="77777777">
        <w:tc>
          <w:tcPr>
            <w:tcW w:w="2268" w:type="dxa"/>
          </w:tcPr>
          <w:p w14:paraId="20273C5B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1C433E1C" w14:textId="07CC8D00" w:rsidR="00140C27" w:rsidRPr="00140C27" w:rsidRDefault="00491857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Świadczenie usług w zakresie t</w:t>
            </w:r>
            <w:r w:rsidR="008D67F5" w:rsidRPr="008D67F5">
              <w:rPr>
                <w:rFonts w:ascii="Arial" w:hAnsi="Arial" w:cs="Arial"/>
                <w:bCs/>
              </w:rPr>
              <w:t>ransport</w:t>
            </w:r>
            <w:r>
              <w:rPr>
                <w:rFonts w:ascii="Arial" w:hAnsi="Arial" w:cs="Arial"/>
                <w:bCs/>
              </w:rPr>
              <w:t>u</w:t>
            </w:r>
            <w:r w:rsidR="008D67F5" w:rsidRPr="008D67F5">
              <w:rPr>
                <w:rFonts w:ascii="Arial" w:hAnsi="Arial" w:cs="Arial"/>
                <w:bCs/>
              </w:rPr>
              <w:t xml:space="preserve"> i unieszkodliwiani</w:t>
            </w:r>
            <w:r>
              <w:rPr>
                <w:rFonts w:ascii="Arial" w:hAnsi="Arial" w:cs="Arial"/>
                <w:bCs/>
              </w:rPr>
              <w:t>a</w:t>
            </w:r>
            <w:r w:rsidR="008D67F5" w:rsidRPr="008D67F5">
              <w:rPr>
                <w:rFonts w:ascii="Arial" w:hAnsi="Arial" w:cs="Arial"/>
                <w:bCs/>
              </w:rPr>
              <w:t xml:space="preserve"> odpadów medycznych wraz z udostępnieniem kontenerów oraz odbi</w:t>
            </w:r>
            <w:r>
              <w:rPr>
                <w:rFonts w:ascii="Arial" w:hAnsi="Arial" w:cs="Arial"/>
                <w:bCs/>
              </w:rPr>
              <w:t>o</w:t>
            </w:r>
            <w:r w:rsidR="008D67F5" w:rsidRPr="008D67F5">
              <w:rPr>
                <w:rFonts w:ascii="Arial" w:hAnsi="Arial" w:cs="Arial"/>
                <w:bCs/>
              </w:rPr>
              <w:t>r</w:t>
            </w:r>
            <w:r>
              <w:rPr>
                <w:rFonts w:ascii="Arial" w:hAnsi="Arial" w:cs="Arial"/>
                <w:bCs/>
              </w:rPr>
              <w:t>u</w:t>
            </w:r>
            <w:r w:rsidR="008D67F5" w:rsidRPr="008D67F5">
              <w:rPr>
                <w:rFonts w:ascii="Arial" w:hAnsi="Arial" w:cs="Arial"/>
                <w:bCs/>
              </w:rPr>
              <w:t xml:space="preserve"> i wyw</w:t>
            </w:r>
            <w:r>
              <w:rPr>
                <w:rFonts w:ascii="Arial" w:hAnsi="Arial" w:cs="Arial"/>
                <w:bCs/>
              </w:rPr>
              <w:t>o</w:t>
            </w:r>
            <w:r w:rsidR="008D67F5" w:rsidRPr="008D67F5">
              <w:rPr>
                <w:rFonts w:ascii="Arial" w:hAnsi="Arial" w:cs="Arial"/>
                <w:bCs/>
              </w:rPr>
              <w:t>z</w:t>
            </w:r>
            <w:r>
              <w:rPr>
                <w:rFonts w:ascii="Arial" w:hAnsi="Arial" w:cs="Arial"/>
                <w:bCs/>
              </w:rPr>
              <w:t>u</w:t>
            </w:r>
            <w:r w:rsidR="008D67F5" w:rsidRPr="008D67F5">
              <w:rPr>
                <w:rFonts w:ascii="Arial" w:hAnsi="Arial" w:cs="Arial"/>
                <w:bCs/>
              </w:rPr>
              <w:t xml:space="preserve"> z zagospodarowaniem skratek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8D67F5" w:rsidRPr="00140C27" w14:paraId="2ADE3756" w14:textId="77777777" w:rsidTr="00C92CDC">
        <w:tc>
          <w:tcPr>
            <w:tcW w:w="2268" w:type="dxa"/>
          </w:tcPr>
          <w:p w14:paraId="0D790735" w14:textId="77777777" w:rsidR="008D67F5" w:rsidRPr="00140C27" w:rsidRDefault="008D67F5" w:rsidP="00C92CD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77163AE4" w14:textId="77777777" w:rsidR="008D67F5" w:rsidRPr="00140C27" w:rsidRDefault="008D67F5" w:rsidP="00C92C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D67F5">
              <w:rPr>
                <w:rFonts w:ascii="Arial" w:hAnsi="Arial" w:cs="Arial"/>
                <w:bCs/>
              </w:rPr>
              <w:t>DZP-271-19/26</w:t>
            </w:r>
          </w:p>
        </w:tc>
      </w:tr>
    </w:tbl>
    <w:p w14:paraId="29FDB77C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0574D057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6D69473C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7ADEBA63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4DA14FE4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4082B545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349F6387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7170F0EE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14D7C4A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E5D3334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61BA025D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37F99F3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2369BFD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58823D43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FF2E6B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1775186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FF2E6B" w:rsidRPr="007677F8" w14:paraId="4E2FDB98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040AE798" w14:textId="77777777" w:rsidR="00FF2E6B" w:rsidRPr="00B42ED4" w:rsidRDefault="00FF2E6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31636BEB" w14:textId="77777777" w:rsidR="00FF2E6B" w:rsidRPr="00B42ED4" w:rsidRDefault="00FF2E6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7ACC82C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1D0840E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FF2E6B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60ADD40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B1EE5A1" w14:textId="77777777" w:rsidTr="00A475A6">
        <w:trPr>
          <w:trHeight w:val="2259"/>
        </w:trPr>
        <w:tc>
          <w:tcPr>
            <w:tcW w:w="2552" w:type="dxa"/>
            <w:vAlign w:val="center"/>
          </w:tcPr>
          <w:p w14:paraId="0A880479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1F204A2F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before="120"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Mikroprzedsiębiorstwo</w:t>
            </w:r>
          </w:p>
          <w:p w14:paraId="34CAB7B4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Małe przedsiębiorstwo</w:t>
            </w:r>
          </w:p>
          <w:p w14:paraId="5FF64AEE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Średnie przedsiębiorstwo</w:t>
            </w:r>
          </w:p>
          <w:p w14:paraId="06A584CD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Jednoosobowa działalność gospodarcza</w:t>
            </w:r>
          </w:p>
          <w:p w14:paraId="16E45503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Osoba fizyczna nieprowadząca działalności gospodarczej</w:t>
            </w:r>
          </w:p>
          <w:p w14:paraId="509E11D4" w14:textId="77777777" w:rsidR="00497AEE" w:rsidRPr="00497AEE" w:rsidRDefault="00A475A6" w:rsidP="00A475A6">
            <w:pPr>
              <w:pStyle w:val="Akapitzlist"/>
              <w:autoSpaceDE w:val="0"/>
              <w:autoSpaceDN w:val="0"/>
              <w:adjustRightInd w:val="0"/>
              <w:spacing w:after="6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75A6">
              <w:rPr>
                <w:rFonts w:ascii="Arial" w:hAnsi="Arial" w:cs="Arial"/>
                <w:sz w:val="22"/>
                <w:szCs w:val="22"/>
              </w:rPr>
              <w:t>[</w:t>
            </w:r>
            <w:r w:rsidRPr="00A475A6">
              <w:rPr>
                <w:rFonts w:ascii="Arial" w:hAnsi="Arial" w:cs="Arial"/>
              </w:rPr>
              <w:t xml:space="preserve"> </w:t>
            </w:r>
            <w:r w:rsidRPr="00A475A6">
              <w:rPr>
                <w:rFonts w:ascii="Arial" w:hAnsi="Arial" w:cs="Arial"/>
                <w:sz w:val="22"/>
                <w:szCs w:val="22"/>
              </w:rPr>
              <w:t xml:space="preserve">  ] Inny rodzaj</w:t>
            </w:r>
          </w:p>
        </w:tc>
      </w:tr>
    </w:tbl>
    <w:p w14:paraId="4B5C35BE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2B869536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651714A1" w14:textId="3B8FB50A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</w:t>
      </w:r>
      <w:r w:rsidR="00B45B9C">
        <w:rPr>
          <w:rFonts w:ascii="Arial" w:hAnsi="Arial" w:cs="Arial"/>
        </w:rPr>
        <w:t>, stosując niżej wymienione stawki</w:t>
      </w:r>
      <w:r w:rsidRPr="00A8509D">
        <w:rPr>
          <w:rFonts w:ascii="Arial" w:hAnsi="Arial" w:cs="Arial"/>
        </w:rPr>
        <w:t>:</w:t>
      </w:r>
    </w:p>
    <w:p w14:paraId="1915AFB4" w14:textId="77777777" w:rsidR="00D52F89" w:rsidRPr="00A25E74" w:rsidRDefault="00D52F89" w:rsidP="00D52F89">
      <w:pPr>
        <w:tabs>
          <w:tab w:val="left" w:pos="1000"/>
        </w:tabs>
        <w:autoSpaceDE w:val="0"/>
        <w:spacing w:before="60" w:after="60" w:line="100" w:lineRule="atLeast"/>
        <w:ind w:left="360"/>
        <w:jc w:val="both"/>
        <w:rPr>
          <w:rFonts w:ascii="Arial" w:hAnsi="Arial" w:cs="Arial"/>
          <w:b/>
          <w:bCs/>
        </w:rPr>
      </w:pPr>
      <w:r w:rsidRPr="00A25E74">
        <w:rPr>
          <w:rFonts w:ascii="Arial" w:hAnsi="Arial" w:cs="Arial"/>
          <w:b/>
          <w:bCs/>
        </w:rPr>
        <w:t>GRUPA 1:</w:t>
      </w:r>
    </w:p>
    <w:tbl>
      <w:tblPr>
        <w:tblpPr w:leftFromText="141" w:rightFromText="141" w:vertAnchor="text" w:tblpY="1"/>
        <w:tblOverlap w:val="never"/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5"/>
        <w:gridCol w:w="1463"/>
        <w:gridCol w:w="1780"/>
        <w:gridCol w:w="1197"/>
        <w:gridCol w:w="1076"/>
        <w:gridCol w:w="850"/>
        <w:gridCol w:w="1134"/>
        <w:gridCol w:w="1275"/>
      </w:tblGrid>
      <w:tr w:rsidR="00D52F89" w:rsidRPr="00F260BF" w14:paraId="044D6736" w14:textId="77777777" w:rsidTr="00491857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24615" w14:textId="77777777" w:rsidR="00D52F89" w:rsidRPr="00F260BF" w:rsidRDefault="00D52F89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0" w:name="_Hlk91581088"/>
            <w:r w:rsidRPr="00F260BF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78E97" w14:textId="77777777" w:rsidR="00D52F89" w:rsidRPr="00F260BF" w:rsidRDefault="00D52F89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60BF">
              <w:rPr>
                <w:rFonts w:ascii="Arial" w:hAnsi="Arial" w:cs="Arial"/>
                <w:b/>
                <w:bCs/>
                <w:sz w:val="18"/>
                <w:szCs w:val="18"/>
              </w:rPr>
              <w:t>Nazwa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5ED2E" w14:textId="77777777" w:rsidR="00D52F89" w:rsidRPr="00F260BF" w:rsidRDefault="00D52F89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60B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Szacunkowa masa odpadów  medycznych przekazywanych do unieszkodliwiania </w:t>
            </w:r>
            <w:r w:rsidRPr="00F260BF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w miesiącu</w:t>
            </w:r>
            <w:r w:rsidRPr="00F260B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F260BF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F260BF">
              <w:rPr>
                <w:rFonts w:ascii="Arial" w:hAnsi="Arial" w:cs="Arial"/>
                <w:sz w:val="18"/>
                <w:szCs w:val="18"/>
              </w:rPr>
              <w:t>[kg]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8CBA2" w14:textId="77777777" w:rsidR="00D52F89" w:rsidRPr="00F260BF" w:rsidRDefault="00D52F89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60B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Stawka za wywiezienie i unieszkodliwianie 1 kg odpadów </w:t>
            </w:r>
            <w:r w:rsidRPr="00F260BF">
              <w:rPr>
                <w:rFonts w:ascii="Arial" w:hAnsi="Arial" w:cs="Arial"/>
                <w:sz w:val="18"/>
                <w:szCs w:val="18"/>
              </w:rPr>
              <w:t>[zł netto]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90275" w14:textId="77777777" w:rsidR="00D52F89" w:rsidRPr="00F260BF" w:rsidRDefault="00D52F89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60BF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  <w:p w14:paraId="79B01EF6" w14:textId="77777777" w:rsidR="00D52F89" w:rsidRPr="00F260BF" w:rsidRDefault="00D52F89">
            <w:pPr>
              <w:pStyle w:val="Zawartotabeli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60BF">
              <w:rPr>
                <w:rFonts w:ascii="Arial" w:hAnsi="Arial" w:cs="Arial"/>
                <w:sz w:val="18"/>
                <w:szCs w:val="18"/>
              </w:rPr>
              <w:t>(kol 2 x 3 x 24 miesiące)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0C91C" w14:textId="77777777" w:rsidR="00D52F89" w:rsidRPr="00F260BF" w:rsidRDefault="00D52F89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60BF">
              <w:rPr>
                <w:rFonts w:ascii="Arial" w:hAnsi="Arial" w:cs="Arial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04037" w14:textId="77777777" w:rsidR="00D52F89" w:rsidRPr="00F260BF" w:rsidRDefault="00D52F89">
            <w:pPr>
              <w:pStyle w:val="Zawartotabeli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F260BF">
              <w:rPr>
                <w:rFonts w:ascii="Arial" w:hAnsi="Arial" w:cs="Arial"/>
                <w:b/>
                <w:bCs/>
                <w:sz w:val="18"/>
                <w:szCs w:val="18"/>
              </w:rPr>
              <w:t>Wartość VAT</w:t>
            </w:r>
          </w:p>
          <w:p w14:paraId="3CBC605D" w14:textId="77777777" w:rsidR="00D52F89" w:rsidRPr="00F260BF" w:rsidRDefault="00D52F89">
            <w:pPr>
              <w:pStyle w:val="Zawartotabeli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60BF">
              <w:rPr>
                <w:rFonts w:ascii="Arial" w:hAnsi="Arial" w:cs="Arial"/>
                <w:i/>
                <w:iCs/>
                <w:sz w:val="18"/>
                <w:szCs w:val="18"/>
              </w:rPr>
              <w:t>(kol 4 x 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99638" w14:textId="77777777" w:rsidR="00D52F89" w:rsidRPr="00F260BF" w:rsidRDefault="00D52F89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60B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CENA OFERTY </w:t>
            </w:r>
          </w:p>
          <w:p w14:paraId="4D94B24B" w14:textId="77777777" w:rsidR="00D52F89" w:rsidRPr="00F260BF" w:rsidRDefault="00D52F89">
            <w:pPr>
              <w:pStyle w:val="Zawartotabeli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60BF">
              <w:rPr>
                <w:rFonts w:ascii="Arial" w:hAnsi="Arial" w:cs="Arial"/>
                <w:sz w:val="18"/>
                <w:szCs w:val="18"/>
              </w:rPr>
              <w:t>Wartość brutto</w:t>
            </w:r>
          </w:p>
          <w:p w14:paraId="5C88B9D1" w14:textId="77777777" w:rsidR="00D52F89" w:rsidRPr="00F260BF" w:rsidRDefault="00D52F89">
            <w:pPr>
              <w:pStyle w:val="Zawartotabeli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60BF">
              <w:rPr>
                <w:rFonts w:ascii="Arial" w:hAnsi="Arial" w:cs="Arial"/>
                <w:i/>
                <w:iCs/>
                <w:sz w:val="18"/>
                <w:szCs w:val="18"/>
              </w:rPr>
              <w:t>(kol 4 + kol 6)</w:t>
            </w:r>
          </w:p>
        </w:tc>
        <w:bookmarkEnd w:id="0"/>
      </w:tr>
      <w:tr w:rsidR="00D52F89" w:rsidRPr="00F260BF" w14:paraId="2B3E7CA3" w14:textId="77777777" w:rsidTr="00491857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D45C1" w14:textId="77777777" w:rsidR="00D52F89" w:rsidRPr="00F260BF" w:rsidRDefault="00D52F89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9CD5C" w14:textId="77777777" w:rsidR="00D52F89" w:rsidRPr="00A25E74" w:rsidRDefault="00D52F89">
            <w:pPr>
              <w:pStyle w:val="Zawartotabeli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5E7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830DD" w14:textId="77777777" w:rsidR="00D52F89" w:rsidRPr="00A25E74" w:rsidRDefault="00D52F89">
            <w:pPr>
              <w:pStyle w:val="Zawartotabeli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5E7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78472" w14:textId="77777777" w:rsidR="00D52F89" w:rsidRPr="00A25E74" w:rsidRDefault="00D52F89">
            <w:pPr>
              <w:pStyle w:val="Zawartotabeli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5E7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0F47E" w14:textId="77777777" w:rsidR="00D52F89" w:rsidRPr="00A25E74" w:rsidRDefault="00D52F89">
            <w:pPr>
              <w:pStyle w:val="Zawartotabeli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5E7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0288A" w14:textId="77777777" w:rsidR="00D52F89" w:rsidRPr="00A25E74" w:rsidRDefault="00D52F89">
            <w:pPr>
              <w:pStyle w:val="Zawartotabeli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5E7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01AC4" w14:textId="77777777" w:rsidR="00D52F89" w:rsidRPr="00A25E74" w:rsidRDefault="00D52F89">
            <w:pPr>
              <w:pStyle w:val="Zawartotabeli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5E74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F8281" w14:textId="77777777" w:rsidR="00D52F89" w:rsidRPr="00A25E74" w:rsidRDefault="00D52F89">
            <w:pPr>
              <w:pStyle w:val="Zawartotabeli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5E74"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D52F89" w:rsidRPr="00F260BF" w14:paraId="70B75C79" w14:textId="77777777" w:rsidTr="00491857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03C47" w14:textId="77777777" w:rsidR="00D52F89" w:rsidRPr="00F260BF" w:rsidRDefault="00D52F8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260B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53913" w14:textId="77777777" w:rsidR="00D52F89" w:rsidRPr="00A25E74" w:rsidRDefault="00D52F89">
            <w:pPr>
              <w:pStyle w:val="Normalny1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25E74">
              <w:rPr>
                <w:rFonts w:ascii="Arial" w:hAnsi="Arial" w:cs="Arial"/>
                <w:sz w:val="18"/>
                <w:szCs w:val="18"/>
              </w:rPr>
              <w:t>Wywóz i unieszkodliwianie odpadów medycznych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5A1A" w14:textId="77777777" w:rsidR="00D52F89" w:rsidRPr="00A25E74" w:rsidRDefault="00D52F8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3D3C8D3C" w14:textId="3932A8B0" w:rsidR="00D52F89" w:rsidRPr="00A25E74" w:rsidRDefault="00D52F8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B2B63"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  <w:r w:rsidR="009B2B63">
              <w:rPr>
                <w:rFonts w:ascii="Arial" w:hAnsi="Arial" w:cs="Arial"/>
                <w:color w:val="000000"/>
                <w:sz w:val="18"/>
                <w:szCs w:val="18"/>
              </w:rPr>
              <w:t>74</w:t>
            </w:r>
            <w:r w:rsidRPr="009B2B63">
              <w:rPr>
                <w:rFonts w:ascii="Arial" w:hAnsi="Arial" w:cs="Arial"/>
                <w:color w:val="000000"/>
                <w:sz w:val="18"/>
                <w:szCs w:val="18"/>
              </w:rPr>
              <w:t>0 kg</w:t>
            </w:r>
          </w:p>
          <w:p w14:paraId="5702FEF4" w14:textId="77777777" w:rsidR="00D52F89" w:rsidRPr="00A25E74" w:rsidRDefault="00D52F8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28FBAD69" w14:textId="77777777" w:rsidR="00D52F89" w:rsidRPr="00A25E74" w:rsidRDefault="00D52F89">
            <w:pPr>
              <w:pStyle w:val="Zawartotabeli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855A8" w14:textId="77777777" w:rsidR="00D52F89" w:rsidRPr="00A25E74" w:rsidRDefault="00D52F89">
            <w:pPr>
              <w:pStyle w:val="Zawartotabeli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3E3AF6EE" w14:textId="77777777" w:rsidR="00D52F89" w:rsidRPr="00A25E74" w:rsidRDefault="00D52F89">
            <w:pPr>
              <w:pStyle w:val="Zawartotabeli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FEDB0" w14:textId="77777777" w:rsidR="00D52F89" w:rsidRPr="00A25E74" w:rsidRDefault="00D52F89">
            <w:pPr>
              <w:pStyle w:val="Zawartotabeli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1EEE61FD" w14:textId="77777777" w:rsidR="00D52F89" w:rsidRPr="00A25E74" w:rsidRDefault="00D52F89">
            <w:pPr>
              <w:pStyle w:val="Zawartotabeli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1F3DD" w14:textId="77777777" w:rsidR="00D52F89" w:rsidRPr="00A25E74" w:rsidRDefault="00D52F89">
            <w:pPr>
              <w:pStyle w:val="Zawartotabeli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5E74">
              <w:rPr>
                <w:rFonts w:ascii="Arial" w:hAnsi="Arial" w:cs="Arial"/>
                <w:sz w:val="18"/>
                <w:szCs w:val="18"/>
              </w:rPr>
              <w:t>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2DAB" w14:textId="77777777" w:rsidR="00D52F89" w:rsidRPr="00A25E74" w:rsidRDefault="00D52F89">
            <w:pPr>
              <w:pStyle w:val="Zawartotabeli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BE6E" w14:textId="77777777" w:rsidR="00D52F89" w:rsidRPr="00A25E74" w:rsidRDefault="00D52F89">
            <w:pPr>
              <w:pStyle w:val="Zawartotabeli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56377FB" w14:textId="77777777" w:rsidR="00D52F89" w:rsidRPr="00F260BF" w:rsidRDefault="00D52F89" w:rsidP="00D52F89">
      <w:pPr>
        <w:tabs>
          <w:tab w:val="left" w:pos="1000"/>
        </w:tabs>
        <w:autoSpaceDE w:val="0"/>
        <w:spacing w:before="60" w:after="60" w:line="100" w:lineRule="atLeast"/>
        <w:ind w:left="360"/>
        <w:jc w:val="both"/>
        <w:rPr>
          <w:rFonts w:ascii="Arial" w:hAnsi="Arial" w:cs="Arial"/>
          <w:b/>
          <w:bCs/>
        </w:rPr>
      </w:pPr>
    </w:p>
    <w:p w14:paraId="13FEB2ED" w14:textId="77777777" w:rsidR="00D52F89" w:rsidRPr="00A25E74" w:rsidRDefault="00D52F89" w:rsidP="00D52F89">
      <w:pPr>
        <w:tabs>
          <w:tab w:val="left" w:pos="1000"/>
        </w:tabs>
        <w:autoSpaceDE w:val="0"/>
        <w:spacing w:before="60" w:after="60" w:line="100" w:lineRule="atLeast"/>
        <w:ind w:left="360"/>
        <w:jc w:val="both"/>
        <w:rPr>
          <w:rFonts w:ascii="Arial" w:hAnsi="Arial" w:cs="Arial"/>
          <w:b/>
          <w:bCs/>
        </w:rPr>
      </w:pPr>
      <w:r w:rsidRPr="00A25E74">
        <w:rPr>
          <w:rFonts w:ascii="Arial" w:hAnsi="Arial" w:cs="Arial"/>
          <w:b/>
          <w:bCs/>
        </w:rPr>
        <w:t>GRUPA 2:</w:t>
      </w:r>
    </w:p>
    <w:tbl>
      <w:tblPr>
        <w:tblW w:w="921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407"/>
        <w:gridCol w:w="1781"/>
        <w:gridCol w:w="1196"/>
        <w:gridCol w:w="1131"/>
        <w:gridCol w:w="850"/>
        <w:gridCol w:w="1134"/>
        <w:gridCol w:w="1275"/>
      </w:tblGrid>
      <w:tr w:rsidR="00D52F89" w14:paraId="5AA8258D" w14:textId="77777777" w:rsidTr="0049185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2E04D" w14:textId="77777777" w:rsidR="00D52F89" w:rsidRPr="00A25E74" w:rsidRDefault="00D52F89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5E74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3B846" w14:textId="77777777" w:rsidR="00D52F89" w:rsidRPr="00A25E74" w:rsidRDefault="00D52F89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5E74">
              <w:rPr>
                <w:rFonts w:ascii="Arial" w:hAnsi="Arial" w:cs="Arial"/>
                <w:b/>
                <w:bCs/>
                <w:sz w:val="18"/>
                <w:szCs w:val="18"/>
              </w:rPr>
              <w:t>Nazwa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12826" w14:textId="77777777" w:rsidR="00D52F89" w:rsidRPr="00A25E74" w:rsidRDefault="00D52F89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5E7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Szacunkowa masa skratek przekazywanych do unieszkodliwiania </w:t>
            </w:r>
            <w:r w:rsidRPr="00A25E74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w roku</w:t>
            </w:r>
            <w:r w:rsidRPr="00A25E74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A25E74">
              <w:rPr>
                <w:rFonts w:ascii="Arial" w:hAnsi="Arial" w:cs="Arial"/>
                <w:sz w:val="18"/>
                <w:szCs w:val="18"/>
              </w:rPr>
              <w:t>[kg]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E2807" w14:textId="3350C3C8" w:rsidR="00D52F89" w:rsidRPr="00A25E74" w:rsidRDefault="00D52F89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5E74">
              <w:rPr>
                <w:rFonts w:ascii="Arial" w:hAnsi="Arial" w:cs="Arial"/>
                <w:b/>
                <w:bCs/>
                <w:sz w:val="18"/>
                <w:szCs w:val="18"/>
              </w:rPr>
              <w:t>Stawka za wywiezienie i zagospodarowanie 1 kg skratek oraz nośników informacji</w:t>
            </w:r>
            <w:r w:rsidRPr="00A25E74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A25E74">
              <w:rPr>
                <w:rFonts w:ascii="Arial" w:hAnsi="Arial" w:cs="Arial"/>
                <w:sz w:val="18"/>
                <w:szCs w:val="18"/>
              </w:rPr>
              <w:t>[zł netto]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24F70" w14:textId="77777777" w:rsidR="00D52F89" w:rsidRPr="00A25E74" w:rsidRDefault="00D52F89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5E74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  <w:p w14:paraId="1A6E4CB0" w14:textId="77777777" w:rsidR="00D52F89" w:rsidRPr="00A25E74" w:rsidRDefault="00D52F89">
            <w:pPr>
              <w:pStyle w:val="Zawartotabeli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5E74">
              <w:rPr>
                <w:rFonts w:ascii="Arial" w:hAnsi="Arial" w:cs="Arial"/>
                <w:sz w:val="18"/>
                <w:szCs w:val="18"/>
              </w:rPr>
              <w:t>(kol 2 x 3 x 2 lata)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0BCFA" w14:textId="77777777" w:rsidR="00D52F89" w:rsidRPr="00A25E74" w:rsidRDefault="00D52F89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5E74">
              <w:rPr>
                <w:rFonts w:ascii="Arial" w:hAnsi="Arial" w:cs="Arial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E8FC6" w14:textId="77777777" w:rsidR="00D52F89" w:rsidRPr="00A25E74" w:rsidRDefault="00D52F89">
            <w:pPr>
              <w:pStyle w:val="Zawartotabeli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A25E74">
              <w:rPr>
                <w:rFonts w:ascii="Arial" w:hAnsi="Arial" w:cs="Arial"/>
                <w:b/>
                <w:bCs/>
                <w:sz w:val="18"/>
                <w:szCs w:val="18"/>
              </w:rPr>
              <w:t>Wartość VAT</w:t>
            </w:r>
          </w:p>
          <w:p w14:paraId="5A3E674F" w14:textId="77777777" w:rsidR="00D52F89" w:rsidRPr="00A25E74" w:rsidRDefault="00D52F89">
            <w:pPr>
              <w:pStyle w:val="Zawartotabeli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5E74">
              <w:rPr>
                <w:rFonts w:ascii="Arial" w:hAnsi="Arial" w:cs="Arial"/>
                <w:i/>
                <w:iCs/>
                <w:sz w:val="18"/>
                <w:szCs w:val="18"/>
              </w:rPr>
              <w:t>(kol 4 x 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E2D5F" w14:textId="77777777" w:rsidR="00D52F89" w:rsidRPr="00A25E74" w:rsidRDefault="00D52F89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5E7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CENA OFERTY </w:t>
            </w:r>
          </w:p>
          <w:p w14:paraId="65EF7006" w14:textId="77777777" w:rsidR="00D52F89" w:rsidRPr="00A25E74" w:rsidRDefault="00D52F89">
            <w:pPr>
              <w:pStyle w:val="Zawartotabeli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A25E74">
              <w:rPr>
                <w:rFonts w:ascii="Arial" w:hAnsi="Arial" w:cs="Arial"/>
                <w:sz w:val="18"/>
                <w:szCs w:val="18"/>
              </w:rPr>
              <w:t>Wartość brutto</w:t>
            </w:r>
          </w:p>
          <w:p w14:paraId="2DA98034" w14:textId="77777777" w:rsidR="00D52F89" w:rsidRPr="00A25E74" w:rsidRDefault="00D52F89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5E74">
              <w:rPr>
                <w:rFonts w:ascii="Arial" w:hAnsi="Arial" w:cs="Arial"/>
                <w:i/>
                <w:iCs/>
                <w:sz w:val="18"/>
                <w:szCs w:val="18"/>
              </w:rPr>
              <w:t>(kol 4 + kol 6)</w:t>
            </w:r>
          </w:p>
        </w:tc>
      </w:tr>
      <w:tr w:rsidR="00D52F89" w14:paraId="5E28581E" w14:textId="77777777" w:rsidTr="0049185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8A2E" w14:textId="77777777" w:rsidR="00D52F89" w:rsidRPr="00F260BF" w:rsidRDefault="00D52F89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2FF7E" w14:textId="77777777" w:rsidR="00D52F89" w:rsidRPr="00F260BF" w:rsidRDefault="00D52F89">
            <w:pPr>
              <w:pStyle w:val="Zawartotabeli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60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07D7C" w14:textId="77777777" w:rsidR="00D52F89" w:rsidRPr="00F260BF" w:rsidRDefault="00D52F89">
            <w:pPr>
              <w:pStyle w:val="Zawartotabeli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60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AC981" w14:textId="77777777" w:rsidR="00D52F89" w:rsidRPr="00F260BF" w:rsidRDefault="00D52F89">
            <w:pPr>
              <w:pStyle w:val="Zawartotabeli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60B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109F7" w14:textId="77777777" w:rsidR="00D52F89" w:rsidRPr="00F260BF" w:rsidRDefault="00D52F89">
            <w:pPr>
              <w:pStyle w:val="Zawartotabeli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60BF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83A18" w14:textId="77777777" w:rsidR="00D52F89" w:rsidRPr="00F260BF" w:rsidRDefault="00D52F89">
            <w:pPr>
              <w:pStyle w:val="Zawartotabeli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60BF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9A41A" w14:textId="77777777" w:rsidR="00D52F89" w:rsidRPr="00F260BF" w:rsidRDefault="00D52F89">
            <w:pPr>
              <w:pStyle w:val="Zawartotabeli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60BF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95D2D" w14:textId="77777777" w:rsidR="00D52F89" w:rsidRDefault="00D52F89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D52F89" w14:paraId="4CAEA5C8" w14:textId="77777777" w:rsidTr="0049185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96FC2" w14:textId="77777777" w:rsidR="00D52F89" w:rsidRPr="00F260BF" w:rsidRDefault="00D52F8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260B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13ECA" w14:textId="0DE239E2" w:rsidR="00D52F89" w:rsidRPr="00A25E74" w:rsidRDefault="00D52F89">
            <w:pPr>
              <w:pStyle w:val="Normalny1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25E74">
              <w:rPr>
                <w:rFonts w:ascii="Arial" w:hAnsi="Arial" w:cs="Arial"/>
                <w:sz w:val="18"/>
                <w:szCs w:val="18"/>
              </w:rPr>
              <w:t>Wywóz i zagospodarowanie skratek oraz magnetycznych i optycznych nośników informacji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2B902" w14:textId="77777777" w:rsidR="00D52F89" w:rsidRPr="00A25E74" w:rsidRDefault="00D52F89">
            <w:pPr>
              <w:pStyle w:val="Zawartotabeli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A602B3C" w14:textId="1E15A229" w:rsidR="00D52F89" w:rsidRPr="00A25E74" w:rsidRDefault="00D52F89">
            <w:pPr>
              <w:pStyle w:val="Zawartotabeli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5E74">
              <w:rPr>
                <w:rFonts w:ascii="Arial" w:hAnsi="Arial" w:cs="Arial"/>
                <w:sz w:val="18"/>
                <w:szCs w:val="18"/>
              </w:rPr>
              <w:t>2000 kg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78EC4" w14:textId="77777777" w:rsidR="00D52F89" w:rsidRPr="00A25E74" w:rsidRDefault="00D52F89">
            <w:pPr>
              <w:pStyle w:val="Zawartotabeli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B33F" w14:textId="77777777" w:rsidR="00D52F89" w:rsidRPr="00A25E74" w:rsidRDefault="00D52F89">
            <w:pPr>
              <w:pStyle w:val="Zawartotabeli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53AA6" w14:textId="77777777" w:rsidR="00D52F89" w:rsidRPr="00A25E74" w:rsidRDefault="00D52F89">
            <w:pPr>
              <w:pStyle w:val="Zawartotabeli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5E74">
              <w:rPr>
                <w:rFonts w:ascii="Arial" w:hAnsi="Arial" w:cs="Arial"/>
                <w:sz w:val="18"/>
                <w:szCs w:val="18"/>
              </w:rPr>
              <w:t>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C613" w14:textId="77777777" w:rsidR="00D52F89" w:rsidRPr="00A25E74" w:rsidRDefault="00D52F89">
            <w:pPr>
              <w:pStyle w:val="Zawartotabeli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A396" w14:textId="77777777" w:rsidR="00D52F89" w:rsidRDefault="00D52F89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D1B0E" w14:paraId="3A44336C" w14:textId="77777777" w:rsidTr="0049185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8012" w14:textId="67679A21" w:rsidR="009D1B0E" w:rsidRPr="00F260BF" w:rsidRDefault="009D1B0E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2F66D" w14:textId="453DAD12" w:rsidR="009D1B0E" w:rsidRPr="00A25E74" w:rsidRDefault="009D1B0E">
            <w:pPr>
              <w:pStyle w:val="Normalny1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25E74">
              <w:rPr>
                <w:rFonts w:ascii="Arial" w:hAnsi="Arial" w:cs="Arial"/>
                <w:sz w:val="18"/>
                <w:szCs w:val="18"/>
              </w:rPr>
              <w:t xml:space="preserve">Wywóz i zagospodarowanie magnetycznych i optycznych </w:t>
            </w:r>
            <w:r w:rsidRPr="00A25E74">
              <w:rPr>
                <w:rFonts w:ascii="Arial" w:hAnsi="Arial" w:cs="Arial"/>
                <w:sz w:val="18"/>
                <w:szCs w:val="18"/>
              </w:rPr>
              <w:lastRenderedPageBreak/>
              <w:t>nośników informacji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48B31" w14:textId="2E52BCEE" w:rsidR="009D1B0E" w:rsidRPr="00A25E74" w:rsidRDefault="009D1B0E">
            <w:pPr>
              <w:pStyle w:val="Zawartotabeli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5 kg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C973D" w14:textId="77777777" w:rsidR="009D1B0E" w:rsidRPr="00A25E74" w:rsidRDefault="009D1B0E">
            <w:pPr>
              <w:pStyle w:val="Zawartotabeli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E118" w14:textId="77777777" w:rsidR="009D1B0E" w:rsidRPr="00A25E74" w:rsidRDefault="009D1B0E">
            <w:pPr>
              <w:pStyle w:val="Zawartotabeli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218B4" w14:textId="64D8C540" w:rsidR="009D1B0E" w:rsidRPr="00A25E74" w:rsidRDefault="009D1B0E">
            <w:pPr>
              <w:pStyle w:val="Zawartotabeli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9A11" w14:textId="77777777" w:rsidR="009D1B0E" w:rsidRPr="00A25E74" w:rsidRDefault="009D1B0E">
            <w:pPr>
              <w:pStyle w:val="Zawartotabeli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54E93" w14:textId="77777777" w:rsidR="009D1B0E" w:rsidRDefault="009D1B0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631ABFE6" w14:textId="77777777" w:rsidR="00D52F89" w:rsidRDefault="00D52F89" w:rsidP="00D52F89">
      <w:pPr>
        <w:tabs>
          <w:tab w:val="center" w:pos="7655"/>
        </w:tabs>
        <w:ind w:left="360"/>
        <w:jc w:val="center"/>
        <w:rPr>
          <w:i/>
          <w:sz w:val="18"/>
          <w:szCs w:val="18"/>
        </w:rPr>
      </w:pPr>
    </w:p>
    <w:p w14:paraId="0E35AA27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3BCD62C6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51532025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7D04F997" w14:textId="77777777" w:rsidR="008D67F5" w:rsidRDefault="00FF57EE" w:rsidP="008D67F5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42E80101" w14:textId="4F5157FB" w:rsidR="008D67F5" w:rsidRDefault="008D67F5" w:rsidP="008D67F5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</w:t>
      </w:r>
      <w:r w:rsidR="00D52F89">
        <w:rPr>
          <w:rFonts w:ascii="Arial" w:hAnsi="Arial" w:cs="Arial"/>
        </w:rPr>
        <w:t xml:space="preserve"> (dotyczy </w:t>
      </w:r>
      <w:r w:rsidR="00D52F89" w:rsidRPr="00E31A9C">
        <w:rPr>
          <w:rFonts w:ascii="Arial" w:hAnsi="Arial" w:cs="Arial"/>
          <w:b/>
          <w:bCs/>
        </w:rPr>
        <w:t>GRUPY 1</w:t>
      </w:r>
      <w:r w:rsidR="00D52F89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w wysokości ……………..… PLN, w formie: …………………………………………………………………………………</w:t>
      </w:r>
    </w:p>
    <w:p w14:paraId="29238108" w14:textId="49892441" w:rsidR="00ED05A0" w:rsidRPr="00ED05A0" w:rsidRDefault="00ED05A0" w:rsidP="00ED05A0">
      <w:pPr>
        <w:pStyle w:val="Akapitzlist"/>
        <w:spacing w:before="120" w:after="120" w:line="360" w:lineRule="auto"/>
        <w:ind w:left="360"/>
        <w:jc w:val="both"/>
        <w:rPr>
          <w:sz w:val="22"/>
        </w:rPr>
      </w:pPr>
      <w:r>
        <w:rPr>
          <w:rFonts w:ascii="Arial" w:hAnsi="Arial" w:cs="Arial"/>
        </w:rPr>
        <w:t xml:space="preserve">  </w:t>
      </w:r>
      <w:r w:rsidR="008D67F5" w:rsidRPr="00ED05A0">
        <w:rPr>
          <w:rFonts w:ascii="Arial" w:hAnsi="Arial" w:cs="Arial"/>
        </w:rPr>
        <w:t>Wadium należy zwrócić przelewem na rachunek bankowy o numerze: …………………………………………………………………………………………….</w:t>
      </w:r>
      <w:r w:rsidR="00D52F89" w:rsidRPr="00ED05A0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0841E602" w14:textId="184DF8FD" w:rsidR="00ED05A0" w:rsidRDefault="00ED05A0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ED05A0">
        <w:rPr>
          <w:rFonts w:ascii="Arial" w:hAnsi="Arial" w:cs="Arial"/>
        </w:rPr>
        <w:t>dysponujemy spalarnią o rocznej wydajności spalania …………………….. (należy podać) mogącej przyjąć i utylizować odpady medyczne zakaźne objęte niniejszym zamówieniem</w:t>
      </w:r>
      <w:r>
        <w:rPr>
          <w:rFonts w:ascii="Arial" w:hAnsi="Arial" w:cs="Arial"/>
        </w:rPr>
        <w:t>,</w:t>
      </w:r>
    </w:p>
    <w:p w14:paraId="3194752B" w14:textId="676B417B" w:rsidR="00ED05A0" w:rsidRDefault="00E13E4B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E13E4B">
        <w:rPr>
          <w:rFonts w:ascii="Arial" w:hAnsi="Arial" w:cs="Arial"/>
        </w:rPr>
        <w:t>siedziba spalarni mieści się w …………………………………… (należy podać adres) …………………….. województwo (należy podać) : ……………………… odległość w km od siedziby szpitala (należy podać) …………………………………</w:t>
      </w:r>
    </w:p>
    <w:p w14:paraId="121A93BD" w14:textId="62CA5C40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6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2835"/>
        <w:gridCol w:w="2552"/>
        <w:gridCol w:w="2552"/>
      </w:tblGrid>
      <w:tr w:rsidR="00B94F96" w:rsidRPr="00BE474D" w14:paraId="2F9C3FE2" w14:textId="15142A8B" w:rsidTr="00B94F9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0A282CB" w14:textId="77777777" w:rsidR="00B94F96" w:rsidRPr="00BE474D" w:rsidRDefault="00B94F96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5806404" w14:textId="77777777" w:rsidR="00B94F96" w:rsidRPr="00BE474D" w:rsidRDefault="00B94F96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9899EC1" w14:textId="77777777" w:rsidR="00B94F96" w:rsidRPr="00BE474D" w:rsidRDefault="00B94F96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41B0CD45" w14:textId="0E6A3211" w:rsidR="00B94F96" w:rsidRPr="00BE474D" w:rsidRDefault="00B94F96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94F96">
              <w:rPr>
                <w:rFonts w:ascii="Arial" w:hAnsi="Arial" w:cs="Arial"/>
              </w:rPr>
              <w:t>Wartość części zamówienia stanowi ponad 10 % wartoś</w:t>
            </w:r>
            <w:r>
              <w:rPr>
                <w:rFonts w:ascii="Arial" w:hAnsi="Arial" w:cs="Arial"/>
              </w:rPr>
              <w:t>c</w:t>
            </w:r>
            <w:r w:rsidRPr="00B94F96">
              <w:rPr>
                <w:rFonts w:ascii="Arial" w:hAnsi="Arial" w:cs="Arial"/>
              </w:rPr>
              <w:t>i zamówienia Tak/Nie (wpisać)</w:t>
            </w:r>
          </w:p>
        </w:tc>
      </w:tr>
      <w:tr w:rsidR="00B94F96" w:rsidRPr="00BE474D" w14:paraId="136F7542" w14:textId="36BFA170" w:rsidTr="00B94F9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B9EFD" w14:textId="77777777" w:rsidR="00B94F96" w:rsidRPr="00BE474D" w:rsidRDefault="00B94F96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F1A3E" w14:textId="77777777" w:rsidR="00B94F96" w:rsidRPr="00BE474D" w:rsidRDefault="00B94F96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E7731" w14:textId="77777777" w:rsidR="00B94F96" w:rsidRPr="00BE474D" w:rsidRDefault="00B94F96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12990" w14:textId="77777777" w:rsidR="00B94F96" w:rsidRPr="00BE474D" w:rsidRDefault="00B94F96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B94F96" w:rsidRPr="00BE474D" w14:paraId="13C2BC07" w14:textId="71C47E62" w:rsidTr="00B94F9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23261" w14:textId="77777777" w:rsidR="00B94F96" w:rsidRPr="00BE474D" w:rsidRDefault="00B94F96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37F11" w14:textId="77777777" w:rsidR="00B94F96" w:rsidRPr="00BE474D" w:rsidRDefault="00B94F96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E821E" w14:textId="77777777" w:rsidR="00B94F96" w:rsidRPr="00BE474D" w:rsidRDefault="00B94F96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16639" w14:textId="77777777" w:rsidR="00B94F96" w:rsidRPr="00BE474D" w:rsidRDefault="00B94F96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30B40739" w14:textId="31C71BA4" w:rsidR="00B351D3" w:rsidRDefault="001D5A3D" w:rsidP="00B351D3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  <w:sz w:val="16"/>
          <w:szCs w:val="16"/>
        </w:rPr>
        <w:t xml:space="preserve">             </w:t>
      </w:r>
      <w:r w:rsidRPr="001D5A3D">
        <w:rPr>
          <w:rFonts w:ascii="Arial" w:hAnsi="Arial" w:cs="Arial"/>
          <w:i/>
          <w:iCs/>
          <w:sz w:val="16"/>
          <w:szCs w:val="16"/>
        </w:rPr>
        <w:t>W przypadku nie skre</w:t>
      </w:r>
      <w:r>
        <w:rPr>
          <w:rFonts w:ascii="Arial" w:hAnsi="Arial" w:cs="Arial"/>
          <w:i/>
          <w:iCs/>
          <w:sz w:val="16"/>
          <w:szCs w:val="16"/>
        </w:rPr>
        <w:t>ś</w:t>
      </w:r>
      <w:r w:rsidRPr="001D5A3D">
        <w:rPr>
          <w:rFonts w:ascii="Arial" w:hAnsi="Arial" w:cs="Arial"/>
          <w:i/>
          <w:iCs/>
          <w:sz w:val="16"/>
          <w:szCs w:val="16"/>
        </w:rPr>
        <w:t>lenia żadnej z wersji, Zamawiający uzna, że Wykonawca wykona zamówienie samodzielnie</w:t>
      </w:r>
      <w:r w:rsidRPr="001D5A3D">
        <w:rPr>
          <w:rFonts w:ascii="Arial" w:hAnsi="Arial" w:cs="Arial"/>
        </w:rPr>
        <w:t>.</w:t>
      </w:r>
    </w:p>
    <w:p w14:paraId="79EF793D" w14:textId="77777777" w:rsidR="00A25E74" w:rsidRPr="00A25E74" w:rsidRDefault="00A25E74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A63CE2">
        <w:rPr>
          <w:rFonts w:ascii="Arial" w:hAnsi="Arial" w:cs="Arial"/>
          <w:bCs/>
        </w:rPr>
        <w:t xml:space="preserve">osoby wykonujące wskazane przez </w:t>
      </w:r>
      <w:r>
        <w:rPr>
          <w:rFonts w:ascii="Arial" w:hAnsi="Arial" w:cs="Arial"/>
          <w:bCs/>
        </w:rPr>
        <w:t>z</w:t>
      </w:r>
      <w:r w:rsidRPr="00A63CE2">
        <w:rPr>
          <w:rFonts w:ascii="Arial" w:hAnsi="Arial" w:cs="Arial"/>
          <w:bCs/>
        </w:rPr>
        <w:t xml:space="preserve">amawiającego czynności w zakresie realizacji zamówienia, zatrudnione są na podstawie </w:t>
      </w:r>
      <w:r>
        <w:rPr>
          <w:rFonts w:ascii="Arial" w:hAnsi="Arial" w:cs="Arial"/>
          <w:bCs/>
        </w:rPr>
        <w:t xml:space="preserve">stosunku </w:t>
      </w:r>
      <w:r w:rsidRPr="00A63CE2">
        <w:rPr>
          <w:rFonts w:ascii="Arial" w:hAnsi="Arial" w:cs="Arial"/>
          <w:bCs/>
        </w:rPr>
        <w:t>prac</w:t>
      </w:r>
      <w:r>
        <w:rPr>
          <w:rFonts w:ascii="Arial" w:hAnsi="Arial" w:cs="Arial"/>
          <w:bCs/>
        </w:rPr>
        <w:t>y</w:t>
      </w:r>
      <w:r w:rsidRPr="00A63CE2">
        <w:rPr>
          <w:rFonts w:ascii="Arial" w:hAnsi="Arial" w:cs="Arial"/>
          <w:bCs/>
        </w:rPr>
        <w:t xml:space="preserve">, jeżeli wykonanie tych czynności polega na wykonywaniu pracy w sposób określony w art. 22 § 1 ustawy z dnia 26 czerwca 1974 r. – Kodeks pracy </w:t>
      </w:r>
      <w:r w:rsidRPr="00A63CE2">
        <w:rPr>
          <w:rFonts w:ascii="Arial" w:hAnsi="Arial" w:cs="Arial"/>
          <w:color w:val="000000"/>
        </w:rPr>
        <w:t>(t.j. Dz. U. z 20</w:t>
      </w:r>
      <w:r>
        <w:rPr>
          <w:rFonts w:ascii="Arial" w:hAnsi="Arial" w:cs="Arial"/>
          <w:color w:val="000000"/>
        </w:rPr>
        <w:t>25</w:t>
      </w:r>
      <w:r w:rsidRPr="00A63CE2">
        <w:rPr>
          <w:rFonts w:ascii="Arial" w:hAnsi="Arial" w:cs="Arial"/>
          <w:color w:val="000000"/>
        </w:rPr>
        <w:t xml:space="preserve">r. poz. </w:t>
      </w:r>
      <w:r>
        <w:rPr>
          <w:rFonts w:ascii="Arial" w:hAnsi="Arial" w:cs="Arial"/>
          <w:color w:val="000000"/>
        </w:rPr>
        <w:t>277</w:t>
      </w:r>
      <w:r w:rsidRPr="00A63CE2">
        <w:rPr>
          <w:rFonts w:ascii="Arial" w:hAnsi="Arial" w:cs="Arial"/>
          <w:color w:val="000000"/>
        </w:rPr>
        <w:t>)</w:t>
      </w:r>
      <w:r w:rsidRPr="00A63CE2">
        <w:rPr>
          <w:rFonts w:ascii="Arial" w:hAnsi="Arial" w:cs="Arial"/>
          <w:bCs/>
        </w:rPr>
        <w:t>;</w:t>
      </w:r>
    </w:p>
    <w:p w14:paraId="0585F5C5" w14:textId="73BB77CA" w:rsidR="006522FA" w:rsidRDefault="00A25E74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A25E74">
        <w:rPr>
          <w:rFonts w:ascii="Arial" w:hAnsi="Arial" w:cs="Arial"/>
          <w:bCs/>
        </w:rPr>
        <w:t xml:space="preserve"> </w:t>
      </w:r>
      <w:r w:rsidRPr="00A63CE2">
        <w:rPr>
          <w:rFonts w:ascii="Arial" w:hAnsi="Arial" w:cs="Arial"/>
          <w:bCs/>
        </w:rPr>
        <w:t>zapoznaliśmy się z wym</w:t>
      </w:r>
      <w:r>
        <w:rPr>
          <w:rFonts w:ascii="Arial" w:hAnsi="Arial" w:cs="Arial"/>
          <w:bCs/>
        </w:rPr>
        <w:t>aganiami</w:t>
      </w:r>
      <w:r w:rsidRPr="00A63CE2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z</w:t>
      </w:r>
      <w:r w:rsidRPr="00A63CE2">
        <w:rPr>
          <w:rFonts w:ascii="Arial" w:hAnsi="Arial" w:cs="Arial"/>
          <w:bCs/>
        </w:rPr>
        <w:t xml:space="preserve">amawiającego </w:t>
      </w:r>
      <w:r>
        <w:rPr>
          <w:rFonts w:ascii="Arial" w:hAnsi="Arial" w:cs="Arial"/>
          <w:bCs/>
        </w:rPr>
        <w:t xml:space="preserve">związanymi z realizacją zamówienia w zakresie </w:t>
      </w:r>
      <w:r w:rsidRPr="00A63CE2">
        <w:rPr>
          <w:rFonts w:ascii="Arial" w:hAnsi="Arial" w:cs="Arial"/>
          <w:bCs/>
        </w:rPr>
        <w:t xml:space="preserve">zatrudnienia przez </w:t>
      </w:r>
      <w:r>
        <w:rPr>
          <w:rFonts w:ascii="Arial" w:hAnsi="Arial" w:cs="Arial"/>
          <w:bCs/>
        </w:rPr>
        <w:t>w</w:t>
      </w:r>
      <w:r w:rsidRPr="00A63CE2">
        <w:rPr>
          <w:rFonts w:ascii="Arial" w:hAnsi="Arial" w:cs="Arial"/>
          <w:bCs/>
        </w:rPr>
        <w:t xml:space="preserve">ykonawcę lub </w:t>
      </w:r>
      <w:r>
        <w:rPr>
          <w:rFonts w:ascii="Arial" w:hAnsi="Arial" w:cs="Arial"/>
          <w:bCs/>
        </w:rPr>
        <w:t>p</w:t>
      </w:r>
      <w:r w:rsidRPr="00A63CE2">
        <w:rPr>
          <w:rFonts w:ascii="Arial" w:hAnsi="Arial" w:cs="Arial"/>
          <w:bCs/>
        </w:rPr>
        <w:t xml:space="preserve">odwykonawcę </w:t>
      </w:r>
      <w:r>
        <w:rPr>
          <w:rFonts w:ascii="Arial" w:hAnsi="Arial" w:cs="Arial"/>
          <w:bCs/>
        </w:rPr>
        <w:t xml:space="preserve">na </w:t>
      </w:r>
      <w:r>
        <w:rPr>
          <w:rFonts w:ascii="Arial" w:hAnsi="Arial" w:cs="Arial"/>
          <w:bCs/>
        </w:rPr>
        <w:lastRenderedPageBreak/>
        <w:t xml:space="preserve">podstawie stosunku pracy </w:t>
      </w:r>
      <w:r w:rsidRPr="00A63CE2">
        <w:rPr>
          <w:rFonts w:ascii="Arial" w:hAnsi="Arial" w:cs="Arial"/>
          <w:bCs/>
        </w:rPr>
        <w:t xml:space="preserve">osób wykonujących </w:t>
      </w:r>
      <w:r>
        <w:rPr>
          <w:rFonts w:ascii="Arial" w:hAnsi="Arial" w:cs="Arial"/>
          <w:bCs/>
        </w:rPr>
        <w:t xml:space="preserve">wskazane przez zamawiającego czynności </w:t>
      </w:r>
      <w:r w:rsidRPr="00A63CE2">
        <w:rPr>
          <w:rFonts w:ascii="Arial" w:hAnsi="Arial" w:cs="Arial"/>
          <w:bCs/>
        </w:rPr>
        <w:t xml:space="preserve">w zakresie realizacji zamówienia i uznajemy się za związanych określonymi </w:t>
      </w:r>
      <w:r>
        <w:rPr>
          <w:rFonts w:ascii="Arial" w:hAnsi="Arial" w:cs="Arial"/>
          <w:bCs/>
        </w:rPr>
        <w:t>wymaganiami</w:t>
      </w:r>
      <w:r w:rsidR="006522FA">
        <w:rPr>
          <w:rFonts w:ascii="Arial" w:hAnsi="Arial" w:cs="Arial"/>
        </w:rPr>
        <w:t>,</w:t>
      </w:r>
    </w:p>
    <w:p w14:paraId="7F3234CB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442052B9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27124A2A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03B407A0" w14:textId="77777777" w:rsidR="00CE1552" w:rsidRPr="00CE1552" w:rsidRDefault="00491857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200048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2.5pt;height:17.25pt">
            <v:imagedata r:id="rId8" o:title=""/>
          </v:shape>
        </w:pict>
      </w:r>
    </w:p>
    <w:p w14:paraId="2C953ADA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FF2E6B" w:rsidRPr="00A05398">
        <w:rPr>
          <w:rFonts w:ascii="Arial" w:hAnsi="Arial" w:cs="Arial"/>
          <w:bCs/>
        </w:rPr>
        <w:t>t.j.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3FF79BC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2AEE1882" w14:textId="77777777" w:rsidR="003A37A9" w:rsidRDefault="00491857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45E9D740">
          <v:shape id="_x0000_i1026" type="#_x0000_t75" style="width:181pt;height:21.7pt">
            <v:imagedata r:id="rId9" o:title=""/>
          </v:shape>
        </w:pict>
      </w:r>
    </w:p>
    <w:p w14:paraId="0B2F0CC5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FF2E6B" w:rsidRPr="00A05398">
        <w:rPr>
          <w:rFonts w:ascii="Arial" w:hAnsi="Arial" w:cs="Arial"/>
          <w:bCs/>
        </w:rPr>
        <w:t>t.j.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56787E1E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709975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600B4A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41F841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1C731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68A165C8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B1E4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5CB1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DBCE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59C1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7504DB1C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AA48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717C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7F85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2E8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656AFB1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12FE7C84" w14:textId="77777777" w:rsidTr="00B56BE6">
        <w:tc>
          <w:tcPr>
            <w:tcW w:w="1984" w:type="dxa"/>
            <w:vAlign w:val="center"/>
          </w:tcPr>
          <w:p w14:paraId="569EF024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2A6F82ED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5F8F0913" w14:textId="77777777" w:rsidTr="00B56BE6">
        <w:tc>
          <w:tcPr>
            <w:tcW w:w="1984" w:type="dxa"/>
            <w:vAlign w:val="center"/>
          </w:tcPr>
          <w:p w14:paraId="47FB933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194AA45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1A282628" w14:textId="77777777" w:rsidTr="00B56BE6">
        <w:tc>
          <w:tcPr>
            <w:tcW w:w="1984" w:type="dxa"/>
            <w:vAlign w:val="center"/>
          </w:tcPr>
          <w:p w14:paraId="0D5C009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1D8F367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14C7A3E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3DFA485B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45B6AEDD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0C5F2C08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A28D6EB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4BC9CF0F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18195C8D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AF919" w14:textId="77777777" w:rsidR="006843B7" w:rsidRDefault="006843B7" w:rsidP="00FF57EE">
      <w:r>
        <w:separator/>
      </w:r>
    </w:p>
  </w:endnote>
  <w:endnote w:type="continuationSeparator" w:id="0">
    <w:p w14:paraId="3256BDD2" w14:textId="77777777" w:rsidR="006843B7" w:rsidRDefault="006843B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22C86" w14:textId="77777777" w:rsidR="008D67F5" w:rsidRDefault="008D67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B6091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39E1A" w14:textId="77777777" w:rsidR="008D67F5" w:rsidRDefault="008D67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3EC2F" w14:textId="77777777" w:rsidR="006843B7" w:rsidRDefault="006843B7" w:rsidP="00FF57EE">
      <w:r>
        <w:separator/>
      </w:r>
    </w:p>
  </w:footnote>
  <w:footnote w:type="continuationSeparator" w:id="0">
    <w:p w14:paraId="03507CFE" w14:textId="77777777" w:rsidR="006843B7" w:rsidRDefault="006843B7" w:rsidP="00FF57EE">
      <w:r>
        <w:continuationSeparator/>
      </w:r>
    </w:p>
  </w:footnote>
  <w:footnote w:id="1">
    <w:p w14:paraId="35E1C3BD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311EE90D" w14:textId="77777777" w:rsidR="00A663E4" w:rsidRPr="00A663E4" w:rsidRDefault="00563DC0" w:rsidP="00A663E4">
      <w:pPr>
        <w:pStyle w:val="Tekstprzypisudolnego"/>
        <w:spacing w:after="60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A475A6">
        <w:rPr>
          <w:rFonts w:ascii="Arial" w:hAnsi="Arial" w:cs="Arial"/>
          <w:color w:val="0070C0"/>
          <w:sz w:val="18"/>
          <w:szCs w:val="18"/>
        </w:rPr>
        <w:t>5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 xml:space="preserve">r. poz. </w:t>
      </w:r>
      <w:r w:rsidR="00A475A6">
        <w:rPr>
          <w:rFonts w:ascii="Arial" w:hAnsi="Arial" w:cs="Arial"/>
          <w:color w:val="0070C0"/>
          <w:sz w:val="18"/>
          <w:szCs w:val="18"/>
        </w:rPr>
        <w:t>1480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9DF64D4" w14:textId="77777777" w:rsidR="00C754AE" w:rsidRDefault="00C754AE">
      <w:pPr>
        <w:pStyle w:val="Tekstprzypisudolnego"/>
        <w:rPr>
          <w:rFonts w:ascii="Arial" w:hAnsi="Arial" w:cs="Arial"/>
          <w:color w:val="0070C0"/>
          <w:sz w:val="18"/>
          <w:szCs w:val="18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  <w:p w14:paraId="5A2BC8F8" w14:textId="77777777" w:rsidR="00A663E4" w:rsidRPr="00A663E4" w:rsidRDefault="00A663E4">
      <w:pPr>
        <w:pStyle w:val="Tekstprzypisudolnego"/>
        <w:rPr>
          <w:rFonts w:ascii="Arial" w:hAnsi="Arial" w:cs="Arial"/>
          <w:color w:val="0070C0"/>
          <w:sz w:val="10"/>
          <w:szCs w:val="10"/>
        </w:rPr>
      </w:pPr>
    </w:p>
  </w:footnote>
  <w:footnote w:id="3">
    <w:p w14:paraId="5CC9B586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4145B0F1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29A1F088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44956939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37D78" w14:textId="77777777" w:rsidR="008D67F5" w:rsidRDefault="008D67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73822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8D67F5">
      <w:rPr>
        <w:sz w:val="20"/>
        <w:szCs w:val="20"/>
      </w:rPr>
      <w:t>DZP-271-19/26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A2A6E" w14:textId="77777777" w:rsidR="008D67F5" w:rsidRDefault="008D67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337A9"/>
    <w:multiLevelType w:val="hybridMultilevel"/>
    <w:tmpl w:val="FFA4D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AF535F"/>
    <w:multiLevelType w:val="hybridMultilevel"/>
    <w:tmpl w:val="767AC0EC"/>
    <w:lvl w:ilvl="0" w:tplc="664A8E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multilevel"/>
    <w:tmpl w:val="A55663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33872833">
    <w:abstractNumId w:val="4"/>
  </w:num>
  <w:num w:numId="2" w16cid:durableId="461921857">
    <w:abstractNumId w:val="2"/>
  </w:num>
  <w:num w:numId="3" w16cid:durableId="757407102">
    <w:abstractNumId w:val="3"/>
  </w:num>
  <w:num w:numId="4" w16cid:durableId="754012106">
    <w:abstractNumId w:val="5"/>
  </w:num>
  <w:num w:numId="5" w16cid:durableId="1225339845">
    <w:abstractNumId w:val="1"/>
  </w:num>
  <w:num w:numId="6" w16cid:durableId="2885606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86906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attachedTemplate r:id="rId1"/>
  <w:doNotTrackMove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43B7"/>
    <w:rsid w:val="00025E59"/>
    <w:rsid w:val="00077EBA"/>
    <w:rsid w:val="001063D3"/>
    <w:rsid w:val="0011081E"/>
    <w:rsid w:val="001129C0"/>
    <w:rsid w:val="00125B5B"/>
    <w:rsid w:val="00140C27"/>
    <w:rsid w:val="00193F60"/>
    <w:rsid w:val="0019553A"/>
    <w:rsid w:val="001A52EB"/>
    <w:rsid w:val="001C7D84"/>
    <w:rsid w:val="001D5A3D"/>
    <w:rsid w:val="001F1C13"/>
    <w:rsid w:val="00216425"/>
    <w:rsid w:val="002214DB"/>
    <w:rsid w:val="00253194"/>
    <w:rsid w:val="00267D1F"/>
    <w:rsid w:val="00296ED6"/>
    <w:rsid w:val="002A516E"/>
    <w:rsid w:val="002C23F2"/>
    <w:rsid w:val="002E612D"/>
    <w:rsid w:val="00367F75"/>
    <w:rsid w:val="003A37A9"/>
    <w:rsid w:val="003B769C"/>
    <w:rsid w:val="003E0201"/>
    <w:rsid w:val="00464DF9"/>
    <w:rsid w:val="004717F6"/>
    <w:rsid w:val="00491857"/>
    <w:rsid w:val="00497AEE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843B7"/>
    <w:rsid w:val="006B63D6"/>
    <w:rsid w:val="006C641D"/>
    <w:rsid w:val="006D09E0"/>
    <w:rsid w:val="006E2F17"/>
    <w:rsid w:val="006E3E28"/>
    <w:rsid w:val="00775006"/>
    <w:rsid w:val="007D475B"/>
    <w:rsid w:val="007E331F"/>
    <w:rsid w:val="007F3E87"/>
    <w:rsid w:val="00814ACA"/>
    <w:rsid w:val="008C5531"/>
    <w:rsid w:val="008D67F5"/>
    <w:rsid w:val="009312B4"/>
    <w:rsid w:val="00932E17"/>
    <w:rsid w:val="009569B2"/>
    <w:rsid w:val="0097776D"/>
    <w:rsid w:val="00983D1D"/>
    <w:rsid w:val="009B2B63"/>
    <w:rsid w:val="009B316D"/>
    <w:rsid w:val="009C5D5C"/>
    <w:rsid w:val="009D1B0E"/>
    <w:rsid w:val="009D75A8"/>
    <w:rsid w:val="00A23973"/>
    <w:rsid w:val="00A25E74"/>
    <w:rsid w:val="00A30343"/>
    <w:rsid w:val="00A475A6"/>
    <w:rsid w:val="00A50E18"/>
    <w:rsid w:val="00A663E4"/>
    <w:rsid w:val="00A74255"/>
    <w:rsid w:val="00A8509D"/>
    <w:rsid w:val="00AA39D6"/>
    <w:rsid w:val="00AC2F4B"/>
    <w:rsid w:val="00AE2ACB"/>
    <w:rsid w:val="00AF4AC3"/>
    <w:rsid w:val="00AF662E"/>
    <w:rsid w:val="00B351D3"/>
    <w:rsid w:val="00B42ED4"/>
    <w:rsid w:val="00B45B9C"/>
    <w:rsid w:val="00B47637"/>
    <w:rsid w:val="00B56BE6"/>
    <w:rsid w:val="00B86D25"/>
    <w:rsid w:val="00B87AFB"/>
    <w:rsid w:val="00B9086B"/>
    <w:rsid w:val="00B94F96"/>
    <w:rsid w:val="00B964C4"/>
    <w:rsid w:val="00BC4F99"/>
    <w:rsid w:val="00BE474D"/>
    <w:rsid w:val="00C11FEF"/>
    <w:rsid w:val="00C22F7D"/>
    <w:rsid w:val="00C749A9"/>
    <w:rsid w:val="00C754AE"/>
    <w:rsid w:val="00C85374"/>
    <w:rsid w:val="00CA6EDB"/>
    <w:rsid w:val="00CE1552"/>
    <w:rsid w:val="00CE3AE6"/>
    <w:rsid w:val="00D52F89"/>
    <w:rsid w:val="00D55467"/>
    <w:rsid w:val="00D554C7"/>
    <w:rsid w:val="00D5631A"/>
    <w:rsid w:val="00D613AB"/>
    <w:rsid w:val="00DC336F"/>
    <w:rsid w:val="00E13026"/>
    <w:rsid w:val="00E13E4B"/>
    <w:rsid w:val="00E1735C"/>
    <w:rsid w:val="00E31A9C"/>
    <w:rsid w:val="00EA28A0"/>
    <w:rsid w:val="00EB7584"/>
    <w:rsid w:val="00ED05A0"/>
    <w:rsid w:val="00ED4154"/>
    <w:rsid w:val="00EF1FDB"/>
    <w:rsid w:val="00F11356"/>
    <w:rsid w:val="00F134D5"/>
    <w:rsid w:val="00F260BF"/>
    <w:rsid w:val="00F31EAC"/>
    <w:rsid w:val="00F7377B"/>
    <w:rsid w:val="00FA723B"/>
    <w:rsid w:val="00FB09C9"/>
    <w:rsid w:val="00FC151A"/>
    <w:rsid w:val="00FD166E"/>
    <w:rsid w:val="00FF2E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68C2165B"/>
  <w15:chartTrackingRefBased/>
  <w15:docId w15:val="{3A6B6119-95BC-40F0-9865-293531FD8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D52F89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D52F89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5</Pages>
  <Words>815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dcterms:created xsi:type="dcterms:W3CDTF">2026-05-08T11:18:00Z</dcterms:created>
  <dcterms:modified xsi:type="dcterms:W3CDTF">2026-05-11T11:06:00Z</dcterms:modified>
</cp:coreProperties>
</file>