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C15A1" w14:textId="3C86D05D" w:rsidR="00FB7F50" w:rsidRPr="002245BE" w:rsidRDefault="0006265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265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62656">
        <w:rPr>
          <w:sz w:val="22"/>
          <w:szCs w:val="22"/>
        </w:rPr>
        <w:t>2026-05-12</w:t>
      </w:r>
    </w:p>
    <w:p w14:paraId="4E36826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55E2DA" w14:textId="77777777" w:rsidR="00062656" w:rsidRPr="00062656" w:rsidRDefault="00062656" w:rsidP="00FB7F50">
      <w:pPr>
        <w:spacing w:after="40"/>
        <w:rPr>
          <w:b/>
          <w:bCs/>
          <w:sz w:val="22"/>
          <w:szCs w:val="22"/>
        </w:rPr>
      </w:pPr>
      <w:r w:rsidRPr="00062656">
        <w:rPr>
          <w:b/>
          <w:bCs/>
          <w:sz w:val="22"/>
          <w:szCs w:val="22"/>
        </w:rPr>
        <w:t>Akademia Górniczo - Hutnicza</w:t>
      </w:r>
    </w:p>
    <w:p w14:paraId="104042C9" w14:textId="77777777" w:rsidR="00062656" w:rsidRPr="00062656" w:rsidRDefault="00062656" w:rsidP="00FB7F50">
      <w:pPr>
        <w:spacing w:after="40"/>
        <w:rPr>
          <w:b/>
          <w:bCs/>
          <w:sz w:val="22"/>
          <w:szCs w:val="22"/>
        </w:rPr>
      </w:pPr>
      <w:r w:rsidRPr="00062656">
        <w:rPr>
          <w:b/>
          <w:bCs/>
          <w:sz w:val="22"/>
          <w:szCs w:val="22"/>
        </w:rPr>
        <w:t>im. Stanisława Staszica w Krakowie</w:t>
      </w:r>
    </w:p>
    <w:p w14:paraId="1C348241" w14:textId="0C4ECEAC" w:rsidR="00FB7F50" w:rsidRPr="002245BE" w:rsidRDefault="00062656" w:rsidP="00FB7F50">
      <w:pPr>
        <w:spacing w:after="40"/>
        <w:rPr>
          <w:b/>
          <w:bCs/>
          <w:sz w:val="22"/>
          <w:szCs w:val="22"/>
        </w:rPr>
      </w:pPr>
      <w:r w:rsidRPr="00062656">
        <w:rPr>
          <w:b/>
          <w:bCs/>
          <w:sz w:val="22"/>
          <w:szCs w:val="22"/>
        </w:rPr>
        <w:t>Dział Zamówień Publicznych</w:t>
      </w:r>
    </w:p>
    <w:p w14:paraId="2575C83D" w14:textId="11641EDE" w:rsidR="00FB7F50" w:rsidRPr="002245BE" w:rsidRDefault="00062656" w:rsidP="00FB7F50">
      <w:pPr>
        <w:rPr>
          <w:sz w:val="22"/>
          <w:szCs w:val="22"/>
        </w:rPr>
      </w:pPr>
      <w:r w:rsidRPr="0006265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62656">
        <w:rPr>
          <w:sz w:val="22"/>
          <w:szCs w:val="22"/>
        </w:rPr>
        <w:t>30</w:t>
      </w:r>
    </w:p>
    <w:p w14:paraId="328F90B8" w14:textId="799EC079" w:rsidR="00FB7F50" w:rsidRPr="002245BE" w:rsidRDefault="00062656" w:rsidP="00FB7F50">
      <w:pPr>
        <w:rPr>
          <w:sz w:val="22"/>
          <w:szCs w:val="22"/>
        </w:rPr>
      </w:pPr>
      <w:r w:rsidRPr="0006265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62656">
        <w:rPr>
          <w:sz w:val="22"/>
          <w:szCs w:val="22"/>
        </w:rPr>
        <w:t>Kraków</w:t>
      </w:r>
    </w:p>
    <w:p w14:paraId="48AFC46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A0E69E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62656" w:rsidRPr="00607F9B" w14:paraId="7315FCCD" w14:textId="77777777" w:rsidTr="00F05C38">
        <w:trPr>
          <w:trHeight w:val="638"/>
        </w:trPr>
        <w:tc>
          <w:tcPr>
            <w:tcW w:w="959" w:type="dxa"/>
          </w:tcPr>
          <w:p w14:paraId="69D72588" w14:textId="77777777" w:rsidR="00062656" w:rsidRPr="00607F9B" w:rsidRDefault="00062656" w:rsidP="00F05C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DC7BFCC" w14:textId="55FB26C7" w:rsidR="00062656" w:rsidRPr="00607F9B" w:rsidRDefault="00062656" w:rsidP="00F05C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6265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6265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2656">
              <w:rPr>
                <w:b/>
                <w:bCs/>
                <w:sz w:val="22"/>
                <w:szCs w:val="22"/>
              </w:rPr>
              <w:t xml:space="preserve">Wynajem </w:t>
            </w:r>
            <w:proofErr w:type="spellStart"/>
            <w:r w:rsidRPr="00062656">
              <w:rPr>
                <w:b/>
                <w:bCs/>
                <w:sz w:val="22"/>
                <w:szCs w:val="22"/>
              </w:rPr>
              <w:t>busa</w:t>
            </w:r>
            <w:proofErr w:type="spellEnd"/>
            <w:r w:rsidRPr="00062656">
              <w:rPr>
                <w:b/>
                <w:bCs/>
                <w:sz w:val="22"/>
                <w:szCs w:val="22"/>
              </w:rPr>
              <w:t xml:space="preserve"> na zajęcia terenowe dla słuchaczy studiów podyplomowych "Inżynieria Gazownicza - sieci i instalacje gazowe i kanalizacyjne"  KC-DE-zp.25.140.2026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2656">
              <w:rPr>
                <w:b/>
                <w:sz w:val="22"/>
                <w:szCs w:val="22"/>
              </w:rPr>
              <w:t>KC-DE-zp.25.140.2026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5B5126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2656" w14:paraId="04F1765A" w14:textId="77777777" w:rsidTr="00F05C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A54F375" w14:textId="03E69CA1" w:rsidR="00062656" w:rsidRPr="00D26ED6" w:rsidRDefault="00062656" w:rsidP="00F05C3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62656">
              <w:rPr>
                <w:b/>
                <w:sz w:val="22"/>
                <w:szCs w:val="22"/>
              </w:rPr>
              <w:t xml:space="preserve">MARKPOL Transport </w:t>
            </w:r>
            <w:proofErr w:type="spellStart"/>
            <w:r w:rsidRPr="00062656">
              <w:rPr>
                <w:b/>
                <w:sz w:val="22"/>
                <w:szCs w:val="22"/>
              </w:rPr>
              <w:t>krajowy-zagraniczny</w:t>
            </w:r>
            <w:proofErr w:type="spellEnd"/>
            <w:r w:rsidRPr="00062656">
              <w:rPr>
                <w:b/>
                <w:sz w:val="22"/>
                <w:szCs w:val="22"/>
              </w:rPr>
              <w:t xml:space="preserve"> Marek Rzeźnik</w:t>
            </w:r>
          </w:p>
          <w:p w14:paraId="480C9C01" w14:textId="687207F1" w:rsidR="00062656" w:rsidRPr="009F0E5C" w:rsidRDefault="00062656" w:rsidP="00F05C3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062656">
              <w:rPr>
                <w:bCs/>
                <w:sz w:val="22"/>
                <w:szCs w:val="22"/>
              </w:rPr>
              <w:t>Cyranowska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2656">
              <w:rPr>
                <w:bCs/>
                <w:sz w:val="22"/>
                <w:szCs w:val="22"/>
              </w:rPr>
              <w:t>129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C9BDAA" w14:textId="2E97DD61" w:rsidR="00062656" w:rsidRPr="009F0E5C" w:rsidRDefault="00062656" w:rsidP="00F05C38">
            <w:pPr>
              <w:jc w:val="both"/>
              <w:rPr>
                <w:bCs/>
                <w:sz w:val="22"/>
                <w:szCs w:val="22"/>
              </w:rPr>
            </w:pPr>
            <w:r w:rsidRPr="00062656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2656">
              <w:rPr>
                <w:bCs/>
                <w:sz w:val="22"/>
                <w:szCs w:val="22"/>
              </w:rPr>
              <w:t>Mielec</w:t>
            </w:r>
          </w:p>
          <w:p w14:paraId="05F737DD" w14:textId="62B46BCD" w:rsidR="00062656" w:rsidRPr="00D26ED6" w:rsidRDefault="00EE6B0F" w:rsidP="00F05C3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Cena</w:t>
            </w:r>
            <w:r w:rsidR="00062656">
              <w:rPr>
                <w:sz w:val="22"/>
                <w:szCs w:val="22"/>
              </w:rPr>
              <w:t xml:space="preserve"> brutto</w:t>
            </w:r>
            <w:r w:rsidR="00062656" w:rsidRPr="00D26ED6">
              <w:rPr>
                <w:sz w:val="22"/>
                <w:szCs w:val="22"/>
              </w:rPr>
              <w:t xml:space="preserve"> </w:t>
            </w:r>
            <w:r w:rsidR="00062656" w:rsidRPr="00062656">
              <w:rPr>
                <w:b/>
                <w:sz w:val="22"/>
                <w:szCs w:val="22"/>
              </w:rPr>
              <w:t>3 213.00 zł</w:t>
            </w:r>
            <w:r w:rsidR="00062656" w:rsidRPr="004657DA">
              <w:rPr>
                <w:bCs/>
                <w:sz w:val="22"/>
                <w:szCs w:val="22"/>
              </w:rPr>
              <w:t>.</w:t>
            </w:r>
          </w:p>
          <w:p w14:paraId="7826D620" w14:textId="77777777" w:rsidR="00062656" w:rsidRDefault="00062656" w:rsidP="00F05C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038D27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EE6B0F" w:rsidRPr="008567C7" w14:paraId="08314E46" w14:textId="77777777" w:rsidTr="00EE6B0F">
        <w:trPr>
          <w:trHeight w:val="510"/>
        </w:trPr>
        <w:tc>
          <w:tcPr>
            <w:tcW w:w="709" w:type="dxa"/>
            <w:vAlign w:val="center"/>
          </w:tcPr>
          <w:p w14:paraId="7EEF948B" w14:textId="77777777" w:rsidR="00EE6B0F" w:rsidRPr="008567C7" w:rsidRDefault="00EE6B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8228CDC" w14:textId="77777777" w:rsidR="00EE6B0F" w:rsidRPr="008567C7" w:rsidRDefault="00EE6B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082B134" w14:textId="02AB5510" w:rsidR="00EE6B0F" w:rsidRPr="008567C7" w:rsidRDefault="00EE6B0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26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0D51D90" w14:textId="2BE77935" w:rsidR="00EE6B0F" w:rsidRPr="008567C7" w:rsidRDefault="00EE6B0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2656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</w:t>
            </w:r>
          </w:p>
        </w:tc>
        <w:tc>
          <w:tcPr>
            <w:tcW w:w="851" w:type="dxa"/>
            <w:vAlign w:val="center"/>
          </w:tcPr>
          <w:p w14:paraId="7A5ACB2C" w14:textId="77777777" w:rsidR="00EE6B0F" w:rsidRPr="008567C7" w:rsidRDefault="00EE6B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E6B0F" w:rsidRPr="008567C7" w14:paraId="64CC33D6" w14:textId="77777777" w:rsidTr="00EE6B0F">
        <w:tc>
          <w:tcPr>
            <w:tcW w:w="709" w:type="dxa"/>
            <w:vAlign w:val="center"/>
          </w:tcPr>
          <w:p w14:paraId="65858B61" w14:textId="1B738BB9" w:rsidR="00EE6B0F" w:rsidRPr="008567C7" w:rsidRDefault="00EE6B0F" w:rsidP="00F05C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26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F40EBD1" w14:textId="094F4916" w:rsidR="00EE6B0F" w:rsidRPr="002B6761" w:rsidRDefault="00EE6B0F" w:rsidP="00F05C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626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MARKPOL Transport </w:t>
            </w:r>
            <w:proofErr w:type="spellStart"/>
            <w:r w:rsidRPr="00062656">
              <w:rPr>
                <w:rFonts w:ascii="Times New Roman" w:hAnsi="Times New Roman" w:cs="Times New Roman"/>
                <w:b/>
                <w:sz w:val="18"/>
                <w:szCs w:val="18"/>
              </w:rPr>
              <w:t>krajowy-zagraniczny</w:t>
            </w:r>
            <w:proofErr w:type="spellEnd"/>
            <w:r w:rsidRPr="000626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Rzeźnik</w:t>
            </w:r>
          </w:p>
          <w:p w14:paraId="08A39A21" w14:textId="5218FDBA" w:rsidR="00EE6B0F" w:rsidRPr="008567C7" w:rsidRDefault="00EE6B0F" w:rsidP="00F05C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62656">
              <w:rPr>
                <w:rFonts w:ascii="Times New Roman" w:hAnsi="Times New Roman" w:cs="Times New Roman"/>
                <w:bCs/>
                <w:sz w:val="18"/>
                <w:szCs w:val="18"/>
              </w:rPr>
              <w:t>Cyranowska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2656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75C985E" w14:textId="596C33AB" w:rsidR="00EE6B0F" w:rsidRPr="001B7815" w:rsidRDefault="00EE6B0F" w:rsidP="00F05C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2656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2656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134" w:type="dxa"/>
            <w:vAlign w:val="center"/>
          </w:tcPr>
          <w:p w14:paraId="064E005B" w14:textId="54775B1F" w:rsidR="00EE6B0F" w:rsidRPr="008567C7" w:rsidRDefault="00EE6B0F" w:rsidP="00F05C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26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9704AFE" w14:textId="60BAAFA1" w:rsidR="00EE6B0F" w:rsidRPr="008567C7" w:rsidRDefault="00EE6B0F" w:rsidP="00F05C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26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56826E3E" w14:textId="0D3FCBDE" w:rsidR="00EE6B0F" w:rsidRPr="008567C7" w:rsidRDefault="00EE6B0F" w:rsidP="00F05C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26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22C6C6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D48BFB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AF047D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20FD0" w14:textId="77777777" w:rsidR="00D35D0C" w:rsidRDefault="00D35D0C">
      <w:r>
        <w:separator/>
      </w:r>
    </w:p>
  </w:endnote>
  <w:endnote w:type="continuationSeparator" w:id="0">
    <w:p w14:paraId="59E043F4" w14:textId="77777777" w:rsidR="00D35D0C" w:rsidRDefault="00D35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D9D3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FEE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E1C843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08F07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BCB5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722F7" w14:textId="77777777" w:rsidR="00D35D0C" w:rsidRDefault="00D35D0C">
      <w:r>
        <w:separator/>
      </w:r>
    </w:p>
  </w:footnote>
  <w:footnote w:type="continuationSeparator" w:id="0">
    <w:p w14:paraId="6B6DFA70" w14:textId="77777777" w:rsidR="00D35D0C" w:rsidRDefault="00D35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D00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3E70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1E4B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3C8"/>
    <w:rsid w:val="00005838"/>
    <w:rsid w:val="00022322"/>
    <w:rsid w:val="00042497"/>
    <w:rsid w:val="00062656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5D0C"/>
    <w:rsid w:val="00D42C90"/>
    <w:rsid w:val="00D813C8"/>
    <w:rsid w:val="00D8427E"/>
    <w:rsid w:val="00DE4BF6"/>
    <w:rsid w:val="00E30B2D"/>
    <w:rsid w:val="00E62859"/>
    <w:rsid w:val="00E85D70"/>
    <w:rsid w:val="00EE6B0F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0F4BA8"/>
  <w15:chartTrackingRefBased/>
  <w15:docId w15:val="{84D5347F-FC68-4802-97E9-85C3C2C4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2026-05-12T07:10:00Z</cp:lastPrinted>
  <dcterms:created xsi:type="dcterms:W3CDTF">2026-05-12T07:10:00Z</dcterms:created>
  <dcterms:modified xsi:type="dcterms:W3CDTF">2026-05-12T07:10:00Z</dcterms:modified>
</cp:coreProperties>
</file>