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4F9F0" w14:textId="61125CE3" w:rsidR="00FB7F50" w:rsidRPr="002245BE" w:rsidRDefault="00725C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25C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25C80">
        <w:rPr>
          <w:sz w:val="22"/>
          <w:szCs w:val="22"/>
        </w:rPr>
        <w:t>2026-05-11</w:t>
      </w:r>
    </w:p>
    <w:p w14:paraId="15E520A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E5E070" w14:textId="77777777" w:rsidR="00725C80" w:rsidRPr="00725C80" w:rsidRDefault="00725C80" w:rsidP="00FB7F50">
      <w:pPr>
        <w:spacing w:after="40"/>
        <w:rPr>
          <w:b/>
          <w:bCs/>
          <w:sz w:val="22"/>
          <w:szCs w:val="22"/>
        </w:rPr>
      </w:pPr>
      <w:r w:rsidRPr="00725C80">
        <w:rPr>
          <w:b/>
          <w:bCs/>
          <w:sz w:val="22"/>
          <w:szCs w:val="22"/>
        </w:rPr>
        <w:t>Akademia Górniczo - Hutnicza</w:t>
      </w:r>
    </w:p>
    <w:p w14:paraId="48DB7807" w14:textId="77777777" w:rsidR="00725C80" w:rsidRPr="00725C80" w:rsidRDefault="00725C80" w:rsidP="00FB7F50">
      <w:pPr>
        <w:spacing w:after="40"/>
        <w:rPr>
          <w:b/>
          <w:bCs/>
          <w:sz w:val="22"/>
          <w:szCs w:val="22"/>
        </w:rPr>
      </w:pPr>
      <w:r w:rsidRPr="00725C80">
        <w:rPr>
          <w:b/>
          <w:bCs/>
          <w:sz w:val="22"/>
          <w:szCs w:val="22"/>
        </w:rPr>
        <w:t>im. Stanisława Staszica w Krakowie</w:t>
      </w:r>
    </w:p>
    <w:p w14:paraId="1221ECC0" w14:textId="2698867A" w:rsidR="00FB7F50" w:rsidRPr="002245BE" w:rsidRDefault="00725C80" w:rsidP="00FB7F50">
      <w:pPr>
        <w:spacing w:after="40"/>
        <w:rPr>
          <w:b/>
          <w:bCs/>
          <w:sz w:val="22"/>
          <w:szCs w:val="22"/>
        </w:rPr>
      </w:pPr>
      <w:r w:rsidRPr="00725C80">
        <w:rPr>
          <w:b/>
          <w:bCs/>
          <w:sz w:val="22"/>
          <w:szCs w:val="22"/>
        </w:rPr>
        <w:t>Dział Zamówień Publicznych</w:t>
      </w:r>
    </w:p>
    <w:p w14:paraId="3A844BEE" w14:textId="691927A0" w:rsidR="00FB7F50" w:rsidRPr="002245BE" w:rsidRDefault="00725C80" w:rsidP="00FB7F50">
      <w:pPr>
        <w:rPr>
          <w:sz w:val="22"/>
          <w:szCs w:val="22"/>
        </w:rPr>
      </w:pPr>
      <w:r w:rsidRPr="00725C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25C80">
        <w:rPr>
          <w:sz w:val="22"/>
          <w:szCs w:val="22"/>
        </w:rPr>
        <w:t>30</w:t>
      </w:r>
    </w:p>
    <w:p w14:paraId="0061BC90" w14:textId="42A71E47" w:rsidR="00FB7F50" w:rsidRPr="002245BE" w:rsidRDefault="00725C80" w:rsidP="00FB7F50">
      <w:pPr>
        <w:rPr>
          <w:sz w:val="22"/>
          <w:szCs w:val="22"/>
        </w:rPr>
      </w:pPr>
      <w:r w:rsidRPr="00725C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25C80">
        <w:rPr>
          <w:sz w:val="22"/>
          <w:szCs w:val="22"/>
        </w:rPr>
        <w:t>Kraków</w:t>
      </w:r>
    </w:p>
    <w:p w14:paraId="408B7E4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78832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25C80" w:rsidRPr="00607F9B" w14:paraId="480FED39" w14:textId="77777777" w:rsidTr="00466DB3">
        <w:trPr>
          <w:trHeight w:val="638"/>
        </w:trPr>
        <w:tc>
          <w:tcPr>
            <w:tcW w:w="959" w:type="dxa"/>
          </w:tcPr>
          <w:p w14:paraId="5D503EE6" w14:textId="77777777" w:rsidR="00725C80" w:rsidRPr="00607F9B" w:rsidRDefault="00725C80" w:rsidP="00466D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A89EB2C" w14:textId="68671734" w:rsidR="00725C80" w:rsidRPr="00607F9B" w:rsidRDefault="00725C80" w:rsidP="00466D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25C8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5C80">
              <w:rPr>
                <w:b/>
                <w:bCs/>
                <w:sz w:val="22"/>
                <w:szCs w:val="22"/>
              </w:rPr>
              <w:t>Dostawa mikrosystemu zamrażającego do przygotowania próbek do obrazowania SEM - KC-DE-zp.25.121.2026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5C80">
              <w:rPr>
                <w:b/>
                <w:sz w:val="22"/>
                <w:szCs w:val="22"/>
              </w:rPr>
              <w:t>KC-DE-zp.25.121.2026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FF43C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25C80" w14:paraId="3172452A" w14:textId="77777777" w:rsidTr="00466D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38FE0F3" w14:textId="717D0226" w:rsidR="00725C80" w:rsidRPr="00D26ED6" w:rsidRDefault="00725C80" w:rsidP="00466DB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5C80">
              <w:rPr>
                <w:b/>
                <w:sz w:val="22"/>
                <w:szCs w:val="22"/>
              </w:rPr>
              <w:t>PIK Instruments Sp. z o.o.</w:t>
            </w:r>
          </w:p>
          <w:p w14:paraId="61B58FBC" w14:textId="47A159B9" w:rsidR="00725C80" w:rsidRPr="009F0E5C" w:rsidRDefault="00725C80" w:rsidP="00466DB3">
            <w:pPr>
              <w:jc w:val="both"/>
              <w:rPr>
                <w:bCs/>
                <w:sz w:val="22"/>
                <w:szCs w:val="22"/>
              </w:rPr>
            </w:pPr>
            <w:r w:rsidRPr="00725C80">
              <w:rPr>
                <w:bCs/>
                <w:sz w:val="22"/>
                <w:szCs w:val="22"/>
              </w:rPr>
              <w:t>Źródlana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25C8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5807C0" w14:textId="52D8BC17" w:rsidR="00725C80" w:rsidRPr="009F0E5C" w:rsidRDefault="00725C80" w:rsidP="00466DB3">
            <w:pPr>
              <w:jc w:val="both"/>
              <w:rPr>
                <w:bCs/>
                <w:sz w:val="22"/>
                <w:szCs w:val="22"/>
              </w:rPr>
            </w:pPr>
            <w:r w:rsidRPr="00725C80">
              <w:rPr>
                <w:bCs/>
                <w:sz w:val="22"/>
                <w:szCs w:val="22"/>
              </w:rPr>
              <w:t>05-090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25C80">
              <w:rPr>
                <w:bCs/>
                <w:sz w:val="22"/>
                <w:szCs w:val="22"/>
              </w:rPr>
              <w:t>Laszczki</w:t>
            </w:r>
          </w:p>
          <w:p w14:paraId="052E0C2C" w14:textId="77777777" w:rsidR="00725C80" w:rsidRPr="00D26ED6" w:rsidRDefault="00725C80" w:rsidP="00466DB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95A908" w14:textId="31D75E74" w:rsidR="00725C80" w:rsidRDefault="00725C80" w:rsidP="00466D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25C80">
              <w:rPr>
                <w:sz w:val="22"/>
                <w:szCs w:val="22"/>
              </w:rPr>
              <w:t>Dostawa mikrosystemu zamrażającego do przygotowania próbek do obrazowania SEM - KC-DE-zp.25.121.2026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28288D3" w14:textId="34358577" w:rsidR="00725C80" w:rsidRPr="00D26ED6" w:rsidRDefault="00725C80" w:rsidP="00466DB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25C80">
              <w:rPr>
                <w:b/>
                <w:sz w:val="22"/>
                <w:szCs w:val="22"/>
              </w:rPr>
              <w:t>423 132.30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4C7D639" w14:textId="77777777" w:rsidR="00725C80" w:rsidRDefault="00725C80" w:rsidP="00466DB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EC8405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984"/>
        <w:gridCol w:w="2127"/>
      </w:tblGrid>
      <w:tr w:rsidR="00D20DFE" w:rsidRPr="008567C7" w14:paraId="4503A71D" w14:textId="77777777" w:rsidTr="00D20DFE">
        <w:trPr>
          <w:trHeight w:val="510"/>
        </w:trPr>
        <w:tc>
          <w:tcPr>
            <w:tcW w:w="709" w:type="dxa"/>
            <w:vAlign w:val="center"/>
          </w:tcPr>
          <w:p w14:paraId="0359B290" w14:textId="77777777" w:rsidR="00D20DFE" w:rsidRPr="008567C7" w:rsidRDefault="00D20D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2323E713" w14:textId="77777777" w:rsidR="00D20DFE" w:rsidRPr="008567C7" w:rsidRDefault="00D20D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3364968D" w14:textId="076A1199" w:rsidR="00D20DFE" w:rsidRPr="008567C7" w:rsidRDefault="00D20D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34F0601D" w14:textId="0F0BBA86" w:rsidR="00D20DFE" w:rsidRPr="008567C7" w:rsidRDefault="00D20D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24BEC120" w14:textId="77777777" w:rsidR="00D20DFE" w:rsidRPr="008567C7" w:rsidRDefault="00D20D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20DFE" w:rsidRPr="008567C7" w14:paraId="0B45E72C" w14:textId="77777777" w:rsidTr="00D20DFE">
        <w:tc>
          <w:tcPr>
            <w:tcW w:w="709" w:type="dxa"/>
            <w:vAlign w:val="center"/>
          </w:tcPr>
          <w:p w14:paraId="19E45021" w14:textId="1D1A79C2" w:rsidR="00D20DFE" w:rsidRPr="008567C7" w:rsidRDefault="00D20DFE" w:rsidP="00466D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66E2C80B" w14:textId="58CE1368" w:rsidR="00D20DFE" w:rsidRPr="002B6761" w:rsidRDefault="00D20DFE" w:rsidP="00466DB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b/>
                <w:sz w:val="18"/>
                <w:szCs w:val="18"/>
              </w:rPr>
              <w:t>PIK Instruments Sp. z o.o.</w:t>
            </w:r>
          </w:p>
          <w:p w14:paraId="252147D5" w14:textId="65DC350B" w:rsidR="00D20DFE" w:rsidRPr="008567C7" w:rsidRDefault="00D20DFE" w:rsidP="00466DB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bCs/>
                <w:sz w:val="18"/>
                <w:szCs w:val="18"/>
              </w:rPr>
              <w:t>Źródlana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C8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CD7732" w14:textId="5046C41D" w:rsidR="00D20DFE" w:rsidRPr="001B7815" w:rsidRDefault="00D20DFE" w:rsidP="00466DB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bCs/>
                <w:sz w:val="18"/>
                <w:szCs w:val="18"/>
              </w:rPr>
              <w:t>05-090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25C80">
              <w:rPr>
                <w:rFonts w:ascii="Times New Roman" w:hAnsi="Times New Roman" w:cs="Times New Roman"/>
                <w:bCs/>
                <w:sz w:val="18"/>
                <w:szCs w:val="18"/>
              </w:rPr>
              <w:t>Laszczki</w:t>
            </w:r>
          </w:p>
        </w:tc>
        <w:tc>
          <w:tcPr>
            <w:tcW w:w="1843" w:type="dxa"/>
            <w:vAlign w:val="center"/>
          </w:tcPr>
          <w:p w14:paraId="4D627136" w14:textId="7E4CB697" w:rsidR="00D20DFE" w:rsidRPr="008567C7" w:rsidRDefault="00D20DFE" w:rsidP="00466D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549DF95C" w14:textId="556BAC32" w:rsidR="00D20DFE" w:rsidRPr="008567C7" w:rsidRDefault="00D20DFE" w:rsidP="00466D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14:paraId="27DAADAF" w14:textId="26B4042C" w:rsidR="00D20DFE" w:rsidRPr="008567C7" w:rsidRDefault="00D20DFE" w:rsidP="00466DB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5C8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7814B32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D2A1D5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3B4466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5B27D" w14:textId="77777777" w:rsidR="00F309C9" w:rsidRDefault="00F309C9">
      <w:r>
        <w:separator/>
      </w:r>
    </w:p>
  </w:endnote>
  <w:endnote w:type="continuationSeparator" w:id="0">
    <w:p w14:paraId="08C11B13" w14:textId="77777777" w:rsidR="00F309C9" w:rsidRDefault="00F3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801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1E10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A32A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B2AE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F8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CBF74" w14:textId="77777777" w:rsidR="00F309C9" w:rsidRDefault="00F309C9">
      <w:r>
        <w:separator/>
      </w:r>
    </w:p>
  </w:footnote>
  <w:footnote w:type="continuationSeparator" w:id="0">
    <w:p w14:paraId="1931FB23" w14:textId="77777777" w:rsidR="00F309C9" w:rsidRDefault="00F30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4A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381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7BB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8A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5C80"/>
    <w:rsid w:val="0075025B"/>
    <w:rsid w:val="00756CDA"/>
    <w:rsid w:val="007828A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0DFE"/>
    <w:rsid w:val="00D26ED6"/>
    <w:rsid w:val="00D42C90"/>
    <w:rsid w:val="00D8427E"/>
    <w:rsid w:val="00DE4BF6"/>
    <w:rsid w:val="00E30B2D"/>
    <w:rsid w:val="00E62859"/>
    <w:rsid w:val="00E85D70"/>
    <w:rsid w:val="00F309C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FD151D"/>
  <w15:chartTrackingRefBased/>
  <w15:docId w15:val="{DCE3DCB1-D5A0-4614-87CF-209E43FD4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2026-05-11T08:01:00Z</dcterms:created>
  <dcterms:modified xsi:type="dcterms:W3CDTF">2026-05-11T08:01:00Z</dcterms:modified>
</cp:coreProperties>
</file>