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24D5FD" w14:textId="72A72685" w:rsidR="00EB1359" w:rsidRPr="003261E7" w:rsidRDefault="00FF1672" w:rsidP="00EB1359">
      <w:pPr>
        <w:spacing w:after="240"/>
        <w:jc w:val="right"/>
        <w:rPr>
          <w:sz w:val="22"/>
          <w:szCs w:val="22"/>
        </w:rPr>
      </w:pPr>
      <w:r w:rsidRPr="00FF1672">
        <w:rPr>
          <w:sz w:val="22"/>
          <w:szCs w:val="22"/>
        </w:rPr>
        <w:t>Kraków</w:t>
      </w:r>
      <w:r w:rsidR="00EB1359" w:rsidRPr="003261E7">
        <w:rPr>
          <w:sz w:val="22"/>
          <w:szCs w:val="22"/>
        </w:rPr>
        <w:t xml:space="preserve"> dnia: </w:t>
      </w:r>
      <w:r w:rsidR="00866179">
        <w:rPr>
          <w:sz w:val="22"/>
          <w:szCs w:val="22"/>
        </w:rPr>
        <w:t>11.05.2026</w:t>
      </w:r>
    </w:p>
    <w:p w14:paraId="327FB08A" w14:textId="77777777" w:rsidR="00775DAE" w:rsidRPr="00AF5E2C" w:rsidRDefault="00775DAE" w:rsidP="00775DAE">
      <w:pPr>
        <w:rPr>
          <w:b/>
          <w:bCs/>
          <w:sz w:val="24"/>
          <w:szCs w:val="24"/>
        </w:rPr>
      </w:pPr>
      <w:r w:rsidRPr="00AF5E2C">
        <w:rPr>
          <w:b/>
          <w:bCs/>
          <w:sz w:val="24"/>
          <w:szCs w:val="24"/>
        </w:rPr>
        <w:t xml:space="preserve">Szpital Miejski Specjalistyczny </w:t>
      </w:r>
    </w:p>
    <w:p w14:paraId="67A47101" w14:textId="77777777" w:rsidR="00775DAE" w:rsidRPr="00AF5E2C" w:rsidRDefault="00775DAE" w:rsidP="00775DAE">
      <w:pPr>
        <w:rPr>
          <w:sz w:val="24"/>
          <w:szCs w:val="24"/>
        </w:rPr>
      </w:pPr>
      <w:r w:rsidRPr="00AF5E2C">
        <w:rPr>
          <w:b/>
          <w:bCs/>
          <w:sz w:val="24"/>
          <w:szCs w:val="24"/>
        </w:rPr>
        <w:t>im. Gabriela Narutowicza w Krakowie</w:t>
      </w:r>
    </w:p>
    <w:p w14:paraId="2A902029" w14:textId="77777777" w:rsidR="00775DAE" w:rsidRPr="00AF5E2C" w:rsidRDefault="00775DAE" w:rsidP="00775DAE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ul. Prądnicka 35-37</w:t>
      </w:r>
    </w:p>
    <w:p w14:paraId="762E94D7" w14:textId="77777777" w:rsidR="00775DAE" w:rsidRPr="00AF5E2C" w:rsidRDefault="00775DAE" w:rsidP="00775DAE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31-202 Kraków</w:t>
      </w:r>
    </w:p>
    <w:p w14:paraId="7410F509" w14:textId="77777777"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14:paraId="49956111" w14:textId="77777777"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14:paraId="02B99A54" w14:textId="77777777" w:rsidR="00EB1359" w:rsidRPr="003261E7" w:rsidRDefault="00EB1359" w:rsidP="00EB1359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25623121" w14:textId="10FDE972" w:rsidR="00EB1359" w:rsidRPr="003261E7" w:rsidRDefault="00775DAE" w:rsidP="006364E7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 xml:space="preserve">UNIEWAŻNIENIU POSTĘPOWANIA W ZAKRESIE PAKIETU </w:t>
      </w:r>
      <w:r w:rsidR="006364E7" w:rsidRPr="006364E7">
        <w:rPr>
          <w:b/>
          <w:sz w:val="28"/>
          <w:szCs w:val="24"/>
        </w:rPr>
        <w:t>NR</w:t>
      </w:r>
      <w:r w:rsidR="006364E7">
        <w:rPr>
          <w:b/>
          <w:sz w:val="28"/>
          <w:szCs w:val="24"/>
        </w:rPr>
        <w:br/>
      </w:r>
      <w:r w:rsidR="006364E7" w:rsidRPr="006364E7">
        <w:rPr>
          <w:b/>
          <w:sz w:val="28"/>
          <w:szCs w:val="24"/>
        </w:rPr>
        <w:t>1, 5-6, 8-10, 13-17, 19-24, 27, 31-34, 37-43, 46, 48-51, 53, 55, 59-60, 62, 70-73, 79, 81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FF1672" w:rsidRPr="003261E7" w14:paraId="4F89E275" w14:textId="77777777" w:rsidTr="002B1E41">
        <w:trPr>
          <w:trHeight w:val="638"/>
        </w:trPr>
        <w:tc>
          <w:tcPr>
            <w:tcW w:w="959" w:type="dxa"/>
          </w:tcPr>
          <w:p w14:paraId="430383B3" w14:textId="77777777" w:rsidR="00FF1672" w:rsidRPr="003261E7" w:rsidRDefault="00FF1672" w:rsidP="002B1E4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78E04A28" w14:textId="04033627" w:rsidR="00FF1672" w:rsidRPr="003261E7" w:rsidRDefault="00FF1672" w:rsidP="002B1E4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FF1672">
              <w:rPr>
                <w:sz w:val="22"/>
                <w:szCs w:val="22"/>
              </w:rPr>
              <w:t>podstawowy</w:t>
            </w:r>
            <w:r w:rsidR="006364E7">
              <w:rPr>
                <w:sz w:val="22"/>
                <w:szCs w:val="22"/>
              </w:rPr>
              <w:t>m</w:t>
            </w:r>
            <w:r w:rsidRPr="00FF1672">
              <w:rPr>
                <w:sz w:val="22"/>
                <w:szCs w:val="22"/>
              </w:rPr>
              <w:t xml:space="preserve"> bez negocjacji - art. 275 pkt. 1 ustawy Pzp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FF1672">
              <w:rPr>
                <w:b/>
                <w:bCs/>
                <w:sz w:val="22"/>
                <w:szCs w:val="22"/>
              </w:rPr>
              <w:t>Przeglądy techniczne oraz opieka serwisowa aparatury medycznej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FF1672">
              <w:rPr>
                <w:b/>
                <w:sz w:val="22"/>
                <w:szCs w:val="22"/>
              </w:rPr>
              <w:t>ZP/18/2026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14:paraId="77C17B24" w14:textId="77777777"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4"/>
        </w:rPr>
      </w:pPr>
    </w:p>
    <w:p w14:paraId="549E0FB5" w14:textId="77777777"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14:paraId="4ECD87DE" w14:textId="77777777" w:rsidR="00010B31" w:rsidRDefault="00EB1359" w:rsidP="00010B31">
      <w:pPr>
        <w:spacing w:line="360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>Zamawiający,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</w:t>
      </w:r>
      <w:r w:rsidR="00775DAE">
        <w:rPr>
          <w:sz w:val="22"/>
          <w:szCs w:val="22"/>
        </w:rPr>
        <w:t xml:space="preserve"> </w:t>
      </w:r>
      <w:r w:rsidRPr="003261E7">
        <w:rPr>
          <w:sz w:val="22"/>
          <w:szCs w:val="22"/>
        </w:rPr>
        <w:t>r. Prawo zamówień publicznych</w:t>
      </w:r>
      <w:r w:rsidR="00775DAE">
        <w:rPr>
          <w:sz w:val="22"/>
          <w:szCs w:val="22"/>
        </w:rPr>
        <w:t xml:space="preserve">, </w:t>
      </w:r>
      <w:r w:rsidRPr="003261E7">
        <w:rPr>
          <w:sz w:val="22"/>
          <w:szCs w:val="22"/>
        </w:rPr>
        <w:t>zwanej dalej „ustawą Pzp”,</w:t>
      </w:r>
      <w:r>
        <w:rPr>
          <w:sz w:val="22"/>
          <w:szCs w:val="22"/>
        </w:rPr>
        <w:t xml:space="preserve"> zawiadamia, że unieważnia postępowanie o udzielenie zamówienia publicznego</w:t>
      </w:r>
      <w:r w:rsidRPr="00EB1359"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na</w:t>
      </w:r>
      <w:r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stępujące części:</w:t>
      </w:r>
    </w:p>
    <w:p w14:paraId="3DE225D1" w14:textId="77777777" w:rsidR="00775DAE" w:rsidRDefault="00775DAE" w:rsidP="00010B31">
      <w:pPr>
        <w:spacing w:line="360" w:lineRule="auto"/>
        <w:jc w:val="both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EB1359" w14:paraId="06003FAC" w14:textId="77777777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D1986C" w14:textId="77777777" w:rsidR="00D44D12" w:rsidRPr="00DB337A" w:rsidRDefault="00D44D12" w:rsidP="00AC1A4B">
            <w:pPr>
              <w:jc w:val="both"/>
              <w:rPr>
                <w:sz w:val="18"/>
                <w:szCs w:val="18"/>
              </w:rPr>
            </w:pPr>
            <w:r w:rsidRPr="00DB337A">
              <w:rPr>
                <w:sz w:val="18"/>
                <w:szCs w:val="18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12461" w14:textId="77777777" w:rsidR="00D44D12" w:rsidRPr="00DB337A" w:rsidRDefault="00D44D12" w:rsidP="00AC1A4B">
            <w:pPr>
              <w:spacing w:before="60"/>
              <w:jc w:val="both"/>
              <w:rPr>
                <w:b/>
                <w:sz w:val="18"/>
                <w:szCs w:val="18"/>
              </w:rPr>
            </w:pPr>
            <w:r w:rsidRPr="00DB337A">
              <w:rPr>
                <w:b/>
                <w:sz w:val="18"/>
                <w:szCs w:val="18"/>
              </w:rPr>
              <w:t>Temat</w:t>
            </w:r>
          </w:p>
          <w:p w14:paraId="286D591C" w14:textId="77777777" w:rsidR="00D44D12" w:rsidRPr="00DB337A" w:rsidRDefault="00D44D12" w:rsidP="00AC1A4B">
            <w:pPr>
              <w:spacing w:after="60"/>
              <w:jc w:val="both"/>
              <w:rPr>
                <w:sz w:val="18"/>
                <w:szCs w:val="18"/>
              </w:rPr>
            </w:pPr>
            <w:r w:rsidRPr="00DB337A">
              <w:rPr>
                <w:sz w:val="18"/>
                <w:szCs w:val="18"/>
              </w:rPr>
              <w:t>Uzasadnienie prawne i faktyczne</w:t>
            </w:r>
          </w:p>
        </w:tc>
      </w:tr>
      <w:tr w:rsidR="00FF1672" w:rsidRPr="00EB1359" w14:paraId="782878DE" w14:textId="77777777" w:rsidTr="002B1E41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75B50" w14:textId="77777777" w:rsidR="00FF1672" w:rsidRPr="00DB337A" w:rsidRDefault="00FF1672" w:rsidP="002B1E41">
            <w:pPr>
              <w:spacing w:before="60" w:line="360" w:lineRule="auto"/>
              <w:jc w:val="center"/>
              <w:rPr>
                <w:b/>
                <w:bCs/>
                <w:sz w:val="18"/>
                <w:szCs w:val="18"/>
              </w:rPr>
            </w:pPr>
            <w:r w:rsidRPr="00DB337A"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6DDE3" w14:textId="77777777" w:rsidR="00FF1672" w:rsidRPr="00DB337A" w:rsidRDefault="00FF1672" w:rsidP="002B1E41">
            <w:pPr>
              <w:spacing w:before="60" w:after="40" w:line="276" w:lineRule="auto"/>
              <w:jc w:val="both"/>
              <w:rPr>
                <w:b/>
                <w:sz w:val="18"/>
                <w:szCs w:val="18"/>
              </w:rPr>
            </w:pPr>
            <w:r w:rsidRPr="00DB337A">
              <w:rPr>
                <w:b/>
                <w:sz w:val="18"/>
                <w:szCs w:val="18"/>
              </w:rPr>
              <w:t>Pakiet nr 1 - Sterylizatory parowe Sterivap</w:t>
            </w:r>
          </w:p>
          <w:p w14:paraId="1DCB0E6E" w14:textId="01430603" w:rsidR="00FF1672" w:rsidRPr="00DB337A" w:rsidRDefault="00FF1672" w:rsidP="002B1E41">
            <w:pPr>
              <w:spacing w:line="276" w:lineRule="auto"/>
              <w:jc w:val="both"/>
              <w:rPr>
                <w:sz w:val="18"/>
                <w:szCs w:val="18"/>
              </w:rPr>
            </w:pPr>
            <w:r w:rsidRPr="00DB337A">
              <w:rPr>
                <w:sz w:val="18"/>
                <w:szCs w:val="18"/>
              </w:rPr>
              <w:t>Uzasadnienie prawne:</w:t>
            </w:r>
            <w:r w:rsidR="00F546FF" w:rsidRPr="00DB337A">
              <w:rPr>
                <w:sz w:val="18"/>
                <w:szCs w:val="18"/>
              </w:rPr>
              <w:t xml:space="preserve"> </w:t>
            </w:r>
          </w:p>
          <w:p w14:paraId="11F557F2" w14:textId="2D440085" w:rsidR="00FF1672" w:rsidRPr="00DB337A" w:rsidRDefault="00F546FF" w:rsidP="002B1E41">
            <w:pPr>
              <w:spacing w:after="40" w:line="276" w:lineRule="auto"/>
              <w:jc w:val="both"/>
              <w:rPr>
                <w:sz w:val="18"/>
                <w:szCs w:val="18"/>
              </w:rPr>
            </w:pPr>
            <w:r w:rsidRPr="00DB337A">
              <w:rPr>
                <w:sz w:val="18"/>
                <w:szCs w:val="18"/>
              </w:rPr>
              <w:t xml:space="preserve">Art. 255 pkt. 1 ustawy Pzp - </w:t>
            </w:r>
            <w:r w:rsidR="00FF1672" w:rsidRPr="00DB337A">
              <w:rPr>
                <w:sz w:val="18"/>
                <w:szCs w:val="18"/>
              </w:rPr>
              <w:t>nie złożono żadnego wniosku o dopuszczenie do udziału w postępowaniu albo żadnej oferty</w:t>
            </w:r>
          </w:p>
          <w:p w14:paraId="0C3BAB6B" w14:textId="77777777" w:rsidR="00FF1672" w:rsidRPr="00DB337A" w:rsidRDefault="00FF1672" w:rsidP="002B1E41">
            <w:pPr>
              <w:spacing w:line="276" w:lineRule="auto"/>
              <w:jc w:val="both"/>
              <w:rPr>
                <w:sz w:val="18"/>
                <w:szCs w:val="18"/>
              </w:rPr>
            </w:pPr>
            <w:r w:rsidRPr="00DB337A">
              <w:rPr>
                <w:sz w:val="18"/>
                <w:szCs w:val="18"/>
              </w:rPr>
              <w:t>Uzasadnienie faktyczne:</w:t>
            </w:r>
          </w:p>
          <w:p w14:paraId="682BECCE" w14:textId="77777777" w:rsidR="00FF1672" w:rsidRPr="00DB337A" w:rsidRDefault="00FF1672" w:rsidP="002B1E41">
            <w:pPr>
              <w:spacing w:after="40" w:line="276" w:lineRule="auto"/>
              <w:jc w:val="both"/>
              <w:rPr>
                <w:sz w:val="18"/>
                <w:szCs w:val="18"/>
              </w:rPr>
            </w:pPr>
            <w:r w:rsidRPr="00DB337A">
              <w:rPr>
                <w:sz w:val="18"/>
                <w:szCs w:val="18"/>
              </w:rPr>
              <w:t>Nie złożono żadnej oferty. W postępowaniu nie wpłynęła żadna oferta w terminie przewidzianym na składanie ofert, tj. do dnia 05.05.2026 r. do godziny 11:00.</w:t>
            </w:r>
          </w:p>
        </w:tc>
      </w:tr>
      <w:tr w:rsidR="00FF1672" w:rsidRPr="00EB1359" w14:paraId="38FD7C1B" w14:textId="77777777" w:rsidTr="002B1E41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1DB47" w14:textId="77777777" w:rsidR="00FF1672" w:rsidRPr="00DB337A" w:rsidRDefault="00FF1672" w:rsidP="002B1E41">
            <w:pPr>
              <w:spacing w:before="60" w:line="360" w:lineRule="auto"/>
              <w:jc w:val="center"/>
              <w:rPr>
                <w:b/>
                <w:bCs/>
                <w:sz w:val="18"/>
                <w:szCs w:val="18"/>
              </w:rPr>
            </w:pPr>
            <w:r w:rsidRPr="00DB337A">
              <w:rPr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60BBC" w14:textId="77777777" w:rsidR="00FF1672" w:rsidRPr="00DB337A" w:rsidRDefault="00FF1672" w:rsidP="002B1E41">
            <w:pPr>
              <w:spacing w:before="60" w:after="40" w:line="276" w:lineRule="auto"/>
              <w:jc w:val="both"/>
              <w:rPr>
                <w:b/>
                <w:sz w:val="18"/>
                <w:szCs w:val="18"/>
              </w:rPr>
            </w:pPr>
            <w:r w:rsidRPr="00DB337A">
              <w:rPr>
                <w:b/>
                <w:sz w:val="18"/>
                <w:szCs w:val="18"/>
              </w:rPr>
              <w:t>Pakiet nr 5 - Aparat do badań urodynamicznych i zestaw do litotrypsji</w:t>
            </w:r>
          </w:p>
          <w:p w14:paraId="3399B63E" w14:textId="77777777" w:rsidR="00F546FF" w:rsidRPr="00DB337A" w:rsidRDefault="00F546FF" w:rsidP="00F546FF">
            <w:pPr>
              <w:spacing w:line="276" w:lineRule="auto"/>
              <w:jc w:val="both"/>
              <w:rPr>
                <w:sz w:val="18"/>
                <w:szCs w:val="18"/>
              </w:rPr>
            </w:pPr>
            <w:r w:rsidRPr="00DB337A">
              <w:rPr>
                <w:sz w:val="18"/>
                <w:szCs w:val="18"/>
              </w:rPr>
              <w:t xml:space="preserve">Uzasadnienie prawne: </w:t>
            </w:r>
          </w:p>
          <w:p w14:paraId="2AF12957" w14:textId="77777777" w:rsidR="00F546FF" w:rsidRPr="00DB337A" w:rsidRDefault="00F546FF" w:rsidP="00F546FF">
            <w:pPr>
              <w:spacing w:after="40" w:line="276" w:lineRule="auto"/>
              <w:jc w:val="both"/>
              <w:rPr>
                <w:sz w:val="18"/>
                <w:szCs w:val="18"/>
              </w:rPr>
            </w:pPr>
            <w:r w:rsidRPr="00DB337A">
              <w:rPr>
                <w:sz w:val="18"/>
                <w:szCs w:val="18"/>
              </w:rPr>
              <w:t>Art. 255 pkt. 1 ustawy Pzp - nie złożono żadnego wniosku o dopuszczenie do udziału w postępowaniu albo żadnej oferty</w:t>
            </w:r>
          </w:p>
          <w:p w14:paraId="00CBA6A8" w14:textId="77777777" w:rsidR="00F546FF" w:rsidRPr="00DB337A" w:rsidRDefault="00F546FF" w:rsidP="00F546FF">
            <w:pPr>
              <w:spacing w:line="276" w:lineRule="auto"/>
              <w:jc w:val="both"/>
              <w:rPr>
                <w:sz w:val="18"/>
                <w:szCs w:val="18"/>
              </w:rPr>
            </w:pPr>
            <w:r w:rsidRPr="00DB337A">
              <w:rPr>
                <w:sz w:val="18"/>
                <w:szCs w:val="18"/>
              </w:rPr>
              <w:t>Uzasadnienie faktyczne:</w:t>
            </w:r>
          </w:p>
          <w:p w14:paraId="3A3FB487" w14:textId="69D28BB1" w:rsidR="00FF1672" w:rsidRPr="00DB337A" w:rsidRDefault="00F546FF" w:rsidP="00F546FF">
            <w:pPr>
              <w:spacing w:after="40" w:line="276" w:lineRule="auto"/>
              <w:jc w:val="both"/>
              <w:rPr>
                <w:sz w:val="18"/>
                <w:szCs w:val="18"/>
              </w:rPr>
            </w:pPr>
            <w:r w:rsidRPr="00DB337A">
              <w:rPr>
                <w:sz w:val="18"/>
                <w:szCs w:val="18"/>
              </w:rPr>
              <w:t>Nie złożono żadnej oferty. W postępowaniu nie wpłynęła żadna oferta w terminie przewidzianym na składanie ofert, tj. do dnia 05.05.2026 r. do godziny 11:00.</w:t>
            </w:r>
          </w:p>
        </w:tc>
      </w:tr>
      <w:tr w:rsidR="00FF1672" w:rsidRPr="00EB1359" w14:paraId="7DADC195" w14:textId="77777777" w:rsidTr="002B1E41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EE236" w14:textId="77777777" w:rsidR="00FF1672" w:rsidRPr="00DB337A" w:rsidRDefault="00FF1672" w:rsidP="002B1E41">
            <w:pPr>
              <w:spacing w:before="60" w:line="360" w:lineRule="auto"/>
              <w:jc w:val="center"/>
              <w:rPr>
                <w:b/>
                <w:bCs/>
                <w:sz w:val="18"/>
                <w:szCs w:val="18"/>
              </w:rPr>
            </w:pPr>
            <w:r w:rsidRPr="00DB337A">
              <w:rPr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9199E" w14:textId="77777777" w:rsidR="00FF1672" w:rsidRPr="00DB337A" w:rsidRDefault="00FF1672" w:rsidP="002B1E41">
            <w:pPr>
              <w:spacing w:before="60" w:after="40" w:line="276" w:lineRule="auto"/>
              <w:jc w:val="both"/>
              <w:rPr>
                <w:b/>
                <w:sz w:val="18"/>
                <w:szCs w:val="18"/>
              </w:rPr>
            </w:pPr>
            <w:r w:rsidRPr="00DB337A">
              <w:rPr>
                <w:b/>
                <w:sz w:val="18"/>
                <w:szCs w:val="18"/>
              </w:rPr>
              <w:t>Pakiet nr 6 - Aparat do kriochirurgii</w:t>
            </w:r>
          </w:p>
          <w:p w14:paraId="69A701C9" w14:textId="77777777" w:rsidR="00F546FF" w:rsidRPr="00DB337A" w:rsidRDefault="00F546FF" w:rsidP="00F546FF">
            <w:pPr>
              <w:spacing w:line="276" w:lineRule="auto"/>
              <w:jc w:val="both"/>
              <w:rPr>
                <w:sz w:val="18"/>
                <w:szCs w:val="18"/>
              </w:rPr>
            </w:pPr>
            <w:r w:rsidRPr="00DB337A">
              <w:rPr>
                <w:sz w:val="18"/>
                <w:szCs w:val="18"/>
              </w:rPr>
              <w:t xml:space="preserve">Uzasadnienie prawne: </w:t>
            </w:r>
          </w:p>
          <w:p w14:paraId="46FC73AE" w14:textId="77777777" w:rsidR="00F546FF" w:rsidRPr="00DB337A" w:rsidRDefault="00F546FF" w:rsidP="00F546FF">
            <w:pPr>
              <w:spacing w:after="40" w:line="276" w:lineRule="auto"/>
              <w:jc w:val="both"/>
              <w:rPr>
                <w:sz w:val="18"/>
                <w:szCs w:val="18"/>
              </w:rPr>
            </w:pPr>
            <w:r w:rsidRPr="00DB337A">
              <w:rPr>
                <w:sz w:val="18"/>
                <w:szCs w:val="18"/>
              </w:rPr>
              <w:t>Art. 255 pkt. 1 ustawy Pzp - nie złożono żadnego wniosku o dopuszczenie do udziału w postępowaniu albo żadnej oferty</w:t>
            </w:r>
          </w:p>
          <w:p w14:paraId="5DEEB71F" w14:textId="77777777" w:rsidR="00F546FF" w:rsidRPr="00DB337A" w:rsidRDefault="00F546FF" w:rsidP="00F546FF">
            <w:pPr>
              <w:spacing w:line="276" w:lineRule="auto"/>
              <w:jc w:val="both"/>
              <w:rPr>
                <w:sz w:val="18"/>
                <w:szCs w:val="18"/>
              </w:rPr>
            </w:pPr>
            <w:r w:rsidRPr="00DB337A">
              <w:rPr>
                <w:sz w:val="18"/>
                <w:szCs w:val="18"/>
              </w:rPr>
              <w:t>Uzasadnienie faktyczne:</w:t>
            </w:r>
          </w:p>
          <w:p w14:paraId="40B1BD08" w14:textId="29F40318" w:rsidR="00FF1672" w:rsidRPr="00DB337A" w:rsidRDefault="00F546FF" w:rsidP="00F546FF">
            <w:pPr>
              <w:spacing w:after="40" w:line="276" w:lineRule="auto"/>
              <w:jc w:val="both"/>
              <w:rPr>
                <w:sz w:val="18"/>
                <w:szCs w:val="18"/>
              </w:rPr>
            </w:pPr>
            <w:r w:rsidRPr="00DB337A">
              <w:rPr>
                <w:sz w:val="18"/>
                <w:szCs w:val="18"/>
              </w:rPr>
              <w:t>Nie złożono żadnej oferty. W postępowaniu nie wpłynęła żadna oferta w terminie przewidzianym na składanie ofert, tj. do dnia 05.05.2026 r. do godziny 11:00.</w:t>
            </w:r>
          </w:p>
        </w:tc>
      </w:tr>
      <w:tr w:rsidR="00FF1672" w:rsidRPr="00EB1359" w14:paraId="0E72C101" w14:textId="77777777" w:rsidTr="00450AAE">
        <w:trPr>
          <w:trHeight w:val="491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85DA1" w14:textId="77777777" w:rsidR="00FF1672" w:rsidRPr="00DB337A" w:rsidRDefault="00FF1672" w:rsidP="002B1E41">
            <w:pPr>
              <w:spacing w:before="60" w:line="360" w:lineRule="auto"/>
              <w:jc w:val="center"/>
              <w:rPr>
                <w:b/>
                <w:bCs/>
                <w:sz w:val="18"/>
                <w:szCs w:val="18"/>
              </w:rPr>
            </w:pPr>
            <w:r w:rsidRPr="00DB337A">
              <w:rPr>
                <w:b/>
                <w:bCs/>
                <w:sz w:val="18"/>
                <w:szCs w:val="18"/>
              </w:rPr>
              <w:lastRenderedPageBreak/>
              <w:t>8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C9D91" w14:textId="77777777" w:rsidR="00FF1672" w:rsidRPr="00DB337A" w:rsidRDefault="00FF1672" w:rsidP="002B1E41">
            <w:pPr>
              <w:spacing w:before="60" w:after="40" w:line="276" w:lineRule="auto"/>
              <w:jc w:val="both"/>
              <w:rPr>
                <w:b/>
                <w:sz w:val="18"/>
                <w:szCs w:val="18"/>
              </w:rPr>
            </w:pPr>
            <w:r w:rsidRPr="00DB337A">
              <w:rPr>
                <w:b/>
                <w:sz w:val="18"/>
                <w:szCs w:val="18"/>
              </w:rPr>
              <w:t>Pakiet nr 8 - Aparat do profilaktyki p/zakrzepowej</w:t>
            </w:r>
          </w:p>
          <w:p w14:paraId="3270C02B" w14:textId="77777777" w:rsidR="00F546FF" w:rsidRPr="00DB337A" w:rsidRDefault="00F546FF" w:rsidP="00F546FF">
            <w:pPr>
              <w:spacing w:line="276" w:lineRule="auto"/>
              <w:jc w:val="both"/>
              <w:rPr>
                <w:sz w:val="18"/>
                <w:szCs w:val="18"/>
              </w:rPr>
            </w:pPr>
            <w:r w:rsidRPr="00DB337A">
              <w:rPr>
                <w:sz w:val="18"/>
                <w:szCs w:val="18"/>
              </w:rPr>
              <w:t xml:space="preserve">Uzasadnienie prawne: </w:t>
            </w:r>
          </w:p>
          <w:p w14:paraId="2A890671" w14:textId="77777777" w:rsidR="00F546FF" w:rsidRPr="00DB337A" w:rsidRDefault="00F546FF" w:rsidP="00F546FF">
            <w:pPr>
              <w:spacing w:after="40" w:line="276" w:lineRule="auto"/>
              <w:jc w:val="both"/>
              <w:rPr>
                <w:sz w:val="18"/>
                <w:szCs w:val="18"/>
              </w:rPr>
            </w:pPr>
            <w:r w:rsidRPr="00DB337A">
              <w:rPr>
                <w:sz w:val="18"/>
                <w:szCs w:val="18"/>
              </w:rPr>
              <w:t>Art. 255 pkt. 1 ustawy Pzp - nie złożono żadnego wniosku o dopuszczenie do udziału w postępowaniu albo żadnej oferty</w:t>
            </w:r>
          </w:p>
          <w:p w14:paraId="65C8E834" w14:textId="77777777" w:rsidR="00F546FF" w:rsidRPr="00DB337A" w:rsidRDefault="00F546FF" w:rsidP="00F546FF">
            <w:pPr>
              <w:spacing w:line="276" w:lineRule="auto"/>
              <w:jc w:val="both"/>
              <w:rPr>
                <w:sz w:val="18"/>
                <w:szCs w:val="18"/>
              </w:rPr>
            </w:pPr>
            <w:r w:rsidRPr="00DB337A">
              <w:rPr>
                <w:sz w:val="18"/>
                <w:szCs w:val="18"/>
              </w:rPr>
              <w:t>Uzasadnienie faktyczne:</w:t>
            </w:r>
          </w:p>
          <w:p w14:paraId="2C7E904E" w14:textId="6780F3D9" w:rsidR="00FF1672" w:rsidRPr="00DB337A" w:rsidRDefault="00F546FF" w:rsidP="00F546FF">
            <w:pPr>
              <w:spacing w:after="40" w:line="276" w:lineRule="auto"/>
              <w:jc w:val="both"/>
              <w:rPr>
                <w:sz w:val="18"/>
                <w:szCs w:val="18"/>
              </w:rPr>
            </w:pPr>
            <w:r w:rsidRPr="00DB337A">
              <w:rPr>
                <w:sz w:val="18"/>
                <w:szCs w:val="18"/>
              </w:rPr>
              <w:t>Nie złożono żadnej oferty. W postępowaniu nie wpłynęła żadna oferta w terminie przewidzianym na składanie ofert, tj. do dnia 05.05.2026 r. do godziny 11:00.</w:t>
            </w:r>
          </w:p>
        </w:tc>
      </w:tr>
      <w:tr w:rsidR="00FF1672" w:rsidRPr="00EB1359" w14:paraId="2FE380D4" w14:textId="77777777" w:rsidTr="002B1E41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2ED79" w14:textId="77777777" w:rsidR="00FF1672" w:rsidRPr="00DB337A" w:rsidRDefault="00FF1672" w:rsidP="002B1E41">
            <w:pPr>
              <w:spacing w:before="60" w:line="360" w:lineRule="auto"/>
              <w:jc w:val="center"/>
              <w:rPr>
                <w:b/>
                <w:bCs/>
                <w:sz w:val="18"/>
                <w:szCs w:val="18"/>
              </w:rPr>
            </w:pPr>
            <w:r w:rsidRPr="00DB337A">
              <w:rPr>
                <w:b/>
                <w:bCs/>
                <w:sz w:val="18"/>
                <w:szCs w:val="18"/>
              </w:rPr>
              <w:t>9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D17F1" w14:textId="77777777" w:rsidR="00FF1672" w:rsidRPr="00DB337A" w:rsidRDefault="00FF1672" w:rsidP="002B1E41">
            <w:pPr>
              <w:spacing w:before="60" w:after="40" w:line="276" w:lineRule="auto"/>
              <w:jc w:val="both"/>
              <w:rPr>
                <w:b/>
                <w:sz w:val="18"/>
                <w:szCs w:val="18"/>
              </w:rPr>
            </w:pPr>
            <w:r w:rsidRPr="00DB337A">
              <w:rPr>
                <w:b/>
                <w:sz w:val="18"/>
                <w:szCs w:val="18"/>
              </w:rPr>
              <w:t>Pakiet nr 9 - Aparaty do przesiewowego badania słuchu, audiometr, tympanometr</w:t>
            </w:r>
          </w:p>
          <w:p w14:paraId="7B7AC64F" w14:textId="77777777" w:rsidR="00F546FF" w:rsidRPr="00DB337A" w:rsidRDefault="00F546FF" w:rsidP="00F546FF">
            <w:pPr>
              <w:spacing w:line="276" w:lineRule="auto"/>
              <w:jc w:val="both"/>
              <w:rPr>
                <w:sz w:val="18"/>
                <w:szCs w:val="18"/>
              </w:rPr>
            </w:pPr>
            <w:r w:rsidRPr="00DB337A">
              <w:rPr>
                <w:sz w:val="18"/>
                <w:szCs w:val="18"/>
              </w:rPr>
              <w:t xml:space="preserve">Uzasadnienie prawne: </w:t>
            </w:r>
          </w:p>
          <w:p w14:paraId="3016B684" w14:textId="77777777" w:rsidR="00F546FF" w:rsidRPr="00DB337A" w:rsidRDefault="00F546FF" w:rsidP="00F546FF">
            <w:pPr>
              <w:spacing w:after="40" w:line="276" w:lineRule="auto"/>
              <w:jc w:val="both"/>
              <w:rPr>
                <w:sz w:val="18"/>
                <w:szCs w:val="18"/>
              </w:rPr>
            </w:pPr>
            <w:r w:rsidRPr="00DB337A">
              <w:rPr>
                <w:sz w:val="18"/>
                <w:szCs w:val="18"/>
              </w:rPr>
              <w:t>Art. 255 pkt. 1 ustawy Pzp - nie złożono żadnego wniosku o dopuszczenie do udziału w postępowaniu albo żadnej oferty</w:t>
            </w:r>
          </w:p>
          <w:p w14:paraId="7264BC7E" w14:textId="77777777" w:rsidR="00F546FF" w:rsidRPr="00DB337A" w:rsidRDefault="00F546FF" w:rsidP="00F546FF">
            <w:pPr>
              <w:spacing w:line="276" w:lineRule="auto"/>
              <w:jc w:val="both"/>
              <w:rPr>
                <w:sz w:val="18"/>
                <w:szCs w:val="18"/>
              </w:rPr>
            </w:pPr>
            <w:r w:rsidRPr="00DB337A">
              <w:rPr>
                <w:sz w:val="18"/>
                <w:szCs w:val="18"/>
              </w:rPr>
              <w:t>Uzasadnienie faktyczne:</w:t>
            </w:r>
          </w:p>
          <w:p w14:paraId="1076929E" w14:textId="1DA0261C" w:rsidR="00FF1672" w:rsidRPr="00DB337A" w:rsidRDefault="00F546FF" w:rsidP="00F546FF">
            <w:pPr>
              <w:spacing w:after="40" w:line="276" w:lineRule="auto"/>
              <w:jc w:val="both"/>
              <w:rPr>
                <w:sz w:val="18"/>
                <w:szCs w:val="18"/>
              </w:rPr>
            </w:pPr>
            <w:r w:rsidRPr="00DB337A">
              <w:rPr>
                <w:sz w:val="18"/>
                <w:szCs w:val="18"/>
              </w:rPr>
              <w:t>Nie złożono żadnej oferty. W postępowaniu nie wpłynęła żadna oferta w terminie przewidzianym na składanie ofert, tj. do dnia 05.05.2026 r. do godziny 11:00.</w:t>
            </w:r>
          </w:p>
        </w:tc>
      </w:tr>
      <w:tr w:rsidR="00FF1672" w:rsidRPr="00EB1359" w14:paraId="2E83FC40" w14:textId="77777777" w:rsidTr="002B1E41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21F28" w14:textId="77777777" w:rsidR="00FF1672" w:rsidRPr="00DB337A" w:rsidRDefault="00FF1672" w:rsidP="002B1E41">
            <w:pPr>
              <w:spacing w:before="60" w:line="360" w:lineRule="auto"/>
              <w:jc w:val="center"/>
              <w:rPr>
                <w:b/>
                <w:bCs/>
                <w:sz w:val="18"/>
                <w:szCs w:val="18"/>
              </w:rPr>
            </w:pPr>
            <w:r w:rsidRPr="00DB337A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208B7" w14:textId="77777777" w:rsidR="00FF1672" w:rsidRPr="00DB337A" w:rsidRDefault="00FF1672" w:rsidP="002B1E41">
            <w:pPr>
              <w:spacing w:before="60" w:after="40" w:line="276" w:lineRule="auto"/>
              <w:jc w:val="both"/>
              <w:rPr>
                <w:b/>
                <w:sz w:val="18"/>
                <w:szCs w:val="18"/>
              </w:rPr>
            </w:pPr>
            <w:r w:rsidRPr="00DB337A">
              <w:rPr>
                <w:b/>
                <w:sz w:val="18"/>
                <w:szCs w:val="18"/>
              </w:rPr>
              <w:t>Pakiet nr 10 - Aparat do testów wodorowych</w:t>
            </w:r>
          </w:p>
          <w:p w14:paraId="4F348962" w14:textId="77777777" w:rsidR="00F546FF" w:rsidRPr="00DB337A" w:rsidRDefault="00F546FF" w:rsidP="00F546FF">
            <w:pPr>
              <w:spacing w:line="276" w:lineRule="auto"/>
              <w:jc w:val="both"/>
              <w:rPr>
                <w:sz w:val="18"/>
                <w:szCs w:val="18"/>
              </w:rPr>
            </w:pPr>
            <w:r w:rsidRPr="00DB337A">
              <w:rPr>
                <w:sz w:val="18"/>
                <w:szCs w:val="18"/>
              </w:rPr>
              <w:t xml:space="preserve">Uzasadnienie prawne: </w:t>
            </w:r>
          </w:p>
          <w:p w14:paraId="2D875FFA" w14:textId="77777777" w:rsidR="00F546FF" w:rsidRPr="00DB337A" w:rsidRDefault="00F546FF" w:rsidP="00F546FF">
            <w:pPr>
              <w:spacing w:after="40" w:line="276" w:lineRule="auto"/>
              <w:jc w:val="both"/>
              <w:rPr>
                <w:sz w:val="18"/>
                <w:szCs w:val="18"/>
              </w:rPr>
            </w:pPr>
            <w:r w:rsidRPr="00DB337A">
              <w:rPr>
                <w:sz w:val="18"/>
                <w:szCs w:val="18"/>
              </w:rPr>
              <w:t>Art. 255 pkt. 1 ustawy Pzp - nie złożono żadnego wniosku o dopuszczenie do udziału w postępowaniu albo żadnej oferty</w:t>
            </w:r>
          </w:p>
          <w:p w14:paraId="3D79B876" w14:textId="77777777" w:rsidR="00F546FF" w:rsidRPr="00DB337A" w:rsidRDefault="00F546FF" w:rsidP="00F546FF">
            <w:pPr>
              <w:spacing w:line="276" w:lineRule="auto"/>
              <w:jc w:val="both"/>
              <w:rPr>
                <w:sz w:val="18"/>
                <w:szCs w:val="18"/>
              </w:rPr>
            </w:pPr>
            <w:r w:rsidRPr="00DB337A">
              <w:rPr>
                <w:sz w:val="18"/>
                <w:szCs w:val="18"/>
              </w:rPr>
              <w:t>Uzasadnienie faktyczne:</w:t>
            </w:r>
          </w:p>
          <w:p w14:paraId="04FE6561" w14:textId="01A65B04" w:rsidR="00FF1672" w:rsidRPr="00DB337A" w:rsidRDefault="00F546FF" w:rsidP="00F546FF">
            <w:pPr>
              <w:spacing w:after="40" w:line="276" w:lineRule="auto"/>
              <w:jc w:val="both"/>
              <w:rPr>
                <w:sz w:val="18"/>
                <w:szCs w:val="18"/>
              </w:rPr>
            </w:pPr>
            <w:r w:rsidRPr="00DB337A">
              <w:rPr>
                <w:sz w:val="18"/>
                <w:szCs w:val="18"/>
              </w:rPr>
              <w:t>Nie złożono żadnej oferty. W postępowaniu nie wpłynęła żadna oferta w terminie przewidzianym na składanie ofert, tj. do dnia 05.05.2026 r. do godziny 11:00.</w:t>
            </w:r>
          </w:p>
        </w:tc>
      </w:tr>
      <w:tr w:rsidR="00FF1672" w:rsidRPr="00EB1359" w14:paraId="6D7F317F" w14:textId="77777777" w:rsidTr="002B1E41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0FE11" w14:textId="77777777" w:rsidR="00FF1672" w:rsidRPr="00DB337A" w:rsidRDefault="00FF1672" w:rsidP="002B1E41">
            <w:pPr>
              <w:spacing w:before="60" w:line="360" w:lineRule="auto"/>
              <w:jc w:val="center"/>
              <w:rPr>
                <w:b/>
                <w:bCs/>
                <w:sz w:val="18"/>
                <w:szCs w:val="18"/>
              </w:rPr>
            </w:pPr>
            <w:r w:rsidRPr="00DB337A"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F8B59" w14:textId="77777777" w:rsidR="00FF1672" w:rsidRPr="00DB337A" w:rsidRDefault="00FF1672" w:rsidP="002B1E41">
            <w:pPr>
              <w:spacing w:before="60" w:after="40" w:line="276" w:lineRule="auto"/>
              <w:jc w:val="both"/>
              <w:rPr>
                <w:b/>
                <w:sz w:val="18"/>
                <w:szCs w:val="18"/>
              </w:rPr>
            </w:pPr>
            <w:r w:rsidRPr="00DB337A">
              <w:rPr>
                <w:b/>
                <w:sz w:val="18"/>
                <w:szCs w:val="18"/>
              </w:rPr>
              <w:t>Pakiet nr 13 - Elektroencefalograf i elektromiograf</w:t>
            </w:r>
          </w:p>
          <w:p w14:paraId="69FFAC4C" w14:textId="77777777" w:rsidR="00F546FF" w:rsidRPr="00DB337A" w:rsidRDefault="00F546FF" w:rsidP="00F546FF">
            <w:pPr>
              <w:spacing w:line="276" w:lineRule="auto"/>
              <w:jc w:val="both"/>
              <w:rPr>
                <w:sz w:val="18"/>
                <w:szCs w:val="18"/>
              </w:rPr>
            </w:pPr>
            <w:r w:rsidRPr="00DB337A">
              <w:rPr>
                <w:sz w:val="18"/>
                <w:szCs w:val="18"/>
              </w:rPr>
              <w:t xml:space="preserve">Uzasadnienie prawne: </w:t>
            </w:r>
          </w:p>
          <w:p w14:paraId="1081C331" w14:textId="77777777" w:rsidR="00F546FF" w:rsidRPr="00DB337A" w:rsidRDefault="00F546FF" w:rsidP="00F546FF">
            <w:pPr>
              <w:spacing w:after="40" w:line="276" w:lineRule="auto"/>
              <w:jc w:val="both"/>
              <w:rPr>
                <w:sz w:val="18"/>
                <w:szCs w:val="18"/>
              </w:rPr>
            </w:pPr>
            <w:r w:rsidRPr="00DB337A">
              <w:rPr>
                <w:sz w:val="18"/>
                <w:szCs w:val="18"/>
              </w:rPr>
              <w:t>Art. 255 pkt. 1 ustawy Pzp - nie złożono żadnego wniosku o dopuszczenie do udziału w postępowaniu albo żadnej oferty</w:t>
            </w:r>
          </w:p>
          <w:p w14:paraId="5D29F1A3" w14:textId="77777777" w:rsidR="00F546FF" w:rsidRPr="00DB337A" w:rsidRDefault="00F546FF" w:rsidP="00F546FF">
            <w:pPr>
              <w:spacing w:line="276" w:lineRule="auto"/>
              <w:jc w:val="both"/>
              <w:rPr>
                <w:sz w:val="18"/>
                <w:szCs w:val="18"/>
              </w:rPr>
            </w:pPr>
            <w:r w:rsidRPr="00DB337A">
              <w:rPr>
                <w:sz w:val="18"/>
                <w:szCs w:val="18"/>
              </w:rPr>
              <w:t>Uzasadnienie faktyczne:</w:t>
            </w:r>
          </w:p>
          <w:p w14:paraId="01A68D16" w14:textId="2D27D4F4" w:rsidR="00FF1672" w:rsidRPr="00DB337A" w:rsidRDefault="00F546FF" w:rsidP="00F546FF">
            <w:pPr>
              <w:spacing w:after="40" w:line="276" w:lineRule="auto"/>
              <w:jc w:val="both"/>
              <w:rPr>
                <w:sz w:val="18"/>
                <w:szCs w:val="18"/>
              </w:rPr>
            </w:pPr>
            <w:r w:rsidRPr="00DB337A">
              <w:rPr>
                <w:sz w:val="18"/>
                <w:szCs w:val="18"/>
              </w:rPr>
              <w:t>Nie złożono żadnej oferty. W postępowaniu nie wpłynęła żadna oferta w terminie przewidzianym na składanie ofert, tj. do dnia 05.05.2026 r. do godziny 11:00.</w:t>
            </w:r>
          </w:p>
        </w:tc>
      </w:tr>
      <w:tr w:rsidR="00FF1672" w:rsidRPr="00EB1359" w14:paraId="1D0587E7" w14:textId="77777777" w:rsidTr="002B1E41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AD14B" w14:textId="77777777" w:rsidR="00FF1672" w:rsidRPr="00DB337A" w:rsidRDefault="00FF1672" w:rsidP="002B1E41">
            <w:pPr>
              <w:spacing w:before="60" w:line="360" w:lineRule="auto"/>
              <w:jc w:val="center"/>
              <w:rPr>
                <w:b/>
                <w:bCs/>
                <w:sz w:val="18"/>
                <w:szCs w:val="18"/>
              </w:rPr>
            </w:pPr>
            <w:r w:rsidRPr="00DB337A">
              <w:rPr>
                <w:b/>
                <w:bCs/>
                <w:sz w:val="18"/>
                <w:szCs w:val="18"/>
              </w:rPr>
              <w:t>14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C0EE0" w14:textId="77777777" w:rsidR="00FF1672" w:rsidRPr="00DB337A" w:rsidRDefault="00FF1672" w:rsidP="002B1E41">
            <w:pPr>
              <w:spacing w:before="60" w:after="40" w:line="276" w:lineRule="auto"/>
              <w:jc w:val="both"/>
              <w:rPr>
                <w:b/>
                <w:sz w:val="18"/>
                <w:szCs w:val="18"/>
              </w:rPr>
            </w:pPr>
            <w:r w:rsidRPr="00DB337A">
              <w:rPr>
                <w:b/>
                <w:sz w:val="18"/>
                <w:szCs w:val="18"/>
              </w:rPr>
              <w:t>Pakiet nr 14 - Automatyczny wstrzykiwacz kontrastu VISTRON CT</w:t>
            </w:r>
          </w:p>
          <w:p w14:paraId="5967588E" w14:textId="77777777" w:rsidR="00F546FF" w:rsidRPr="00DB337A" w:rsidRDefault="00F546FF" w:rsidP="00F546FF">
            <w:pPr>
              <w:spacing w:line="276" w:lineRule="auto"/>
              <w:jc w:val="both"/>
              <w:rPr>
                <w:sz w:val="18"/>
                <w:szCs w:val="18"/>
              </w:rPr>
            </w:pPr>
            <w:r w:rsidRPr="00DB337A">
              <w:rPr>
                <w:sz w:val="18"/>
                <w:szCs w:val="18"/>
              </w:rPr>
              <w:t xml:space="preserve">Uzasadnienie prawne: </w:t>
            </w:r>
          </w:p>
          <w:p w14:paraId="6CBD1261" w14:textId="77777777" w:rsidR="00F546FF" w:rsidRPr="00DB337A" w:rsidRDefault="00F546FF" w:rsidP="00F546FF">
            <w:pPr>
              <w:spacing w:after="40" w:line="276" w:lineRule="auto"/>
              <w:jc w:val="both"/>
              <w:rPr>
                <w:sz w:val="18"/>
                <w:szCs w:val="18"/>
              </w:rPr>
            </w:pPr>
            <w:r w:rsidRPr="00DB337A">
              <w:rPr>
                <w:sz w:val="18"/>
                <w:szCs w:val="18"/>
              </w:rPr>
              <w:t>Art. 255 pkt. 1 ustawy Pzp - nie złożono żadnego wniosku o dopuszczenie do udziału w postępowaniu albo żadnej oferty</w:t>
            </w:r>
          </w:p>
          <w:p w14:paraId="2C77086D" w14:textId="77777777" w:rsidR="00F546FF" w:rsidRPr="00DB337A" w:rsidRDefault="00F546FF" w:rsidP="00F546FF">
            <w:pPr>
              <w:spacing w:line="276" w:lineRule="auto"/>
              <w:jc w:val="both"/>
              <w:rPr>
                <w:sz w:val="18"/>
                <w:szCs w:val="18"/>
              </w:rPr>
            </w:pPr>
            <w:r w:rsidRPr="00DB337A">
              <w:rPr>
                <w:sz w:val="18"/>
                <w:szCs w:val="18"/>
              </w:rPr>
              <w:t>Uzasadnienie faktyczne:</w:t>
            </w:r>
          </w:p>
          <w:p w14:paraId="7E51A3CA" w14:textId="6D8B1ABB" w:rsidR="00FF1672" w:rsidRPr="00DB337A" w:rsidRDefault="00F546FF" w:rsidP="00F546FF">
            <w:pPr>
              <w:spacing w:after="40" w:line="276" w:lineRule="auto"/>
              <w:jc w:val="both"/>
              <w:rPr>
                <w:sz w:val="18"/>
                <w:szCs w:val="18"/>
              </w:rPr>
            </w:pPr>
            <w:r w:rsidRPr="00DB337A">
              <w:rPr>
                <w:sz w:val="18"/>
                <w:szCs w:val="18"/>
              </w:rPr>
              <w:t>Nie złożono żadnej oferty. W postępowaniu nie wpłynęła żadna oferta w terminie przewidzianym na składanie ofert, tj. do dnia 05.05.2026 r. do godziny 11:00.</w:t>
            </w:r>
          </w:p>
        </w:tc>
      </w:tr>
      <w:tr w:rsidR="00FF1672" w:rsidRPr="00EB1359" w14:paraId="077FDE26" w14:textId="77777777" w:rsidTr="002B1E41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B64C8" w14:textId="77777777" w:rsidR="00FF1672" w:rsidRPr="00DB337A" w:rsidRDefault="00FF1672" w:rsidP="002B1E41">
            <w:pPr>
              <w:spacing w:before="60" w:line="360" w:lineRule="auto"/>
              <w:jc w:val="center"/>
              <w:rPr>
                <w:b/>
                <w:bCs/>
                <w:sz w:val="18"/>
                <w:szCs w:val="18"/>
              </w:rPr>
            </w:pPr>
            <w:r w:rsidRPr="00DB337A">
              <w:rPr>
                <w:b/>
                <w:bCs/>
                <w:sz w:val="18"/>
                <w:szCs w:val="18"/>
              </w:rPr>
              <w:t>15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651E2" w14:textId="77777777" w:rsidR="00FF1672" w:rsidRPr="00DB337A" w:rsidRDefault="00FF1672" w:rsidP="002B1E41">
            <w:pPr>
              <w:spacing w:before="60" w:after="40" w:line="276" w:lineRule="auto"/>
              <w:jc w:val="both"/>
              <w:rPr>
                <w:b/>
                <w:sz w:val="18"/>
                <w:szCs w:val="18"/>
              </w:rPr>
            </w:pPr>
            <w:r w:rsidRPr="00DB337A">
              <w:rPr>
                <w:b/>
                <w:sz w:val="18"/>
                <w:szCs w:val="18"/>
              </w:rPr>
              <w:t>Pakiet nr 15 - Automatyczny wstrzykiwacz kontrastu CT Express 4D</w:t>
            </w:r>
          </w:p>
          <w:p w14:paraId="0C8D6FAC" w14:textId="77777777" w:rsidR="00F546FF" w:rsidRPr="00DB337A" w:rsidRDefault="00F546FF" w:rsidP="00F546FF">
            <w:pPr>
              <w:spacing w:line="276" w:lineRule="auto"/>
              <w:jc w:val="both"/>
              <w:rPr>
                <w:sz w:val="18"/>
                <w:szCs w:val="18"/>
              </w:rPr>
            </w:pPr>
            <w:r w:rsidRPr="00DB337A">
              <w:rPr>
                <w:sz w:val="18"/>
                <w:szCs w:val="18"/>
              </w:rPr>
              <w:t xml:space="preserve">Uzasadnienie prawne: </w:t>
            </w:r>
          </w:p>
          <w:p w14:paraId="2901D727" w14:textId="77777777" w:rsidR="00F546FF" w:rsidRPr="00DB337A" w:rsidRDefault="00F546FF" w:rsidP="00F546FF">
            <w:pPr>
              <w:spacing w:after="40" w:line="276" w:lineRule="auto"/>
              <w:jc w:val="both"/>
              <w:rPr>
                <w:sz w:val="18"/>
                <w:szCs w:val="18"/>
              </w:rPr>
            </w:pPr>
            <w:r w:rsidRPr="00DB337A">
              <w:rPr>
                <w:sz w:val="18"/>
                <w:szCs w:val="18"/>
              </w:rPr>
              <w:t>Art. 255 pkt. 1 ustawy Pzp - nie złożono żadnego wniosku o dopuszczenie do udziału w postępowaniu albo żadnej oferty</w:t>
            </w:r>
          </w:p>
          <w:p w14:paraId="46A7B973" w14:textId="77777777" w:rsidR="00F546FF" w:rsidRPr="00DB337A" w:rsidRDefault="00F546FF" w:rsidP="00F546FF">
            <w:pPr>
              <w:spacing w:line="276" w:lineRule="auto"/>
              <w:jc w:val="both"/>
              <w:rPr>
                <w:sz w:val="18"/>
                <w:szCs w:val="18"/>
              </w:rPr>
            </w:pPr>
            <w:r w:rsidRPr="00DB337A">
              <w:rPr>
                <w:sz w:val="18"/>
                <w:szCs w:val="18"/>
              </w:rPr>
              <w:t>Uzasadnienie faktyczne:</w:t>
            </w:r>
          </w:p>
          <w:p w14:paraId="6926906F" w14:textId="0A5C0147" w:rsidR="00FF1672" w:rsidRPr="00DB337A" w:rsidRDefault="00F546FF" w:rsidP="00F546FF">
            <w:pPr>
              <w:spacing w:line="276" w:lineRule="auto"/>
              <w:jc w:val="both"/>
              <w:rPr>
                <w:sz w:val="18"/>
                <w:szCs w:val="18"/>
              </w:rPr>
            </w:pPr>
            <w:r w:rsidRPr="00DB337A">
              <w:rPr>
                <w:sz w:val="18"/>
                <w:szCs w:val="18"/>
              </w:rPr>
              <w:t>Nie złożono żadnej oferty. W postępowaniu nie wpłynęła żadna oferta w terminie przewidzianym na składanie ofert, tj. do dnia 05.05.2026 r. do godziny 11:00.</w:t>
            </w:r>
          </w:p>
        </w:tc>
      </w:tr>
      <w:tr w:rsidR="00FF1672" w:rsidRPr="00EB1359" w14:paraId="1524C037" w14:textId="77777777" w:rsidTr="002B1E41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A19E4" w14:textId="77777777" w:rsidR="00FF1672" w:rsidRPr="00DB337A" w:rsidRDefault="00FF1672" w:rsidP="002B1E41">
            <w:pPr>
              <w:spacing w:before="60" w:line="360" w:lineRule="auto"/>
              <w:jc w:val="center"/>
              <w:rPr>
                <w:b/>
                <w:bCs/>
                <w:sz w:val="18"/>
                <w:szCs w:val="18"/>
              </w:rPr>
            </w:pPr>
            <w:r w:rsidRPr="00DB337A">
              <w:rPr>
                <w:b/>
                <w:bCs/>
                <w:sz w:val="18"/>
                <w:szCs w:val="18"/>
              </w:rPr>
              <w:t>16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0219D" w14:textId="77777777" w:rsidR="00FF1672" w:rsidRPr="00DB337A" w:rsidRDefault="00FF1672" w:rsidP="002B1E41">
            <w:pPr>
              <w:spacing w:before="60" w:after="40" w:line="276" w:lineRule="auto"/>
              <w:jc w:val="both"/>
              <w:rPr>
                <w:b/>
                <w:sz w:val="18"/>
                <w:szCs w:val="18"/>
              </w:rPr>
            </w:pPr>
            <w:r w:rsidRPr="00DB337A">
              <w:rPr>
                <w:b/>
                <w:sz w:val="18"/>
                <w:szCs w:val="18"/>
              </w:rPr>
              <w:t>Pakiet nr 16 - Sprzęt do patomorfologii</w:t>
            </w:r>
          </w:p>
          <w:p w14:paraId="39FC4FA4" w14:textId="77777777" w:rsidR="00F546FF" w:rsidRPr="00DB337A" w:rsidRDefault="00F546FF" w:rsidP="00F546FF">
            <w:pPr>
              <w:spacing w:line="276" w:lineRule="auto"/>
              <w:jc w:val="both"/>
              <w:rPr>
                <w:sz w:val="18"/>
                <w:szCs w:val="18"/>
              </w:rPr>
            </w:pPr>
            <w:r w:rsidRPr="00DB337A">
              <w:rPr>
                <w:sz w:val="18"/>
                <w:szCs w:val="18"/>
              </w:rPr>
              <w:t xml:space="preserve">Uzasadnienie prawne: </w:t>
            </w:r>
          </w:p>
          <w:p w14:paraId="1F881973" w14:textId="77777777" w:rsidR="00F546FF" w:rsidRPr="00DB337A" w:rsidRDefault="00F546FF" w:rsidP="00F546FF">
            <w:pPr>
              <w:spacing w:after="40" w:line="276" w:lineRule="auto"/>
              <w:jc w:val="both"/>
              <w:rPr>
                <w:sz w:val="18"/>
                <w:szCs w:val="18"/>
              </w:rPr>
            </w:pPr>
            <w:r w:rsidRPr="00DB337A">
              <w:rPr>
                <w:sz w:val="18"/>
                <w:szCs w:val="18"/>
              </w:rPr>
              <w:t>Art. 255 pkt. 1 ustawy Pzp - nie złożono żadnego wniosku o dopuszczenie do udziału w postępowaniu albo żadnej oferty</w:t>
            </w:r>
          </w:p>
          <w:p w14:paraId="43452692" w14:textId="77777777" w:rsidR="00F546FF" w:rsidRPr="00DB337A" w:rsidRDefault="00F546FF" w:rsidP="00F546FF">
            <w:pPr>
              <w:spacing w:line="276" w:lineRule="auto"/>
              <w:jc w:val="both"/>
              <w:rPr>
                <w:sz w:val="18"/>
                <w:szCs w:val="18"/>
              </w:rPr>
            </w:pPr>
            <w:r w:rsidRPr="00DB337A">
              <w:rPr>
                <w:sz w:val="18"/>
                <w:szCs w:val="18"/>
              </w:rPr>
              <w:t>Uzasadnienie faktyczne:</w:t>
            </w:r>
          </w:p>
          <w:p w14:paraId="2A763D91" w14:textId="4EE5880E" w:rsidR="00FF1672" w:rsidRPr="00DB337A" w:rsidRDefault="00F546FF" w:rsidP="00F546FF">
            <w:pPr>
              <w:spacing w:after="40" w:line="276" w:lineRule="auto"/>
              <w:jc w:val="both"/>
              <w:rPr>
                <w:sz w:val="18"/>
                <w:szCs w:val="18"/>
              </w:rPr>
            </w:pPr>
            <w:r w:rsidRPr="00DB337A">
              <w:rPr>
                <w:sz w:val="18"/>
                <w:szCs w:val="18"/>
              </w:rPr>
              <w:t>Nie złożono żadnej oferty. W postępowaniu nie wpłynęła żadna oferta w terminie przewidzianym na składanie ofert, tj. do dnia 05.05.2026 r. do godziny 11:00.</w:t>
            </w:r>
          </w:p>
        </w:tc>
      </w:tr>
      <w:tr w:rsidR="00FF1672" w:rsidRPr="00EB1359" w14:paraId="60A98648" w14:textId="77777777" w:rsidTr="002B1E41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EBDF8" w14:textId="77777777" w:rsidR="00FF1672" w:rsidRPr="00DB337A" w:rsidRDefault="00FF1672" w:rsidP="002B1E41">
            <w:pPr>
              <w:spacing w:before="60" w:line="360" w:lineRule="auto"/>
              <w:jc w:val="center"/>
              <w:rPr>
                <w:b/>
                <w:bCs/>
                <w:sz w:val="18"/>
                <w:szCs w:val="18"/>
              </w:rPr>
            </w:pPr>
            <w:r w:rsidRPr="00DB337A">
              <w:rPr>
                <w:b/>
                <w:bCs/>
                <w:sz w:val="18"/>
                <w:szCs w:val="18"/>
              </w:rPr>
              <w:t>17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AB195" w14:textId="77777777" w:rsidR="00FF1672" w:rsidRPr="00DB337A" w:rsidRDefault="00FF1672" w:rsidP="002B1E41">
            <w:pPr>
              <w:spacing w:before="60" w:after="40" w:line="276" w:lineRule="auto"/>
              <w:jc w:val="both"/>
              <w:rPr>
                <w:b/>
                <w:sz w:val="18"/>
                <w:szCs w:val="18"/>
              </w:rPr>
            </w:pPr>
            <w:r w:rsidRPr="00DB337A">
              <w:rPr>
                <w:b/>
                <w:sz w:val="18"/>
                <w:szCs w:val="18"/>
              </w:rPr>
              <w:t>Pakiet nr 17 - Czytnik i płuczka Elisa</w:t>
            </w:r>
          </w:p>
          <w:p w14:paraId="05F395BE" w14:textId="77777777" w:rsidR="00F546FF" w:rsidRPr="00DB337A" w:rsidRDefault="00F546FF" w:rsidP="00F546FF">
            <w:pPr>
              <w:spacing w:line="276" w:lineRule="auto"/>
              <w:jc w:val="both"/>
              <w:rPr>
                <w:sz w:val="18"/>
                <w:szCs w:val="18"/>
              </w:rPr>
            </w:pPr>
            <w:r w:rsidRPr="00DB337A">
              <w:rPr>
                <w:sz w:val="18"/>
                <w:szCs w:val="18"/>
              </w:rPr>
              <w:t xml:space="preserve">Uzasadnienie prawne: </w:t>
            </w:r>
          </w:p>
          <w:p w14:paraId="6CC43DC3" w14:textId="77777777" w:rsidR="00F546FF" w:rsidRPr="00DB337A" w:rsidRDefault="00F546FF" w:rsidP="00F546FF">
            <w:pPr>
              <w:spacing w:after="40" w:line="276" w:lineRule="auto"/>
              <w:jc w:val="both"/>
              <w:rPr>
                <w:sz w:val="18"/>
                <w:szCs w:val="18"/>
              </w:rPr>
            </w:pPr>
            <w:r w:rsidRPr="00DB337A">
              <w:rPr>
                <w:sz w:val="18"/>
                <w:szCs w:val="18"/>
              </w:rPr>
              <w:t>Art. 255 pkt. 1 ustawy Pzp - nie złożono żadnego wniosku o dopuszczenie do udziału w postępowaniu albo żadnej oferty</w:t>
            </w:r>
          </w:p>
          <w:p w14:paraId="3F825455" w14:textId="77777777" w:rsidR="00F546FF" w:rsidRPr="00DB337A" w:rsidRDefault="00F546FF" w:rsidP="00F546FF">
            <w:pPr>
              <w:spacing w:line="276" w:lineRule="auto"/>
              <w:jc w:val="both"/>
              <w:rPr>
                <w:sz w:val="18"/>
                <w:szCs w:val="18"/>
              </w:rPr>
            </w:pPr>
            <w:r w:rsidRPr="00DB337A">
              <w:rPr>
                <w:sz w:val="18"/>
                <w:szCs w:val="18"/>
              </w:rPr>
              <w:lastRenderedPageBreak/>
              <w:t>Uzasadnienie faktyczne:</w:t>
            </w:r>
          </w:p>
          <w:p w14:paraId="0AE3CFDA" w14:textId="05EA0957" w:rsidR="00FF1672" w:rsidRPr="00DB337A" w:rsidRDefault="00F546FF" w:rsidP="00F546FF">
            <w:pPr>
              <w:spacing w:after="40" w:line="276" w:lineRule="auto"/>
              <w:jc w:val="both"/>
              <w:rPr>
                <w:sz w:val="18"/>
                <w:szCs w:val="18"/>
              </w:rPr>
            </w:pPr>
            <w:r w:rsidRPr="00DB337A">
              <w:rPr>
                <w:sz w:val="18"/>
                <w:szCs w:val="18"/>
              </w:rPr>
              <w:t>Nie złożono żadnej oferty. W postępowaniu nie wpłynęła żadna oferta w terminie przewidzianym na składanie ofert, tj. do dnia 05.05.2026 r. do godziny 11:00.</w:t>
            </w:r>
          </w:p>
        </w:tc>
      </w:tr>
      <w:tr w:rsidR="00DB337A" w:rsidRPr="00EB1359" w14:paraId="64884427" w14:textId="77777777" w:rsidTr="002B1E41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3E9BB" w14:textId="121BA830" w:rsidR="00DB337A" w:rsidRPr="00DB337A" w:rsidRDefault="00DB337A" w:rsidP="00DB337A">
            <w:pPr>
              <w:spacing w:before="60" w:line="360" w:lineRule="auto"/>
              <w:jc w:val="center"/>
              <w:rPr>
                <w:b/>
                <w:bCs/>
                <w:sz w:val="18"/>
                <w:szCs w:val="18"/>
              </w:rPr>
            </w:pPr>
            <w:r w:rsidRPr="00DB337A">
              <w:rPr>
                <w:b/>
                <w:bCs/>
                <w:sz w:val="18"/>
                <w:szCs w:val="18"/>
              </w:rPr>
              <w:lastRenderedPageBreak/>
              <w:t>19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FF155" w14:textId="77777777" w:rsidR="00DB337A" w:rsidRPr="00DB337A" w:rsidRDefault="00DB337A" w:rsidP="00DB337A">
            <w:pPr>
              <w:spacing w:before="60" w:after="40" w:line="276" w:lineRule="auto"/>
              <w:jc w:val="both"/>
              <w:rPr>
                <w:b/>
                <w:sz w:val="18"/>
                <w:szCs w:val="18"/>
              </w:rPr>
            </w:pPr>
            <w:r w:rsidRPr="00DB337A">
              <w:rPr>
                <w:b/>
                <w:sz w:val="18"/>
                <w:szCs w:val="18"/>
              </w:rPr>
              <w:t>Pakiet nr 19 - Defibrylatory Lifepak</w:t>
            </w:r>
          </w:p>
          <w:p w14:paraId="60AA370C" w14:textId="77777777" w:rsidR="00DB337A" w:rsidRPr="00DB337A" w:rsidRDefault="00DB337A" w:rsidP="00DB337A">
            <w:pPr>
              <w:spacing w:line="276" w:lineRule="auto"/>
              <w:jc w:val="both"/>
              <w:rPr>
                <w:sz w:val="18"/>
                <w:szCs w:val="18"/>
              </w:rPr>
            </w:pPr>
            <w:r w:rsidRPr="00DB337A">
              <w:rPr>
                <w:sz w:val="18"/>
                <w:szCs w:val="18"/>
              </w:rPr>
              <w:t xml:space="preserve">Uzasadnienie prawne: </w:t>
            </w:r>
          </w:p>
          <w:p w14:paraId="7D0EBA25" w14:textId="77777777" w:rsidR="00DB337A" w:rsidRPr="00DB337A" w:rsidRDefault="00DB337A" w:rsidP="00DB337A">
            <w:pPr>
              <w:spacing w:after="40" w:line="276" w:lineRule="auto"/>
              <w:jc w:val="both"/>
              <w:rPr>
                <w:sz w:val="18"/>
                <w:szCs w:val="18"/>
              </w:rPr>
            </w:pPr>
            <w:r w:rsidRPr="00DB337A">
              <w:rPr>
                <w:sz w:val="18"/>
                <w:szCs w:val="18"/>
              </w:rPr>
              <w:t>Art. 255 pkt. 1 ustawy Pzp - nie złożono żadnego wniosku o dopuszczenie do udziału w postępowaniu albo żadnej oferty</w:t>
            </w:r>
          </w:p>
          <w:p w14:paraId="39082822" w14:textId="77777777" w:rsidR="00DB337A" w:rsidRPr="00DB337A" w:rsidRDefault="00DB337A" w:rsidP="00DB337A">
            <w:pPr>
              <w:spacing w:line="276" w:lineRule="auto"/>
              <w:jc w:val="both"/>
              <w:rPr>
                <w:sz w:val="18"/>
                <w:szCs w:val="18"/>
              </w:rPr>
            </w:pPr>
            <w:r w:rsidRPr="00DB337A">
              <w:rPr>
                <w:sz w:val="18"/>
                <w:szCs w:val="18"/>
              </w:rPr>
              <w:t>Uzasadnienie faktyczne:</w:t>
            </w:r>
          </w:p>
          <w:p w14:paraId="5A0A9F25" w14:textId="08F88296" w:rsidR="00DB337A" w:rsidRPr="00DB337A" w:rsidRDefault="00DB337A" w:rsidP="00DB337A">
            <w:pPr>
              <w:spacing w:before="60" w:after="40" w:line="276" w:lineRule="auto"/>
              <w:jc w:val="both"/>
              <w:rPr>
                <w:b/>
                <w:sz w:val="18"/>
                <w:szCs w:val="18"/>
              </w:rPr>
            </w:pPr>
            <w:r w:rsidRPr="00DB337A">
              <w:rPr>
                <w:sz w:val="18"/>
                <w:szCs w:val="18"/>
              </w:rPr>
              <w:t>Nie złożono żadnej oferty. W postępowaniu nie wpłynęła żadna oferta w terminie przewidzianym na składanie ofert, tj. do dnia 05.05.2026 r. do godziny 11:00.</w:t>
            </w:r>
          </w:p>
        </w:tc>
      </w:tr>
      <w:tr w:rsidR="00DB337A" w:rsidRPr="00EB1359" w14:paraId="4A8758DB" w14:textId="77777777" w:rsidTr="002B1E41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AD070" w14:textId="40B66CFD" w:rsidR="00DB337A" w:rsidRPr="00DB337A" w:rsidRDefault="00DB337A" w:rsidP="00DB337A">
            <w:pPr>
              <w:spacing w:before="60" w:line="360" w:lineRule="auto"/>
              <w:jc w:val="center"/>
              <w:rPr>
                <w:b/>
                <w:bCs/>
                <w:sz w:val="18"/>
                <w:szCs w:val="18"/>
              </w:rPr>
            </w:pPr>
            <w:r w:rsidRPr="00DB337A">
              <w:rPr>
                <w:b/>
                <w:bCs/>
                <w:sz w:val="18"/>
                <w:szCs w:val="18"/>
              </w:rPr>
              <w:t>20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FFE1A" w14:textId="77777777" w:rsidR="00DB337A" w:rsidRPr="00DB337A" w:rsidRDefault="00DB337A" w:rsidP="00DB337A">
            <w:pPr>
              <w:spacing w:before="60" w:after="40" w:line="276" w:lineRule="auto"/>
              <w:jc w:val="both"/>
              <w:rPr>
                <w:b/>
                <w:sz w:val="18"/>
                <w:szCs w:val="18"/>
              </w:rPr>
            </w:pPr>
            <w:r w:rsidRPr="00DB337A">
              <w:rPr>
                <w:b/>
                <w:sz w:val="18"/>
                <w:szCs w:val="18"/>
              </w:rPr>
              <w:t>Pakiet nr 20 - Defibrylatory Mindray</w:t>
            </w:r>
          </w:p>
          <w:p w14:paraId="1643FD45" w14:textId="77777777" w:rsidR="00DB337A" w:rsidRPr="00DB337A" w:rsidRDefault="00DB337A" w:rsidP="00DB337A">
            <w:pPr>
              <w:spacing w:line="276" w:lineRule="auto"/>
              <w:jc w:val="both"/>
              <w:rPr>
                <w:sz w:val="18"/>
                <w:szCs w:val="18"/>
              </w:rPr>
            </w:pPr>
            <w:r w:rsidRPr="00DB337A">
              <w:rPr>
                <w:sz w:val="18"/>
                <w:szCs w:val="18"/>
              </w:rPr>
              <w:t xml:space="preserve">Uzasadnienie prawne: </w:t>
            </w:r>
          </w:p>
          <w:p w14:paraId="49580107" w14:textId="77777777" w:rsidR="00DB337A" w:rsidRPr="00DB337A" w:rsidRDefault="00DB337A" w:rsidP="00DB337A">
            <w:pPr>
              <w:spacing w:after="40" w:line="276" w:lineRule="auto"/>
              <w:jc w:val="both"/>
              <w:rPr>
                <w:sz w:val="18"/>
                <w:szCs w:val="18"/>
              </w:rPr>
            </w:pPr>
            <w:r w:rsidRPr="00DB337A">
              <w:rPr>
                <w:sz w:val="18"/>
                <w:szCs w:val="18"/>
              </w:rPr>
              <w:t>Art. 255 pkt. 1 ustawy Pzp - nie złożono żadnego wniosku o dopuszczenie do udziału w postępowaniu albo żadnej oferty</w:t>
            </w:r>
          </w:p>
          <w:p w14:paraId="502C55E3" w14:textId="77777777" w:rsidR="00DB337A" w:rsidRPr="00DB337A" w:rsidRDefault="00DB337A" w:rsidP="00DB337A">
            <w:pPr>
              <w:spacing w:line="276" w:lineRule="auto"/>
              <w:jc w:val="both"/>
              <w:rPr>
                <w:sz w:val="18"/>
                <w:szCs w:val="18"/>
              </w:rPr>
            </w:pPr>
            <w:r w:rsidRPr="00DB337A">
              <w:rPr>
                <w:sz w:val="18"/>
                <w:szCs w:val="18"/>
              </w:rPr>
              <w:t>Uzasadnienie faktyczne:</w:t>
            </w:r>
          </w:p>
          <w:p w14:paraId="0A6B1EC0" w14:textId="4FE7D854" w:rsidR="00DB337A" w:rsidRPr="00DB337A" w:rsidRDefault="00DB337A" w:rsidP="00DB337A">
            <w:pPr>
              <w:spacing w:before="60" w:after="40" w:line="276" w:lineRule="auto"/>
              <w:jc w:val="both"/>
              <w:rPr>
                <w:b/>
                <w:sz w:val="18"/>
                <w:szCs w:val="18"/>
              </w:rPr>
            </w:pPr>
            <w:r w:rsidRPr="00DB337A">
              <w:rPr>
                <w:sz w:val="18"/>
                <w:szCs w:val="18"/>
              </w:rPr>
              <w:t>Nie złożono żadnej oferty. W postępowaniu nie wpłynęła żadna oferta w terminie przewidzianym na składanie ofert, tj. do dnia 05.05.2026 r. do godziny 11:00.</w:t>
            </w:r>
          </w:p>
        </w:tc>
      </w:tr>
      <w:tr w:rsidR="00DB337A" w:rsidRPr="00EB1359" w14:paraId="30157EA7" w14:textId="77777777" w:rsidTr="002B1E41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EC680" w14:textId="0C62F9D1" w:rsidR="00DB337A" w:rsidRPr="00DB337A" w:rsidRDefault="00DB337A" w:rsidP="00DB337A">
            <w:pPr>
              <w:spacing w:before="60" w:line="360" w:lineRule="auto"/>
              <w:jc w:val="center"/>
              <w:rPr>
                <w:b/>
                <w:bCs/>
                <w:sz w:val="18"/>
                <w:szCs w:val="18"/>
              </w:rPr>
            </w:pPr>
            <w:r w:rsidRPr="00DB337A">
              <w:rPr>
                <w:b/>
                <w:bCs/>
                <w:sz w:val="18"/>
                <w:szCs w:val="18"/>
              </w:rPr>
              <w:t>21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67E99" w14:textId="77777777" w:rsidR="00DB337A" w:rsidRPr="00DB337A" w:rsidRDefault="00DB337A" w:rsidP="00DB337A">
            <w:pPr>
              <w:spacing w:before="60" w:after="40" w:line="276" w:lineRule="auto"/>
              <w:jc w:val="both"/>
              <w:rPr>
                <w:b/>
                <w:sz w:val="18"/>
                <w:szCs w:val="18"/>
              </w:rPr>
            </w:pPr>
            <w:r w:rsidRPr="00DB337A">
              <w:rPr>
                <w:b/>
                <w:sz w:val="18"/>
                <w:szCs w:val="18"/>
              </w:rPr>
              <w:t>Pakiet nr 21 - Defibrylator Metrax</w:t>
            </w:r>
          </w:p>
          <w:p w14:paraId="16038BDA" w14:textId="77777777" w:rsidR="00DB337A" w:rsidRPr="00DB337A" w:rsidRDefault="00DB337A" w:rsidP="00DB337A">
            <w:pPr>
              <w:spacing w:line="276" w:lineRule="auto"/>
              <w:jc w:val="both"/>
              <w:rPr>
                <w:sz w:val="18"/>
                <w:szCs w:val="18"/>
              </w:rPr>
            </w:pPr>
            <w:r w:rsidRPr="00DB337A">
              <w:rPr>
                <w:sz w:val="18"/>
                <w:szCs w:val="18"/>
              </w:rPr>
              <w:t xml:space="preserve">Uzasadnienie prawne: </w:t>
            </w:r>
          </w:p>
          <w:p w14:paraId="2118DCA0" w14:textId="77777777" w:rsidR="00DB337A" w:rsidRPr="00DB337A" w:rsidRDefault="00DB337A" w:rsidP="00DB337A">
            <w:pPr>
              <w:spacing w:after="40" w:line="276" w:lineRule="auto"/>
              <w:jc w:val="both"/>
              <w:rPr>
                <w:sz w:val="18"/>
                <w:szCs w:val="18"/>
              </w:rPr>
            </w:pPr>
            <w:r w:rsidRPr="00DB337A">
              <w:rPr>
                <w:sz w:val="18"/>
                <w:szCs w:val="18"/>
              </w:rPr>
              <w:t>Art. 255 pkt. 1 ustawy Pzp - nie złożono żadnego wniosku o dopuszczenie do udziału w postępowaniu albo żadnej oferty</w:t>
            </w:r>
          </w:p>
          <w:p w14:paraId="51D4A2F7" w14:textId="77777777" w:rsidR="00DB337A" w:rsidRPr="00DB337A" w:rsidRDefault="00DB337A" w:rsidP="00DB337A">
            <w:pPr>
              <w:spacing w:line="276" w:lineRule="auto"/>
              <w:jc w:val="both"/>
              <w:rPr>
                <w:sz w:val="18"/>
                <w:szCs w:val="18"/>
              </w:rPr>
            </w:pPr>
            <w:r w:rsidRPr="00DB337A">
              <w:rPr>
                <w:sz w:val="18"/>
                <w:szCs w:val="18"/>
              </w:rPr>
              <w:t>Uzasadnienie faktyczne:</w:t>
            </w:r>
          </w:p>
          <w:p w14:paraId="3101E0B0" w14:textId="657CCA73" w:rsidR="00DB337A" w:rsidRPr="00DB337A" w:rsidRDefault="00DB337A" w:rsidP="00DB337A">
            <w:pPr>
              <w:spacing w:before="60" w:after="40" w:line="276" w:lineRule="auto"/>
              <w:jc w:val="both"/>
              <w:rPr>
                <w:b/>
                <w:sz w:val="18"/>
                <w:szCs w:val="18"/>
              </w:rPr>
            </w:pPr>
            <w:r w:rsidRPr="00DB337A">
              <w:rPr>
                <w:sz w:val="18"/>
                <w:szCs w:val="18"/>
              </w:rPr>
              <w:t>Nie złożono żadnej oferty. W postępowaniu nie wpłynęła żadna oferta w terminie przewidzianym na składanie ofert, tj. do dnia 05.05.2026 r. do godziny 11:00.</w:t>
            </w:r>
          </w:p>
        </w:tc>
      </w:tr>
      <w:tr w:rsidR="00DB337A" w:rsidRPr="00EB1359" w14:paraId="034D0C71" w14:textId="77777777" w:rsidTr="002B1E41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BEBA4" w14:textId="094C5BAA" w:rsidR="00DB337A" w:rsidRPr="00DB337A" w:rsidRDefault="00DB337A" w:rsidP="00DB337A">
            <w:pPr>
              <w:spacing w:before="60" w:line="360" w:lineRule="auto"/>
              <w:jc w:val="center"/>
              <w:rPr>
                <w:b/>
                <w:bCs/>
                <w:sz w:val="18"/>
                <w:szCs w:val="18"/>
              </w:rPr>
            </w:pPr>
            <w:r w:rsidRPr="00DB337A">
              <w:rPr>
                <w:b/>
                <w:bCs/>
                <w:sz w:val="18"/>
                <w:szCs w:val="18"/>
              </w:rPr>
              <w:t>22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54201" w14:textId="77777777" w:rsidR="00DB337A" w:rsidRPr="00DB337A" w:rsidRDefault="00DB337A" w:rsidP="00DB337A">
            <w:pPr>
              <w:spacing w:before="60" w:after="40" w:line="276" w:lineRule="auto"/>
              <w:jc w:val="both"/>
              <w:rPr>
                <w:b/>
                <w:sz w:val="18"/>
                <w:szCs w:val="18"/>
              </w:rPr>
            </w:pPr>
            <w:r w:rsidRPr="00DB337A">
              <w:rPr>
                <w:b/>
                <w:sz w:val="18"/>
                <w:szCs w:val="18"/>
              </w:rPr>
              <w:t>Pakiet nr 22 - Defibrylatory Schiller</w:t>
            </w:r>
          </w:p>
          <w:p w14:paraId="34A1F183" w14:textId="77777777" w:rsidR="00DB337A" w:rsidRPr="00DB337A" w:rsidRDefault="00DB337A" w:rsidP="00DB337A">
            <w:pPr>
              <w:spacing w:line="276" w:lineRule="auto"/>
              <w:jc w:val="both"/>
              <w:rPr>
                <w:sz w:val="18"/>
                <w:szCs w:val="18"/>
              </w:rPr>
            </w:pPr>
            <w:r w:rsidRPr="00DB337A">
              <w:rPr>
                <w:sz w:val="18"/>
                <w:szCs w:val="18"/>
              </w:rPr>
              <w:t xml:space="preserve">Uzasadnienie prawne: </w:t>
            </w:r>
          </w:p>
          <w:p w14:paraId="43BAFD90" w14:textId="77777777" w:rsidR="00DB337A" w:rsidRPr="00DB337A" w:rsidRDefault="00DB337A" w:rsidP="00DB337A">
            <w:pPr>
              <w:spacing w:after="40" w:line="276" w:lineRule="auto"/>
              <w:jc w:val="both"/>
              <w:rPr>
                <w:sz w:val="18"/>
                <w:szCs w:val="18"/>
              </w:rPr>
            </w:pPr>
            <w:r w:rsidRPr="00DB337A">
              <w:rPr>
                <w:sz w:val="18"/>
                <w:szCs w:val="18"/>
              </w:rPr>
              <w:t>Art. 255 pkt. 1 ustawy Pzp - nie złożono żadnego wniosku o dopuszczenie do udziału w postępowaniu albo żadnej oferty</w:t>
            </w:r>
          </w:p>
          <w:p w14:paraId="779E6862" w14:textId="77777777" w:rsidR="00DB337A" w:rsidRPr="00DB337A" w:rsidRDefault="00DB337A" w:rsidP="00DB337A">
            <w:pPr>
              <w:spacing w:line="276" w:lineRule="auto"/>
              <w:jc w:val="both"/>
              <w:rPr>
                <w:sz w:val="18"/>
                <w:szCs w:val="18"/>
              </w:rPr>
            </w:pPr>
            <w:r w:rsidRPr="00DB337A">
              <w:rPr>
                <w:sz w:val="18"/>
                <w:szCs w:val="18"/>
              </w:rPr>
              <w:t>Uzasadnienie faktyczne:</w:t>
            </w:r>
          </w:p>
          <w:p w14:paraId="5EFBF759" w14:textId="13176719" w:rsidR="00DB337A" w:rsidRPr="00DB337A" w:rsidRDefault="00DB337A" w:rsidP="00DB337A">
            <w:pPr>
              <w:spacing w:before="60" w:after="40" w:line="276" w:lineRule="auto"/>
              <w:jc w:val="both"/>
              <w:rPr>
                <w:b/>
                <w:sz w:val="18"/>
                <w:szCs w:val="18"/>
              </w:rPr>
            </w:pPr>
            <w:r w:rsidRPr="00DB337A">
              <w:rPr>
                <w:sz w:val="18"/>
                <w:szCs w:val="18"/>
              </w:rPr>
              <w:t>Nie złożono żadnej oferty. W postępowaniu nie wpłynęła żadna oferta w terminie przewidzianym na składanie ofert, tj. do dnia 05.05.2026 r. do godziny 11:00.</w:t>
            </w:r>
          </w:p>
        </w:tc>
      </w:tr>
      <w:tr w:rsidR="00DB337A" w:rsidRPr="00EB1359" w14:paraId="69F0DA1A" w14:textId="77777777" w:rsidTr="002B1E41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84B17" w14:textId="7F6F8D1E" w:rsidR="00DB337A" w:rsidRPr="00DB337A" w:rsidRDefault="00DB337A" w:rsidP="00DB337A">
            <w:pPr>
              <w:spacing w:before="60" w:line="360" w:lineRule="auto"/>
              <w:jc w:val="center"/>
              <w:rPr>
                <w:b/>
                <w:bCs/>
                <w:sz w:val="18"/>
                <w:szCs w:val="18"/>
              </w:rPr>
            </w:pPr>
            <w:r w:rsidRPr="00DB337A">
              <w:rPr>
                <w:b/>
                <w:bCs/>
                <w:sz w:val="18"/>
                <w:szCs w:val="18"/>
              </w:rPr>
              <w:t>23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5B4F3" w14:textId="77777777" w:rsidR="00DB337A" w:rsidRPr="00DB337A" w:rsidRDefault="00DB337A" w:rsidP="00DB337A">
            <w:pPr>
              <w:spacing w:before="60" w:after="40" w:line="276" w:lineRule="auto"/>
              <w:jc w:val="both"/>
              <w:rPr>
                <w:b/>
                <w:sz w:val="18"/>
                <w:szCs w:val="18"/>
              </w:rPr>
            </w:pPr>
            <w:r w:rsidRPr="00DB337A">
              <w:rPr>
                <w:b/>
                <w:sz w:val="18"/>
                <w:szCs w:val="18"/>
              </w:rPr>
              <w:t>Pakiet nr 23 - Defibrylator Philips</w:t>
            </w:r>
          </w:p>
          <w:p w14:paraId="257BD4A0" w14:textId="77777777" w:rsidR="00DB337A" w:rsidRPr="00DB337A" w:rsidRDefault="00DB337A" w:rsidP="00DB337A">
            <w:pPr>
              <w:spacing w:line="276" w:lineRule="auto"/>
              <w:jc w:val="both"/>
              <w:rPr>
                <w:sz w:val="18"/>
                <w:szCs w:val="18"/>
              </w:rPr>
            </w:pPr>
            <w:r w:rsidRPr="00DB337A">
              <w:rPr>
                <w:sz w:val="18"/>
                <w:szCs w:val="18"/>
              </w:rPr>
              <w:t xml:space="preserve">Uzasadnienie prawne: </w:t>
            </w:r>
          </w:p>
          <w:p w14:paraId="1A98CBD4" w14:textId="77777777" w:rsidR="00DB337A" w:rsidRPr="00DB337A" w:rsidRDefault="00DB337A" w:rsidP="00DB337A">
            <w:pPr>
              <w:spacing w:after="40" w:line="276" w:lineRule="auto"/>
              <w:jc w:val="both"/>
              <w:rPr>
                <w:sz w:val="18"/>
                <w:szCs w:val="18"/>
              </w:rPr>
            </w:pPr>
            <w:r w:rsidRPr="00DB337A">
              <w:rPr>
                <w:sz w:val="18"/>
                <w:szCs w:val="18"/>
              </w:rPr>
              <w:t>Art. 255 pkt. 1 ustawy Pzp - nie złożono żadnego wniosku o dopuszczenie do udziału w postępowaniu albo żadnej oferty</w:t>
            </w:r>
          </w:p>
          <w:p w14:paraId="72D0455A" w14:textId="77777777" w:rsidR="00DB337A" w:rsidRPr="00DB337A" w:rsidRDefault="00DB337A" w:rsidP="00DB337A">
            <w:pPr>
              <w:spacing w:line="276" w:lineRule="auto"/>
              <w:jc w:val="both"/>
              <w:rPr>
                <w:sz w:val="18"/>
                <w:szCs w:val="18"/>
              </w:rPr>
            </w:pPr>
            <w:r w:rsidRPr="00DB337A">
              <w:rPr>
                <w:sz w:val="18"/>
                <w:szCs w:val="18"/>
              </w:rPr>
              <w:t>Uzasadnienie faktyczne:</w:t>
            </w:r>
          </w:p>
          <w:p w14:paraId="77C55F95" w14:textId="3B017685" w:rsidR="00DB337A" w:rsidRPr="00DB337A" w:rsidRDefault="00DB337A" w:rsidP="00DB337A">
            <w:pPr>
              <w:spacing w:before="60" w:after="40" w:line="276" w:lineRule="auto"/>
              <w:jc w:val="both"/>
              <w:rPr>
                <w:b/>
                <w:sz w:val="18"/>
                <w:szCs w:val="18"/>
              </w:rPr>
            </w:pPr>
            <w:r w:rsidRPr="00DB337A">
              <w:rPr>
                <w:sz w:val="18"/>
                <w:szCs w:val="18"/>
              </w:rPr>
              <w:t>Nie złożono żadnej oferty. W postępowaniu nie wpłynęła żadna oferta w terminie przewidzianym na składanie ofert, tj. do dnia 05.05.2026 r. do godziny 11:00.</w:t>
            </w:r>
          </w:p>
        </w:tc>
      </w:tr>
      <w:tr w:rsidR="00DB337A" w:rsidRPr="00EB1359" w14:paraId="3703663D" w14:textId="77777777" w:rsidTr="002B1E41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26FC4" w14:textId="422CAAA7" w:rsidR="00DB337A" w:rsidRPr="00DB337A" w:rsidRDefault="00DB337A" w:rsidP="00DB337A">
            <w:pPr>
              <w:spacing w:before="60" w:line="360" w:lineRule="auto"/>
              <w:jc w:val="center"/>
              <w:rPr>
                <w:b/>
                <w:bCs/>
                <w:sz w:val="18"/>
                <w:szCs w:val="18"/>
              </w:rPr>
            </w:pPr>
            <w:r w:rsidRPr="00DB337A">
              <w:rPr>
                <w:b/>
                <w:bCs/>
                <w:sz w:val="18"/>
                <w:szCs w:val="18"/>
              </w:rPr>
              <w:t>24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B9672" w14:textId="77777777" w:rsidR="00DB337A" w:rsidRPr="00DB337A" w:rsidRDefault="00DB337A" w:rsidP="00DB337A">
            <w:pPr>
              <w:spacing w:before="60" w:after="40" w:line="276" w:lineRule="auto"/>
              <w:jc w:val="both"/>
              <w:rPr>
                <w:b/>
                <w:sz w:val="18"/>
                <w:szCs w:val="18"/>
              </w:rPr>
            </w:pPr>
            <w:r w:rsidRPr="00DB337A">
              <w:rPr>
                <w:b/>
                <w:sz w:val="18"/>
                <w:szCs w:val="18"/>
              </w:rPr>
              <w:t>Pakiet nr 24 - Dejonizator</w:t>
            </w:r>
          </w:p>
          <w:p w14:paraId="59E75BB8" w14:textId="77777777" w:rsidR="00DB337A" w:rsidRPr="00DB337A" w:rsidRDefault="00DB337A" w:rsidP="00DB337A">
            <w:pPr>
              <w:spacing w:line="276" w:lineRule="auto"/>
              <w:jc w:val="both"/>
              <w:rPr>
                <w:sz w:val="18"/>
                <w:szCs w:val="18"/>
              </w:rPr>
            </w:pPr>
            <w:r w:rsidRPr="00DB337A">
              <w:rPr>
                <w:sz w:val="18"/>
                <w:szCs w:val="18"/>
              </w:rPr>
              <w:t xml:space="preserve">Uzasadnienie prawne: </w:t>
            </w:r>
          </w:p>
          <w:p w14:paraId="1BB6868D" w14:textId="77777777" w:rsidR="00DB337A" w:rsidRPr="00DB337A" w:rsidRDefault="00DB337A" w:rsidP="00DB337A">
            <w:pPr>
              <w:spacing w:after="40" w:line="276" w:lineRule="auto"/>
              <w:jc w:val="both"/>
              <w:rPr>
                <w:sz w:val="18"/>
                <w:szCs w:val="18"/>
              </w:rPr>
            </w:pPr>
            <w:r w:rsidRPr="00DB337A">
              <w:rPr>
                <w:sz w:val="18"/>
                <w:szCs w:val="18"/>
              </w:rPr>
              <w:t>Art. 255 pkt. 1 ustawy Pzp - nie złożono żadnego wniosku o dopuszczenie do udziału w postępowaniu albo żadnej oferty</w:t>
            </w:r>
          </w:p>
          <w:p w14:paraId="4454877E" w14:textId="77777777" w:rsidR="00DB337A" w:rsidRPr="00DB337A" w:rsidRDefault="00DB337A" w:rsidP="00DB337A">
            <w:pPr>
              <w:spacing w:line="276" w:lineRule="auto"/>
              <w:jc w:val="both"/>
              <w:rPr>
                <w:sz w:val="18"/>
                <w:szCs w:val="18"/>
              </w:rPr>
            </w:pPr>
            <w:r w:rsidRPr="00DB337A">
              <w:rPr>
                <w:sz w:val="18"/>
                <w:szCs w:val="18"/>
              </w:rPr>
              <w:t>Uzasadnienie faktyczne:</w:t>
            </w:r>
          </w:p>
          <w:p w14:paraId="06F66EC0" w14:textId="79DED66B" w:rsidR="00DB337A" w:rsidRPr="00DB337A" w:rsidRDefault="00DB337A" w:rsidP="00DB337A">
            <w:pPr>
              <w:spacing w:before="60" w:after="40" w:line="276" w:lineRule="auto"/>
              <w:jc w:val="both"/>
              <w:rPr>
                <w:b/>
                <w:sz w:val="18"/>
                <w:szCs w:val="18"/>
              </w:rPr>
            </w:pPr>
            <w:r w:rsidRPr="00DB337A">
              <w:rPr>
                <w:sz w:val="18"/>
                <w:szCs w:val="18"/>
              </w:rPr>
              <w:t>Nie złożono żadnej oferty. W postępowaniu nie wpłynęła żadna oferta w terminie przewidzianym na składanie ofert, tj. do dnia 05.05.2026 r. do godziny 11:00.</w:t>
            </w:r>
          </w:p>
        </w:tc>
      </w:tr>
      <w:tr w:rsidR="00DB337A" w:rsidRPr="00EB1359" w14:paraId="17D74174" w14:textId="77777777" w:rsidTr="002B1E41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33F87" w14:textId="77777777" w:rsidR="00DB337A" w:rsidRPr="00DB337A" w:rsidRDefault="00DB337A" w:rsidP="00DB337A">
            <w:pPr>
              <w:spacing w:before="60" w:line="360" w:lineRule="auto"/>
              <w:jc w:val="center"/>
              <w:rPr>
                <w:b/>
                <w:bCs/>
                <w:sz w:val="18"/>
                <w:szCs w:val="18"/>
              </w:rPr>
            </w:pPr>
            <w:r w:rsidRPr="00DB337A">
              <w:rPr>
                <w:b/>
                <w:bCs/>
                <w:sz w:val="18"/>
                <w:szCs w:val="18"/>
              </w:rPr>
              <w:t>27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8FE07" w14:textId="77777777" w:rsidR="00DB337A" w:rsidRPr="00DB337A" w:rsidRDefault="00DB337A" w:rsidP="00DB337A">
            <w:pPr>
              <w:spacing w:before="60" w:after="40" w:line="276" w:lineRule="auto"/>
              <w:jc w:val="both"/>
              <w:rPr>
                <w:b/>
                <w:sz w:val="18"/>
                <w:szCs w:val="18"/>
              </w:rPr>
            </w:pPr>
            <w:r w:rsidRPr="00DB337A">
              <w:rPr>
                <w:b/>
                <w:sz w:val="18"/>
                <w:szCs w:val="18"/>
              </w:rPr>
              <w:t>Pakiet nr 27 - Diatermia Storz</w:t>
            </w:r>
          </w:p>
          <w:p w14:paraId="6A8883E4" w14:textId="77777777" w:rsidR="00DB337A" w:rsidRPr="00DB337A" w:rsidRDefault="00DB337A" w:rsidP="00DB337A">
            <w:pPr>
              <w:spacing w:line="276" w:lineRule="auto"/>
              <w:jc w:val="both"/>
              <w:rPr>
                <w:sz w:val="18"/>
                <w:szCs w:val="18"/>
              </w:rPr>
            </w:pPr>
            <w:r w:rsidRPr="00DB337A">
              <w:rPr>
                <w:sz w:val="18"/>
                <w:szCs w:val="18"/>
              </w:rPr>
              <w:t xml:space="preserve">Uzasadnienie prawne: </w:t>
            </w:r>
          </w:p>
          <w:p w14:paraId="1238C22F" w14:textId="77777777" w:rsidR="00DB337A" w:rsidRPr="00DB337A" w:rsidRDefault="00DB337A" w:rsidP="00DB337A">
            <w:pPr>
              <w:spacing w:after="40" w:line="276" w:lineRule="auto"/>
              <w:jc w:val="both"/>
              <w:rPr>
                <w:sz w:val="18"/>
                <w:szCs w:val="18"/>
              </w:rPr>
            </w:pPr>
            <w:r w:rsidRPr="00DB337A">
              <w:rPr>
                <w:sz w:val="18"/>
                <w:szCs w:val="18"/>
              </w:rPr>
              <w:t>Art. 255 pkt. 1 ustawy Pzp - nie złożono żadnego wniosku o dopuszczenie do udziału w postępowaniu albo żadnej oferty</w:t>
            </w:r>
          </w:p>
          <w:p w14:paraId="267E3E52" w14:textId="77777777" w:rsidR="00DB337A" w:rsidRPr="00DB337A" w:rsidRDefault="00DB337A" w:rsidP="00DB337A">
            <w:pPr>
              <w:spacing w:line="276" w:lineRule="auto"/>
              <w:jc w:val="both"/>
              <w:rPr>
                <w:sz w:val="18"/>
                <w:szCs w:val="18"/>
              </w:rPr>
            </w:pPr>
            <w:r w:rsidRPr="00DB337A">
              <w:rPr>
                <w:sz w:val="18"/>
                <w:szCs w:val="18"/>
              </w:rPr>
              <w:t>Uzasadnienie faktyczne:</w:t>
            </w:r>
          </w:p>
          <w:p w14:paraId="25AA7856" w14:textId="5429A0EF" w:rsidR="00DB337A" w:rsidRPr="00DB337A" w:rsidRDefault="00DB337A" w:rsidP="00DB337A">
            <w:pPr>
              <w:spacing w:after="40" w:line="276" w:lineRule="auto"/>
              <w:jc w:val="both"/>
              <w:rPr>
                <w:sz w:val="18"/>
                <w:szCs w:val="18"/>
              </w:rPr>
            </w:pPr>
            <w:r w:rsidRPr="00DB337A">
              <w:rPr>
                <w:sz w:val="18"/>
                <w:szCs w:val="18"/>
              </w:rPr>
              <w:t>Nie złożono żadnej oferty. W postępowaniu nie wpłynęła żadna oferta w terminie przewidzianym na składanie ofert, tj. do dnia 05.05.2026 r. do godziny 11:00.</w:t>
            </w:r>
          </w:p>
        </w:tc>
      </w:tr>
      <w:tr w:rsidR="00DB337A" w:rsidRPr="00EB1359" w14:paraId="5750A946" w14:textId="77777777" w:rsidTr="002B1E41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6BA2F" w14:textId="77777777" w:rsidR="00DB337A" w:rsidRPr="00DB337A" w:rsidRDefault="00DB337A" w:rsidP="00DB337A">
            <w:pPr>
              <w:spacing w:before="60" w:line="360" w:lineRule="auto"/>
              <w:jc w:val="center"/>
              <w:rPr>
                <w:b/>
                <w:bCs/>
                <w:sz w:val="18"/>
                <w:szCs w:val="18"/>
              </w:rPr>
            </w:pPr>
            <w:r w:rsidRPr="00DB337A">
              <w:rPr>
                <w:b/>
                <w:bCs/>
                <w:sz w:val="18"/>
                <w:szCs w:val="18"/>
              </w:rPr>
              <w:lastRenderedPageBreak/>
              <w:t>31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17C03" w14:textId="77777777" w:rsidR="00DB337A" w:rsidRPr="00DB337A" w:rsidRDefault="00DB337A" w:rsidP="00DB337A">
            <w:pPr>
              <w:spacing w:before="60" w:after="40" w:line="276" w:lineRule="auto"/>
              <w:jc w:val="both"/>
              <w:rPr>
                <w:b/>
                <w:sz w:val="18"/>
                <w:szCs w:val="18"/>
              </w:rPr>
            </w:pPr>
            <w:r w:rsidRPr="00DB337A">
              <w:rPr>
                <w:b/>
                <w:sz w:val="18"/>
                <w:szCs w:val="18"/>
              </w:rPr>
              <w:t>Pakiet nr 31 - Zestaw endoskopowy i unit laryngologiczny</w:t>
            </w:r>
          </w:p>
          <w:p w14:paraId="68FD9DF7" w14:textId="77777777" w:rsidR="00DB337A" w:rsidRPr="00DB337A" w:rsidRDefault="00DB337A" w:rsidP="00DB337A">
            <w:pPr>
              <w:spacing w:line="276" w:lineRule="auto"/>
              <w:jc w:val="both"/>
              <w:rPr>
                <w:sz w:val="18"/>
                <w:szCs w:val="18"/>
              </w:rPr>
            </w:pPr>
            <w:r w:rsidRPr="00DB337A">
              <w:rPr>
                <w:sz w:val="18"/>
                <w:szCs w:val="18"/>
              </w:rPr>
              <w:t xml:space="preserve">Uzasadnienie prawne: </w:t>
            </w:r>
          </w:p>
          <w:p w14:paraId="64A1FC39" w14:textId="77777777" w:rsidR="00DB337A" w:rsidRPr="00DB337A" w:rsidRDefault="00DB337A" w:rsidP="00DB337A">
            <w:pPr>
              <w:spacing w:after="40" w:line="276" w:lineRule="auto"/>
              <w:jc w:val="both"/>
              <w:rPr>
                <w:sz w:val="18"/>
                <w:szCs w:val="18"/>
              </w:rPr>
            </w:pPr>
            <w:r w:rsidRPr="00DB337A">
              <w:rPr>
                <w:sz w:val="18"/>
                <w:szCs w:val="18"/>
              </w:rPr>
              <w:t>Art. 255 pkt. 1 ustawy Pzp - nie złożono żadnego wniosku o dopuszczenie do udziału w postępowaniu albo żadnej oferty</w:t>
            </w:r>
          </w:p>
          <w:p w14:paraId="3555FB56" w14:textId="77777777" w:rsidR="00DB337A" w:rsidRPr="00DB337A" w:rsidRDefault="00DB337A" w:rsidP="00DB337A">
            <w:pPr>
              <w:spacing w:line="276" w:lineRule="auto"/>
              <w:jc w:val="both"/>
              <w:rPr>
                <w:sz w:val="18"/>
                <w:szCs w:val="18"/>
              </w:rPr>
            </w:pPr>
            <w:r w:rsidRPr="00DB337A">
              <w:rPr>
                <w:sz w:val="18"/>
                <w:szCs w:val="18"/>
              </w:rPr>
              <w:t>Uzasadnienie faktyczne:</w:t>
            </w:r>
          </w:p>
          <w:p w14:paraId="6DA7BED3" w14:textId="3E97E9E9" w:rsidR="00DB337A" w:rsidRPr="00DB337A" w:rsidRDefault="00DB337A" w:rsidP="00DB337A">
            <w:pPr>
              <w:spacing w:after="40" w:line="276" w:lineRule="auto"/>
              <w:jc w:val="both"/>
              <w:rPr>
                <w:sz w:val="18"/>
                <w:szCs w:val="18"/>
              </w:rPr>
            </w:pPr>
            <w:r w:rsidRPr="00DB337A">
              <w:rPr>
                <w:sz w:val="18"/>
                <w:szCs w:val="18"/>
              </w:rPr>
              <w:t>Nie złożono żadnej oferty. W postępowaniu nie wpłynęła żadna oferta w terminie przewidzianym na składanie ofert, tj. do dnia 05.05.2026 r. do godziny 11:00.</w:t>
            </w:r>
          </w:p>
        </w:tc>
      </w:tr>
      <w:tr w:rsidR="00DB337A" w:rsidRPr="00EB1359" w14:paraId="29B68304" w14:textId="77777777" w:rsidTr="002B1E41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ACFC0" w14:textId="77777777" w:rsidR="00DB337A" w:rsidRPr="00DB337A" w:rsidRDefault="00DB337A" w:rsidP="00DB337A">
            <w:pPr>
              <w:spacing w:before="60" w:line="360" w:lineRule="auto"/>
              <w:jc w:val="center"/>
              <w:rPr>
                <w:b/>
                <w:bCs/>
                <w:sz w:val="18"/>
                <w:szCs w:val="18"/>
              </w:rPr>
            </w:pPr>
            <w:r w:rsidRPr="00DB337A">
              <w:rPr>
                <w:b/>
                <w:bCs/>
                <w:sz w:val="18"/>
                <w:szCs w:val="18"/>
              </w:rPr>
              <w:t>32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0D31E" w14:textId="77777777" w:rsidR="00DB337A" w:rsidRPr="00DB337A" w:rsidRDefault="00DB337A" w:rsidP="00DB337A">
            <w:pPr>
              <w:spacing w:before="60" w:after="40" w:line="276" w:lineRule="auto"/>
              <w:jc w:val="both"/>
              <w:rPr>
                <w:b/>
                <w:sz w:val="18"/>
                <w:szCs w:val="18"/>
              </w:rPr>
            </w:pPr>
            <w:r w:rsidRPr="00DB337A">
              <w:rPr>
                <w:b/>
                <w:sz w:val="18"/>
                <w:szCs w:val="18"/>
              </w:rPr>
              <w:t>Pakiet nr 32 - Sprzęt endoskopowy i laparoskopowy Storz</w:t>
            </w:r>
          </w:p>
          <w:p w14:paraId="33196B89" w14:textId="77777777" w:rsidR="00DB337A" w:rsidRPr="00DB337A" w:rsidRDefault="00DB337A" w:rsidP="00DB337A">
            <w:pPr>
              <w:spacing w:line="276" w:lineRule="auto"/>
              <w:jc w:val="both"/>
              <w:rPr>
                <w:sz w:val="18"/>
                <w:szCs w:val="18"/>
              </w:rPr>
            </w:pPr>
            <w:r w:rsidRPr="00DB337A">
              <w:rPr>
                <w:sz w:val="18"/>
                <w:szCs w:val="18"/>
              </w:rPr>
              <w:t xml:space="preserve">Uzasadnienie prawne: </w:t>
            </w:r>
          </w:p>
          <w:p w14:paraId="713F2A21" w14:textId="77777777" w:rsidR="00DB337A" w:rsidRPr="00DB337A" w:rsidRDefault="00DB337A" w:rsidP="00DB337A">
            <w:pPr>
              <w:spacing w:after="40" w:line="276" w:lineRule="auto"/>
              <w:jc w:val="both"/>
              <w:rPr>
                <w:sz w:val="18"/>
                <w:szCs w:val="18"/>
              </w:rPr>
            </w:pPr>
            <w:r w:rsidRPr="00DB337A">
              <w:rPr>
                <w:sz w:val="18"/>
                <w:szCs w:val="18"/>
              </w:rPr>
              <w:t>Art. 255 pkt. 1 ustawy Pzp - nie złożono żadnego wniosku o dopuszczenie do udziału w postępowaniu albo żadnej oferty</w:t>
            </w:r>
          </w:p>
          <w:p w14:paraId="1F401925" w14:textId="77777777" w:rsidR="00DB337A" w:rsidRPr="00DB337A" w:rsidRDefault="00DB337A" w:rsidP="00DB337A">
            <w:pPr>
              <w:spacing w:line="276" w:lineRule="auto"/>
              <w:jc w:val="both"/>
              <w:rPr>
                <w:sz w:val="18"/>
                <w:szCs w:val="18"/>
              </w:rPr>
            </w:pPr>
            <w:r w:rsidRPr="00DB337A">
              <w:rPr>
                <w:sz w:val="18"/>
                <w:szCs w:val="18"/>
              </w:rPr>
              <w:t>Uzasadnienie faktyczne:</w:t>
            </w:r>
          </w:p>
          <w:p w14:paraId="5100E0A2" w14:textId="2A0F218F" w:rsidR="00DB337A" w:rsidRPr="00DB337A" w:rsidRDefault="00DB337A" w:rsidP="00DB337A">
            <w:pPr>
              <w:spacing w:after="40" w:line="276" w:lineRule="auto"/>
              <w:jc w:val="both"/>
              <w:rPr>
                <w:sz w:val="18"/>
                <w:szCs w:val="18"/>
              </w:rPr>
            </w:pPr>
            <w:r w:rsidRPr="00DB337A">
              <w:rPr>
                <w:sz w:val="18"/>
                <w:szCs w:val="18"/>
              </w:rPr>
              <w:t>Nie złożono żadnej oferty. W postępowaniu nie wpłynęła żadna oferta w terminie przewidzianym na składanie ofert, tj. do dnia 05.05.2026 r. do godziny 11:00.</w:t>
            </w:r>
          </w:p>
        </w:tc>
      </w:tr>
      <w:tr w:rsidR="00DB337A" w:rsidRPr="00EB1359" w14:paraId="3C94FF32" w14:textId="77777777" w:rsidTr="002B1E41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CF3F6" w14:textId="77777777" w:rsidR="00DB337A" w:rsidRPr="00DB337A" w:rsidRDefault="00DB337A" w:rsidP="00DB337A">
            <w:pPr>
              <w:spacing w:before="60" w:line="360" w:lineRule="auto"/>
              <w:jc w:val="center"/>
              <w:rPr>
                <w:b/>
                <w:bCs/>
                <w:sz w:val="18"/>
                <w:szCs w:val="18"/>
              </w:rPr>
            </w:pPr>
            <w:r w:rsidRPr="00DB337A">
              <w:rPr>
                <w:b/>
                <w:bCs/>
                <w:sz w:val="18"/>
                <w:szCs w:val="18"/>
              </w:rPr>
              <w:t>33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B81775" w14:textId="77777777" w:rsidR="00DB337A" w:rsidRPr="00DB337A" w:rsidRDefault="00DB337A" w:rsidP="00DB337A">
            <w:pPr>
              <w:spacing w:before="60" w:after="40" w:line="276" w:lineRule="auto"/>
              <w:jc w:val="both"/>
              <w:rPr>
                <w:b/>
                <w:sz w:val="18"/>
                <w:szCs w:val="18"/>
              </w:rPr>
            </w:pPr>
            <w:r w:rsidRPr="00DB337A">
              <w:rPr>
                <w:b/>
                <w:sz w:val="18"/>
                <w:szCs w:val="18"/>
              </w:rPr>
              <w:t>Pakiet nr 33 - Rejestratory holterowskie Spacelabs</w:t>
            </w:r>
          </w:p>
          <w:p w14:paraId="5D2D4DA4" w14:textId="77777777" w:rsidR="00DB337A" w:rsidRPr="00DB337A" w:rsidRDefault="00DB337A" w:rsidP="00DB337A">
            <w:pPr>
              <w:spacing w:line="276" w:lineRule="auto"/>
              <w:jc w:val="both"/>
              <w:rPr>
                <w:sz w:val="18"/>
                <w:szCs w:val="18"/>
              </w:rPr>
            </w:pPr>
            <w:r w:rsidRPr="00DB337A">
              <w:rPr>
                <w:sz w:val="18"/>
                <w:szCs w:val="18"/>
              </w:rPr>
              <w:t xml:space="preserve">Uzasadnienie prawne: </w:t>
            </w:r>
          </w:p>
          <w:p w14:paraId="2E086BAA" w14:textId="77777777" w:rsidR="00DB337A" w:rsidRPr="00DB337A" w:rsidRDefault="00DB337A" w:rsidP="00DB337A">
            <w:pPr>
              <w:spacing w:after="40" w:line="276" w:lineRule="auto"/>
              <w:jc w:val="both"/>
              <w:rPr>
                <w:sz w:val="18"/>
                <w:szCs w:val="18"/>
              </w:rPr>
            </w:pPr>
            <w:r w:rsidRPr="00DB337A">
              <w:rPr>
                <w:sz w:val="18"/>
                <w:szCs w:val="18"/>
              </w:rPr>
              <w:t>Art. 255 pkt. 1 ustawy Pzp - nie złożono żadnego wniosku o dopuszczenie do udziału w postępowaniu albo żadnej oferty</w:t>
            </w:r>
          </w:p>
          <w:p w14:paraId="14171F7E" w14:textId="77777777" w:rsidR="00DB337A" w:rsidRPr="00DB337A" w:rsidRDefault="00DB337A" w:rsidP="00DB337A">
            <w:pPr>
              <w:spacing w:line="276" w:lineRule="auto"/>
              <w:jc w:val="both"/>
              <w:rPr>
                <w:sz w:val="18"/>
                <w:szCs w:val="18"/>
              </w:rPr>
            </w:pPr>
            <w:r w:rsidRPr="00DB337A">
              <w:rPr>
                <w:sz w:val="18"/>
                <w:szCs w:val="18"/>
              </w:rPr>
              <w:t>Uzasadnienie faktyczne:</w:t>
            </w:r>
          </w:p>
          <w:p w14:paraId="56B36E22" w14:textId="561FEA3B" w:rsidR="00DB337A" w:rsidRPr="00DB337A" w:rsidRDefault="00DB337A" w:rsidP="00DB337A">
            <w:pPr>
              <w:spacing w:after="40" w:line="276" w:lineRule="auto"/>
              <w:jc w:val="both"/>
              <w:rPr>
                <w:sz w:val="18"/>
                <w:szCs w:val="18"/>
              </w:rPr>
            </w:pPr>
            <w:r w:rsidRPr="00DB337A">
              <w:rPr>
                <w:sz w:val="18"/>
                <w:szCs w:val="18"/>
              </w:rPr>
              <w:t>Nie złożono żadnej oferty. W postępowaniu nie wpłynęła żadna oferta w terminie przewidzianym na składanie ofert, tj. do dnia 05.05.2026 r. do godziny 11:00.</w:t>
            </w:r>
          </w:p>
        </w:tc>
      </w:tr>
      <w:tr w:rsidR="00DB337A" w:rsidRPr="00EB1359" w14:paraId="17A78B9A" w14:textId="77777777" w:rsidTr="002B1E41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0EE9C5" w14:textId="77777777" w:rsidR="00DB337A" w:rsidRPr="00DB337A" w:rsidRDefault="00DB337A" w:rsidP="00DB337A">
            <w:pPr>
              <w:spacing w:before="60" w:line="360" w:lineRule="auto"/>
              <w:jc w:val="center"/>
              <w:rPr>
                <w:b/>
                <w:bCs/>
                <w:sz w:val="18"/>
                <w:szCs w:val="18"/>
              </w:rPr>
            </w:pPr>
            <w:r w:rsidRPr="00DB337A">
              <w:rPr>
                <w:b/>
                <w:bCs/>
                <w:sz w:val="18"/>
                <w:szCs w:val="18"/>
              </w:rPr>
              <w:t>34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B04C8" w14:textId="77777777" w:rsidR="00DB337A" w:rsidRPr="00DB337A" w:rsidRDefault="00DB337A" w:rsidP="00DB337A">
            <w:pPr>
              <w:spacing w:before="60" w:after="40" w:line="276" w:lineRule="auto"/>
              <w:jc w:val="both"/>
              <w:rPr>
                <w:b/>
                <w:sz w:val="18"/>
                <w:szCs w:val="18"/>
              </w:rPr>
            </w:pPr>
            <w:r w:rsidRPr="00DB337A">
              <w:rPr>
                <w:b/>
                <w:sz w:val="18"/>
                <w:szCs w:val="18"/>
              </w:rPr>
              <w:t>Pakiet nr 34 - Rejestrator holterowski Microlife</w:t>
            </w:r>
          </w:p>
          <w:p w14:paraId="713FDCE1" w14:textId="77777777" w:rsidR="00DB337A" w:rsidRPr="00DB337A" w:rsidRDefault="00DB337A" w:rsidP="00DB337A">
            <w:pPr>
              <w:spacing w:line="276" w:lineRule="auto"/>
              <w:jc w:val="both"/>
              <w:rPr>
                <w:sz w:val="18"/>
                <w:szCs w:val="18"/>
              </w:rPr>
            </w:pPr>
            <w:r w:rsidRPr="00DB337A">
              <w:rPr>
                <w:sz w:val="18"/>
                <w:szCs w:val="18"/>
              </w:rPr>
              <w:t xml:space="preserve">Uzasadnienie prawne: </w:t>
            </w:r>
          </w:p>
          <w:p w14:paraId="3A09A584" w14:textId="77777777" w:rsidR="00DB337A" w:rsidRPr="00DB337A" w:rsidRDefault="00DB337A" w:rsidP="00DB337A">
            <w:pPr>
              <w:spacing w:after="40" w:line="276" w:lineRule="auto"/>
              <w:jc w:val="both"/>
              <w:rPr>
                <w:sz w:val="18"/>
                <w:szCs w:val="18"/>
              </w:rPr>
            </w:pPr>
            <w:r w:rsidRPr="00DB337A">
              <w:rPr>
                <w:sz w:val="18"/>
                <w:szCs w:val="18"/>
              </w:rPr>
              <w:t>Art. 255 pkt. 1 ustawy Pzp - nie złożono żadnego wniosku o dopuszczenie do udziału w postępowaniu albo żadnej oferty</w:t>
            </w:r>
          </w:p>
          <w:p w14:paraId="1F1F8382" w14:textId="77777777" w:rsidR="00DB337A" w:rsidRPr="00DB337A" w:rsidRDefault="00DB337A" w:rsidP="00DB337A">
            <w:pPr>
              <w:spacing w:line="276" w:lineRule="auto"/>
              <w:jc w:val="both"/>
              <w:rPr>
                <w:sz w:val="18"/>
                <w:szCs w:val="18"/>
              </w:rPr>
            </w:pPr>
            <w:r w:rsidRPr="00DB337A">
              <w:rPr>
                <w:sz w:val="18"/>
                <w:szCs w:val="18"/>
              </w:rPr>
              <w:t>Uzasadnienie faktyczne:</w:t>
            </w:r>
          </w:p>
          <w:p w14:paraId="5A62B430" w14:textId="1704E1CE" w:rsidR="00DB337A" w:rsidRPr="00DB337A" w:rsidRDefault="00DB337A" w:rsidP="00DB337A">
            <w:pPr>
              <w:spacing w:after="40" w:line="276" w:lineRule="auto"/>
              <w:jc w:val="both"/>
              <w:rPr>
                <w:sz w:val="18"/>
                <w:szCs w:val="18"/>
              </w:rPr>
            </w:pPr>
            <w:r w:rsidRPr="00DB337A">
              <w:rPr>
                <w:sz w:val="18"/>
                <w:szCs w:val="18"/>
              </w:rPr>
              <w:t>Nie złożono żadnej oferty. W postępowaniu nie wpłynęła żadna oferta w terminie przewidzianym na składanie ofert, tj. do dnia 05.05.2026 r. do godziny 11:00.</w:t>
            </w:r>
          </w:p>
        </w:tc>
      </w:tr>
      <w:tr w:rsidR="00DB337A" w:rsidRPr="00EB1359" w14:paraId="4DA88C2A" w14:textId="77777777" w:rsidTr="002B1E41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35795" w14:textId="77777777" w:rsidR="00DB337A" w:rsidRPr="00DB337A" w:rsidRDefault="00DB337A" w:rsidP="00DB337A">
            <w:pPr>
              <w:spacing w:before="60" w:line="360" w:lineRule="auto"/>
              <w:jc w:val="center"/>
              <w:rPr>
                <w:b/>
                <w:bCs/>
                <w:sz w:val="18"/>
                <w:szCs w:val="18"/>
              </w:rPr>
            </w:pPr>
            <w:r w:rsidRPr="00DB337A">
              <w:rPr>
                <w:b/>
                <w:bCs/>
                <w:sz w:val="18"/>
                <w:szCs w:val="18"/>
              </w:rPr>
              <w:t>37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3B14A" w14:textId="77777777" w:rsidR="00DB337A" w:rsidRPr="00DB337A" w:rsidRDefault="00DB337A" w:rsidP="00DB337A">
            <w:pPr>
              <w:spacing w:before="60" w:after="40" w:line="276" w:lineRule="auto"/>
              <w:jc w:val="both"/>
              <w:rPr>
                <w:b/>
                <w:sz w:val="18"/>
                <w:szCs w:val="18"/>
              </w:rPr>
            </w:pPr>
            <w:r w:rsidRPr="00DB337A">
              <w:rPr>
                <w:b/>
                <w:sz w:val="18"/>
                <w:szCs w:val="18"/>
              </w:rPr>
              <w:t>Pakiet nr 37 - Kapnografy EMMA</w:t>
            </w:r>
          </w:p>
          <w:p w14:paraId="7CFAC832" w14:textId="77777777" w:rsidR="00DB337A" w:rsidRPr="00DB337A" w:rsidRDefault="00DB337A" w:rsidP="00DB337A">
            <w:pPr>
              <w:spacing w:line="276" w:lineRule="auto"/>
              <w:jc w:val="both"/>
              <w:rPr>
                <w:sz w:val="18"/>
                <w:szCs w:val="18"/>
              </w:rPr>
            </w:pPr>
            <w:r w:rsidRPr="00DB337A">
              <w:rPr>
                <w:sz w:val="18"/>
                <w:szCs w:val="18"/>
              </w:rPr>
              <w:t xml:space="preserve">Uzasadnienie prawne: </w:t>
            </w:r>
          </w:p>
          <w:p w14:paraId="3BDF3427" w14:textId="77777777" w:rsidR="00DB337A" w:rsidRPr="00DB337A" w:rsidRDefault="00DB337A" w:rsidP="00DB337A">
            <w:pPr>
              <w:spacing w:after="40" w:line="276" w:lineRule="auto"/>
              <w:jc w:val="both"/>
              <w:rPr>
                <w:sz w:val="18"/>
                <w:szCs w:val="18"/>
              </w:rPr>
            </w:pPr>
            <w:r w:rsidRPr="00DB337A">
              <w:rPr>
                <w:sz w:val="18"/>
                <w:szCs w:val="18"/>
              </w:rPr>
              <w:t>Art. 255 pkt. 1 ustawy Pzp - nie złożono żadnego wniosku o dopuszczenie do udziału w postępowaniu albo żadnej oferty</w:t>
            </w:r>
          </w:p>
          <w:p w14:paraId="7CE09E19" w14:textId="77777777" w:rsidR="00DB337A" w:rsidRPr="00DB337A" w:rsidRDefault="00DB337A" w:rsidP="00DB337A">
            <w:pPr>
              <w:spacing w:line="276" w:lineRule="auto"/>
              <w:jc w:val="both"/>
              <w:rPr>
                <w:sz w:val="18"/>
                <w:szCs w:val="18"/>
              </w:rPr>
            </w:pPr>
            <w:r w:rsidRPr="00DB337A">
              <w:rPr>
                <w:sz w:val="18"/>
                <w:szCs w:val="18"/>
              </w:rPr>
              <w:t>Uzasadnienie faktyczne:</w:t>
            </w:r>
          </w:p>
          <w:p w14:paraId="261D5091" w14:textId="501E0E6E" w:rsidR="00DB337A" w:rsidRPr="00DB337A" w:rsidRDefault="00DB337A" w:rsidP="00DB337A">
            <w:pPr>
              <w:spacing w:after="40" w:line="276" w:lineRule="auto"/>
              <w:jc w:val="both"/>
              <w:rPr>
                <w:sz w:val="18"/>
                <w:szCs w:val="18"/>
              </w:rPr>
            </w:pPr>
            <w:r w:rsidRPr="00DB337A">
              <w:rPr>
                <w:sz w:val="18"/>
                <w:szCs w:val="18"/>
              </w:rPr>
              <w:t>Nie złożono żadnej oferty. W postępowaniu nie wpłynęła żadna oferta w terminie przewidzianym na składanie ofert, tj. do dnia 05.05.2026 r. do godziny 11:00.</w:t>
            </w:r>
          </w:p>
        </w:tc>
      </w:tr>
      <w:tr w:rsidR="00DB337A" w:rsidRPr="00EB1359" w14:paraId="5EA3E039" w14:textId="77777777" w:rsidTr="002B1E41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5F7A8" w14:textId="77777777" w:rsidR="00DB337A" w:rsidRPr="00DB337A" w:rsidRDefault="00DB337A" w:rsidP="00DB337A">
            <w:pPr>
              <w:spacing w:before="60" w:line="360" w:lineRule="auto"/>
              <w:jc w:val="center"/>
              <w:rPr>
                <w:b/>
                <w:bCs/>
                <w:sz w:val="18"/>
                <w:szCs w:val="18"/>
              </w:rPr>
            </w:pPr>
            <w:r w:rsidRPr="00DB337A">
              <w:rPr>
                <w:b/>
                <w:bCs/>
                <w:sz w:val="18"/>
                <w:szCs w:val="18"/>
              </w:rPr>
              <w:t>38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ABE0D" w14:textId="77777777" w:rsidR="00DB337A" w:rsidRPr="00DB337A" w:rsidRDefault="00DB337A" w:rsidP="00DB337A">
            <w:pPr>
              <w:spacing w:before="60" w:after="40" w:line="276" w:lineRule="auto"/>
              <w:jc w:val="both"/>
              <w:rPr>
                <w:b/>
                <w:sz w:val="18"/>
                <w:szCs w:val="18"/>
              </w:rPr>
            </w:pPr>
            <w:r w:rsidRPr="00DB337A">
              <w:rPr>
                <w:b/>
                <w:sz w:val="18"/>
                <w:szCs w:val="18"/>
              </w:rPr>
              <w:t>Pakiet nr 38 - Kardiostymulator zewnętrzny</w:t>
            </w:r>
          </w:p>
          <w:p w14:paraId="5B9F4F47" w14:textId="77777777" w:rsidR="00DB337A" w:rsidRPr="00DB337A" w:rsidRDefault="00DB337A" w:rsidP="00DB337A">
            <w:pPr>
              <w:spacing w:line="276" w:lineRule="auto"/>
              <w:jc w:val="both"/>
              <w:rPr>
                <w:sz w:val="18"/>
                <w:szCs w:val="18"/>
              </w:rPr>
            </w:pPr>
            <w:r w:rsidRPr="00DB337A">
              <w:rPr>
                <w:sz w:val="18"/>
                <w:szCs w:val="18"/>
              </w:rPr>
              <w:t xml:space="preserve">Uzasadnienie prawne: </w:t>
            </w:r>
          </w:p>
          <w:p w14:paraId="09B143F8" w14:textId="77777777" w:rsidR="00DB337A" w:rsidRPr="00DB337A" w:rsidRDefault="00DB337A" w:rsidP="00DB337A">
            <w:pPr>
              <w:spacing w:after="40" w:line="276" w:lineRule="auto"/>
              <w:jc w:val="both"/>
              <w:rPr>
                <w:sz w:val="18"/>
                <w:szCs w:val="18"/>
              </w:rPr>
            </w:pPr>
            <w:r w:rsidRPr="00DB337A">
              <w:rPr>
                <w:sz w:val="18"/>
                <w:szCs w:val="18"/>
              </w:rPr>
              <w:t>Art. 255 pkt. 1 ustawy Pzp - nie złożono żadnego wniosku o dopuszczenie do udziału w postępowaniu albo żadnej oferty</w:t>
            </w:r>
          </w:p>
          <w:p w14:paraId="70892728" w14:textId="77777777" w:rsidR="00DB337A" w:rsidRPr="00DB337A" w:rsidRDefault="00DB337A" w:rsidP="00DB337A">
            <w:pPr>
              <w:spacing w:line="276" w:lineRule="auto"/>
              <w:jc w:val="both"/>
              <w:rPr>
                <w:sz w:val="18"/>
                <w:szCs w:val="18"/>
              </w:rPr>
            </w:pPr>
            <w:r w:rsidRPr="00DB337A">
              <w:rPr>
                <w:sz w:val="18"/>
                <w:szCs w:val="18"/>
              </w:rPr>
              <w:t>Uzasadnienie faktyczne:</w:t>
            </w:r>
          </w:p>
          <w:p w14:paraId="2E3266F0" w14:textId="58B00DDC" w:rsidR="00DB337A" w:rsidRPr="00DB337A" w:rsidRDefault="00DB337A" w:rsidP="00DB337A">
            <w:pPr>
              <w:spacing w:after="40" w:line="276" w:lineRule="auto"/>
              <w:jc w:val="both"/>
              <w:rPr>
                <w:sz w:val="18"/>
                <w:szCs w:val="18"/>
              </w:rPr>
            </w:pPr>
            <w:r w:rsidRPr="00DB337A">
              <w:rPr>
                <w:sz w:val="18"/>
                <w:szCs w:val="18"/>
              </w:rPr>
              <w:t>Nie złożono żadnej oferty. W postępowaniu nie wpłynęła żadna oferta w terminie przewidzianym na składanie ofert, tj. do dnia 05.05.2026 r. do godziny 11:00.</w:t>
            </w:r>
          </w:p>
        </w:tc>
      </w:tr>
      <w:tr w:rsidR="00DB337A" w:rsidRPr="00EB1359" w14:paraId="02AF70C1" w14:textId="77777777" w:rsidTr="002B1E41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DDF25" w14:textId="77777777" w:rsidR="00DB337A" w:rsidRPr="00DB337A" w:rsidRDefault="00DB337A" w:rsidP="00DB337A">
            <w:pPr>
              <w:spacing w:before="60" w:line="360" w:lineRule="auto"/>
              <w:jc w:val="center"/>
              <w:rPr>
                <w:b/>
                <w:bCs/>
                <w:sz w:val="18"/>
                <w:szCs w:val="18"/>
              </w:rPr>
            </w:pPr>
            <w:r w:rsidRPr="00DB337A">
              <w:rPr>
                <w:b/>
                <w:bCs/>
                <w:sz w:val="18"/>
                <w:szCs w:val="18"/>
              </w:rPr>
              <w:t>39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672A0" w14:textId="77777777" w:rsidR="00DB337A" w:rsidRPr="00DB337A" w:rsidRDefault="00DB337A" w:rsidP="00DB337A">
            <w:pPr>
              <w:spacing w:before="60" w:after="40" w:line="276" w:lineRule="auto"/>
              <w:jc w:val="both"/>
              <w:rPr>
                <w:b/>
                <w:sz w:val="18"/>
                <w:szCs w:val="18"/>
              </w:rPr>
            </w:pPr>
            <w:r w:rsidRPr="00DB337A">
              <w:rPr>
                <w:b/>
                <w:sz w:val="18"/>
                <w:szCs w:val="18"/>
              </w:rPr>
              <w:t>Pakiet nr 39 - Kardiotokografy</w:t>
            </w:r>
          </w:p>
          <w:p w14:paraId="17EA1E08" w14:textId="77777777" w:rsidR="00DB337A" w:rsidRPr="00DB337A" w:rsidRDefault="00DB337A" w:rsidP="00DB337A">
            <w:pPr>
              <w:spacing w:line="276" w:lineRule="auto"/>
              <w:jc w:val="both"/>
              <w:rPr>
                <w:sz w:val="18"/>
                <w:szCs w:val="18"/>
              </w:rPr>
            </w:pPr>
            <w:r w:rsidRPr="00DB337A">
              <w:rPr>
                <w:sz w:val="18"/>
                <w:szCs w:val="18"/>
              </w:rPr>
              <w:t xml:space="preserve">Uzasadnienie prawne: </w:t>
            </w:r>
          </w:p>
          <w:p w14:paraId="0B8ECAE3" w14:textId="77777777" w:rsidR="00DB337A" w:rsidRPr="00DB337A" w:rsidRDefault="00DB337A" w:rsidP="00DB337A">
            <w:pPr>
              <w:spacing w:after="40" w:line="276" w:lineRule="auto"/>
              <w:jc w:val="both"/>
              <w:rPr>
                <w:sz w:val="18"/>
                <w:szCs w:val="18"/>
              </w:rPr>
            </w:pPr>
            <w:r w:rsidRPr="00DB337A">
              <w:rPr>
                <w:sz w:val="18"/>
                <w:szCs w:val="18"/>
              </w:rPr>
              <w:t>Art. 255 pkt. 1 ustawy Pzp - nie złożono żadnego wniosku o dopuszczenie do udziału w postępowaniu albo żadnej oferty</w:t>
            </w:r>
          </w:p>
          <w:p w14:paraId="000A1FDD" w14:textId="77777777" w:rsidR="00DB337A" w:rsidRPr="00DB337A" w:rsidRDefault="00DB337A" w:rsidP="00DB337A">
            <w:pPr>
              <w:spacing w:line="276" w:lineRule="auto"/>
              <w:jc w:val="both"/>
              <w:rPr>
                <w:sz w:val="18"/>
                <w:szCs w:val="18"/>
              </w:rPr>
            </w:pPr>
            <w:r w:rsidRPr="00DB337A">
              <w:rPr>
                <w:sz w:val="18"/>
                <w:szCs w:val="18"/>
              </w:rPr>
              <w:t>Uzasadnienie faktyczne:</w:t>
            </w:r>
          </w:p>
          <w:p w14:paraId="32F88267" w14:textId="1F751A02" w:rsidR="00DB337A" w:rsidRPr="00DB337A" w:rsidRDefault="00DB337A" w:rsidP="00DB337A">
            <w:pPr>
              <w:spacing w:after="40" w:line="276" w:lineRule="auto"/>
              <w:jc w:val="both"/>
              <w:rPr>
                <w:sz w:val="18"/>
                <w:szCs w:val="18"/>
              </w:rPr>
            </w:pPr>
            <w:r w:rsidRPr="00DB337A">
              <w:rPr>
                <w:sz w:val="18"/>
                <w:szCs w:val="18"/>
              </w:rPr>
              <w:t>Nie złożono żadnej oferty. W postępowaniu nie wpłynęła żadna oferta w terminie przewidzianym na składanie ofert, tj. do dnia 05.05.2026 r. do godziny 11:00.</w:t>
            </w:r>
          </w:p>
        </w:tc>
      </w:tr>
      <w:tr w:rsidR="00DB337A" w:rsidRPr="00EB1359" w14:paraId="7599BE18" w14:textId="77777777" w:rsidTr="002B1E41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54C98" w14:textId="77777777" w:rsidR="00DB337A" w:rsidRPr="00DB337A" w:rsidRDefault="00DB337A" w:rsidP="00DB337A">
            <w:pPr>
              <w:spacing w:before="60" w:line="360" w:lineRule="auto"/>
              <w:jc w:val="center"/>
              <w:rPr>
                <w:b/>
                <w:bCs/>
                <w:sz w:val="18"/>
                <w:szCs w:val="18"/>
              </w:rPr>
            </w:pPr>
            <w:r w:rsidRPr="00DB337A">
              <w:rPr>
                <w:b/>
                <w:bCs/>
                <w:sz w:val="18"/>
                <w:szCs w:val="18"/>
              </w:rPr>
              <w:t>40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82AB4" w14:textId="77777777" w:rsidR="00DB337A" w:rsidRPr="00DB337A" w:rsidRDefault="00DB337A" w:rsidP="00DB337A">
            <w:pPr>
              <w:spacing w:before="60" w:after="40" w:line="276" w:lineRule="auto"/>
              <w:jc w:val="both"/>
              <w:rPr>
                <w:b/>
                <w:sz w:val="18"/>
                <w:szCs w:val="18"/>
              </w:rPr>
            </w:pPr>
            <w:r w:rsidRPr="00DB337A">
              <w:rPr>
                <w:b/>
                <w:sz w:val="18"/>
                <w:szCs w:val="18"/>
              </w:rPr>
              <w:t>Pakiet nr 40 - Kolposkop</w:t>
            </w:r>
          </w:p>
          <w:p w14:paraId="6CD3D2F6" w14:textId="77777777" w:rsidR="00DB337A" w:rsidRPr="00DB337A" w:rsidRDefault="00DB337A" w:rsidP="00DB337A">
            <w:pPr>
              <w:spacing w:line="276" w:lineRule="auto"/>
              <w:jc w:val="both"/>
              <w:rPr>
                <w:sz w:val="18"/>
                <w:szCs w:val="18"/>
              </w:rPr>
            </w:pPr>
            <w:r w:rsidRPr="00DB337A">
              <w:rPr>
                <w:sz w:val="18"/>
                <w:szCs w:val="18"/>
              </w:rPr>
              <w:t xml:space="preserve">Uzasadnienie prawne: </w:t>
            </w:r>
          </w:p>
          <w:p w14:paraId="15511211" w14:textId="77777777" w:rsidR="00DB337A" w:rsidRPr="00DB337A" w:rsidRDefault="00DB337A" w:rsidP="00DB337A">
            <w:pPr>
              <w:spacing w:after="40" w:line="276" w:lineRule="auto"/>
              <w:jc w:val="both"/>
              <w:rPr>
                <w:sz w:val="18"/>
                <w:szCs w:val="18"/>
              </w:rPr>
            </w:pPr>
            <w:r w:rsidRPr="00DB337A">
              <w:rPr>
                <w:sz w:val="18"/>
                <w:szCs w:val="18"/>
              </w:rPr>
              <w:t>Art. 255 pkt. 1 ustawy Pzp - nie złożono żadnego wniosku o dopuszczenie do udziału w postępowaniu albo żadnej oferty</w:t>
            </w:r>
          </w:p>
          <w:p w14:paraId="622EE2D3" w14:textId="77777777" w:rsidR="00DB337A" w:rsidRPr="00DB337A" w:rsidRDefault="00DB337A" w:rsidP="00DB337A">
            <w:pPr>
              <w:spacing w:line="276" w:lineRule="auto"/>
              <w:jc w:val="both"/>
              <w:rPr>
                <w:sz w:val="18"/>
                <w:szCs w:val="18"/>
              </w:rPr>
            </w:pPr>
            <w:r w:rsidRPr="00DB337A">
              <w:rPr>
                <w:sz w:val="18"/>
                <w:szCs w:val="18"/>
              </w:rPr>
              <w:lastRenderedPageBreak/>
              <w:t>Uzasadnienie faktyczne:</w:t>
            </w:r>
          </w:p>
          <w:p w14:paraId="066541CB" w14:textId="3BC0B1E3" w:rsidR="00DB337A" w:rsidRPr="00DB337A" w:rsidRDefault="00DB337A" w:rsidP="00DB337A">
            <w:pPr>
              <w:spacing w:after="40" w:line="276" w:lineRule="auto"/>
              <w:jc w:val="both"/>
              <w:rPr>
                <w:sz w:val="18"/>
                <w:szCs w:val="18"/>
              </w:rPr>
            </w:pPr>
            <w:r w:rsidRPr="00DB337A">
              <w:rPr>
                <w:sz w:val="18"/>
                <w:szCs w:val="18"/>
              </w:rPr>
              <w:t>Nie złożono żadnej oferty. W postępowaniu nie wpłynęła żadna oferta w terminie przewidzianym na składanie ofert, tj. do dnia 05.05.2026 r. do godziny 11:00.</w:t>
            </w:r>
          </w:p>
        </w:tc>
      </w:tr>
      <w:tr w:rsidR="00DB337A" w:rsidRPr="00EB1359" w14:paraId="51A8FB78" w14:textId="77777777" w:rsidTr="002B1E41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E8526" w14:textId="77777777" w:rsidR="00DB337A" w:rsidRPr="00DB337A" w:rsidRDefault="00DB337A" w:rsidP="00DB337A">
            <w:pPr>
              <w:spacing w:before="60" w:line="360" w:lineRule="auto"/>
              <w:jc w:val="center"/>
              <w:rPr>
                <w:b/>
                <w:bCs/>
                <w:sz w:val="18"/>
                <w:szCs w:val="18"/>
              </w:rPr>
            </w:pPr>
            <w:r w:rsidRPr="00DB337A">
              <w:rPr>
                <w:b/>
                <w:bCs/>
                <w:sz w:val="18"/>
                <w:szCs w:val="18"/>
              </w:rPr>
              <w:lastRenderedPageBreak/>
              <w:t>41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6C1F7" w14:textId="77777777" w:rsidR="00DB337A" w:rsidRPr="00DB337A" w:rsidRDefault="00DB337A" w:rsidP="00DB337A">
            <w:pPr>
              <w:spacing w:before="60" w:after="40" w:line="276" w:lineRule="auto"/>
              <w:jc w:val="both"/>
              <w:rPr>
                <w:b/>
                <w:sz w:val="18"/>
                <w:szCs w:val="18"/>
              </w:rPr>
            </w:pPr>
            <w:r w:rsidRPr="00DB337A">
              <w:rPr>
                <w:b/>
                <w:sz w:val="18"/>
                <w:szCs w:val="18"/>
              </w:rPr>
              <w:t>Pakiet nr 41 - Kołyska Biosan</w:t>
            </w:r>
          </w:p>
          <w:p w14:paraId="2B6FE7FE" w14:textId="77777777" w:rsidR="00DB337A" w:rsidRPr="00DB337A" w:rsidRDefault="00DB337A" w:rsidP="00DB337A">
            <w:pPr>
              <w:spacing w:line="276" w:lineRule="auto"/>
              <w:jc w:val="both"/>
              <w:rPr>
                <w:sz w:val="18"/>
                <w:szCs w:val="18"/>
              </w:rPr>
            </w:pPr>
            <w:r w:rsidRPr="00DB337A">
              <w:rPr>
                <w:sz w:val="18"/>
                <w:szCs w:val="18"/>
              </w:rPr>
              <w:t xml:space="preserve">Uzasadnienie prawne: </w:t>
            </w:r>
          </w:p>
          <w:p w14:paraId="7F23CD04" w14:textId="77777777" w:rsidR="00DB337A" w:rsidRPr="00DB337A" w:rsidRDefault="00DB337A" w:rsidP="00DB337A">
            <w:pPr>
              <w:spacing w:after="40" w:line="276" w:lineRule="auto"/>
              <w:jc w:val="both"/>
              <w:rPr>
                <w:sz w:val="18"/>
                <w:szCs w:val="18"/>
              </w:rPr>
            </w:pPr>
            <w:r w:rsidRPr="00DB337A">
              <w:rPr>
                <w:sz w:val="18"/>
                <w:szCs w:val="18"/>
              </w:rPr>
              <w:t>Art. 255 pkt. 1 ustawy Pzp - nie złożono żadnego wniosku o dopuszczenie do udziału w postępowaniu albo żadnej oferty</w:t>
            </w:r>
          </w:p>
          <w:p w14:paraId="1B7D192D" w14:textId="77777777" w:rsidR="00DB337A" w:rsidRPr="00DB337A" w:rsidRDefault="00DB337A" w:rsidP="00DB337A">
            <w:pPr>
              <w:spacing w:line="276" w:lineRule="auto"/>
              <w:jc w:val="both"/>
              <w:rPr>
                <w:sz w:val="18"/>
                <w:szCs w:val="18"/>
              </w:rPr>
            </w:pPr>
            <w:r w:rsidRPr="00DB337A">
              <w:rPr>
                <w:sz w:val="18"/>
                <w:szCs w:val="18"/>
              </w:rPr>
              <w:t>Uzasadnienie faktyczne:</w:t>
            </w:r>
          </w:p>
          <w:p w14:paraId="2E9628D3" w14:textId="293B9D9A" w:rsidR="00DB337A" w:rsidRPr="00DB337A" w:rsidRDefault="00DB337A" w:rsidP="00DB337A">
            <w:pPr>
              <w:spacing w:after="40" w:line="276" w:lineRule="auto"/>
              <w:jc w:val="both"/>
              <w:rPr>
                <w:sz w:val="18"/>
                <w:szCs w:val="18"/>
              </w:rPr>
            </w:pPr>
            <w:r w:rsidRPr="00DB337A">
              <w:rPr>
                <w:sz w:val="18"/>
                <w:szCs w:val="18"/>
              </w:rPr>
              <w:t>Nie złożono żadnej oferty. W postępowaniu nie wpłynęła żadna oferta w terminie przewidzianym na składanie ofert, tj. do dnia 05.05.2026 r. do godziny 11:00.</w:t>
            </w:r>
          </w:p>
        </w:tc>
      </w:tr>
      <w:tr w:rsidR="00DB337A" w:rsidRPr="00EB1359" w14:paraId="7BD9D80A" w14:textId="77777777" w:rsidTr="002B1E41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41C1C" w14:textId="77777777" w:rsidR="00DB337A" w:rsidRPr="00DB337A" w:rsidRDefault="00DB337A" w:rsidP="00DB337A">
            <w:pPr>
              <w:spacing w:before="60" w:line="360" w:lineRule="auto"/>
              <w:jc w:val="center"/>
              <w:rPr>
                <w:b/>
                <w:bCs/>
                <w:sz w:val="18"/>
                <w:szCs w:val="18"/>
              </w:rPr>
            </w:pPr>
            <w:r w:rsidRPr="00DB337A">
              <w:rPr>
                <w:b/>
                <w:bCs/>
                <w:sz w:val="18"/>
                <w:szCs w:val="18"/>
              </w:rPr>
              <w:t>42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73F21" w14:textId="77777777" w:rsidR="00DB337A" w:rsidRPr="00DB337A" w:rsidRDefault="00DB337A" w:rsidP="00DB337A">
            <w:pPr>
              <w:spacing w:before="60" w:after="40" w:line="276" w:lineRule="auto"/>
              <w:jc w:val="both"/>
              <w:rPr>
                <w:b/>
                <w:sz w:val="18"/>
                <w:szCs w:val="18"/>
              </w:rPr>
            </w:pPr>
            <w:r w:rsidRPr="00DB337A">
              <w:rPr>
                <w:b/>
                <w:sz w:val="18"/>
                <w:szCs w:val="18"/>
              </w:rPr>
              <w:t>Pakiet nr 42 - Komory laminarne, wyciąg i śluzy</w:t>
            </w:r>
          </w:p>
          <w:p w14:paraId="5225EE4D" w14:textId="77777777" w:rsidR="00DB337A" w:rsidRPr="00DB337A" w:rsidRDefault="00DB337A" w:rsidP="00DB337A">
            <w:pPr>
              <w:spacing w:line="276" w:lineRule="auto"/>
              <w:jc w:val="both"/>
              <w:rPr>
                <w:sz w:val="18"/>
                <w:szCs w:val="18"/>
              </w:rPr>
            </w:pPr>
            <w:r w:rsidRPr="00DB337A">
              <w:rPr>
                <w:sz w:val="18"/>
                <w:szCs w:val="18"/>
              </w:rPr>
              <w:t xml:space="preserve">Uzasadnienie prawne: </w:t>
            </w:r>
          </w:p>
          <w:p w14:paraId="1433F371" w14:textId="77777777" w:rsidR="00DB337A" w:rsidRPr="00DB337A" w:rsidRDefault="00DB337A" w:rsidP="00DB337A">
            <w:pPr>
              <w:spacing w:after="40" w:line="276" w:lineRule="auto"/>
              <w:jc w:val="both"/>
              <w:rPr>
                <w:sz w:val="18"/>
                <w:szCs w:val="18"/>
              </w:rPr>
            </w:pPr>
            <w:r w:rsidRPr="00DB337A">
              <w:rPr>
                <w:sz w:val="18"/>
                <w:szCs w:val="18"/>
              </w:rPr>
              <w:t>Art. 255 pkt. 1 ustawy Pzp - nie złożono żadnego wniosku o dopuszczenie do udziału w postępowaniu albo żadnej oferty</w:t>
            </w:r>
          </w:p>
          <w:p w14:paraId="280EE602" w14:textId="77777777" w:rsidR="00DB337A" w:rsidRPr="00DB337A" w:rsidRDefault="00DB337A" w:rsidP="00DB337A">
            <w:pPr>
              <w:spacing w:line="276" w:lineRule="auto"/>
              <w:jc w:val="both"/>
              <w:rPr>
                <w:sz w:val="18"/>
                <w:szCs w:val="18"/>
              </w:rPr>
            </w:pPr>
            <w:r w:rsidRPr="00DB337A">
              <w:rPr>
                <w:sz w:val="18"/>
                <w:szCs w:val="18"/>
              </w:rPr>
              <w:t>Uzasadnienie faktyczne:</w:t>
            </w:r>
          </w:p>
          <w:p w14:paraId="68C22A33" w14:textId="5E9A97CB" w:rsidR="00DB337A" w:rsidRPr="00DB337A" w:rsidRDefault="00DB337A" w:rsidP="00DB337A">
            <w:pPr>
              <w:spacing w:after="40" w:line="276" w:lineRule="auto"/>
              <w:jc w:val="both"/>
              <w:rPr>
                <w:sz w:val="18"/>
                <w:szCs w:val="18"/>
              </w:rPr>
            </w:pPr>
            <w:r w:rsidRPr="00DB337A">
              <w:rPr>
                <w:sz w:val="18"/>
                <w:szCs w:val="18"/>
              </w:rPr>
              <w:t>Nie złożono żadnej oferty. W postępowaniu nie wpłynęła żadna oferta w terminie przewidzianym na składanie ofert, tj. do dnia 05.05.2026 r. do godziny 11:00.</w:t>
            </w:r>
          </w:p>
        </w:tc>
      </w:tr>
      <w:tr w:rsidR="00DB337A" w:rsidRPr="00EB1359" w14:paraId="30F3A7DF" w14:textId="77777777" w:rsidTr="002B1E41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1FEF3" w14:textId="77777777" w:rsidR="00DB337A" w:rsidRPr="00DB337A" w:rsidRDefault="00DB337A" w:rsidP="00DB337A">
            <w:pPr>
              <w:spacing w:before="60" w:line="360" w:lineRule="auto"/>
              <w:jc w:val="center"/>
              <w:rPr>
                <w:b/>
                <w:bCs/>
                <w:sz w:val="18"/>
                <w:szCs w:val="18"/>
              </w:rPr>
            </w:pPr>
            <w:r w:rsidRPr="00DB337A">
              <w:rPr>
                <w:b/>
                <w:bCs/>
                <w:sz w:val="18"/>
                <w:szCs w:val="18"/>
              </w:rPr>
              <w:t>43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EB247" w14:textId="77777777" w:rsidR="00DB337A" w:rsidRPr="00DB337A" w:rsidRDefault="00DB337A" w:rsidP="00DB337A">
            <w:pPr>
              <w:spacing w:before="60" w:after="40" w:line="276" w:lineRule="auto"/>
              <w:jc w:val="both"/>
              <w:rPr>
                <w:b/>
                <w:sz w:val="18"/>
                <w:szCs w:val="18"/>
              </w:rPr>
            </w:pPr>
            <w:r w:rsidRPr="00DB337A">
              <w:rPr>
                <w:b/>
                <w:sz w:val="18"/>
                <w:szCs w:val="18"/>
              </w:rPr>
              <w:t>Pakiet nr 43 - Komory laminarne Alpina</w:t>
            </w:r>
          </w:p>
          <w:p w14:paraId="782B89B4" w14:textId="77777777" w:rsidR="00DB337A" w:rsidRPr="00DB337A" w:rsidRDefault="00DB337A" w:rsidP="00DB337A">
            <w:pPr>
              <w:spacing w:line="276" w:lineRule="auto"/>
              <w:jc w:val="both"/>
              <w:rPr>
                <w:sz w:val="18"/>
                <w:szCs w:val="18"/>
              </w:rPr>
            </w:pPr>
            <w:r w:rsidRPr="00DB337A">
              <w:rPr>
                <w:sz w:val="18"/>
                <w:szCs w:val="18"/>
              </w:rPr>
              <w:t xml:space="preserve">Uzasadnienie prawne: </w:t>
            </w:r>
          </w:p>
          <w:p w14:paraId="394EBCA5" w14:textId="77777777" w:rsidR="00DB337A" w:rsidRPr="00DB337A" w:rsidRDefault="00DB337A" w:rsidP="00DB337A">
            <w:pPr>
              <w:spacing w:after="40" w:line="276" w:lineRule="auto"/>
              <w:jc w:val="both"/>
              <w:rPr>
                <w:sz w:val="18"/>
                <w:szCs w:val="18"/>
              </w:rPr>
            </w:pPr>
            <w:r w:rsidRPr="00DB337A">
              <w:rPr>
                <w:sz w:val="18"/>
                <w:szCs w:val="18"/>
              </w:rPr>
              <w:t>Art. 255 pkt. 1 ustawy Pzp - nie złożono żadnego wniosku o dopuszczenie do udziału w postępowaniu albo żadnej oferty</w:t>
            </w:r>
          </w:p>
          <w:p w14:paraId="1CA7E255" w14:textId="77777777" w:rsidR="00DB337A" w:rsidRPr="00DB337A" w:rsidRDefault="00DB337A" w:rsidP="00DB337A">
            <w:pPr>
              <w:spacing w:line="276" w:lineRule="auto"/>
              <w:jc w:val="both"/>
              <w:rPr>
                <w:sz w:val="18"/>
                <w:szCs w:val="18"/>
              </w:rPr>
            </w:pPr>
            <w:r w:rsidRPr="00DB337A">
              <w:rPr>
                <w:sz w:val="18"/>
                <w:szCs w:val="18"/>
              </w:rPr>
              <w:t>Uzasadnienie faktyczne:</w:t>
            </w:r>
          </w:p>
          <w:p w14:paraId="07646141" w14:textId="6FA288EE" w:rsidR="00DB337A" w:rsidRPr="00DB337A" w:rsidRDefault="00DB337A" w:rsidP="00DB337A">
            <w:pPr>
              <w:spacing w:after="40" w:line="276" w:lineRule="auto"/>
              <w:jc w:val="both"/>
              <w:rPr>
                <w:sz w:val="18"/>
                <w:szCs w:val="18"/>
              </w:rPr>
            </w:pPr>
            <w:r w:rsidRPr="00DB337A">
              <w:rPr>
                <w:sz w:val="18"/>
                <w:szCs w:val="18"/>
              </w:rPr>
              <w:t>Nie złożono żadnej oferty. W postępowaniu nie wpłynęła żadna oferta w terminie przewidzianym na składanie ofert, tj. do dnia 05.05.2026 r. do godziny 11:00.</w:t>
            </w:r>
          </w:p>
        </w:tc>
      </w:tr>
      <w:tr w:rsidR="00DB337A" w:rsidRPr="00EB1359" w14:paraId="75145D8B" w14:textId="77777777" w:rsidTr="002B1E41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BE4C4" w14:textId="77777777" w:rsidR="00DB337A" w:rsidRPr="00DB337A" w:rsidRDefault="00DB337A" w:rsidP="00DB337A">
            <w:pPr>
              <w:spacing w:before="60" w:line="360" w:lineRule="auto"/>
              <w:jc w:val="center"/>
              <w:rPr>
                <w:b/>
                <w:bCs/>
                <w:sz w:val="18"/>
                <w:szCs w:val="18"/>
              </w:rPr>
            </w:pPr>
            <w:r w:rsidRPr="00DB337A">
              <w:rPr>
                <w:b/>
                <w:bCs/>
                <w:sz w:val="18"/>
                <w:szCs w:val="18"/>
              </w:rPr>
              <w:t>46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3E302" w14:textId="77777777" w:rsidR="00DB337A" w:rsidRPr="00DB337A" w:rsidRDefault="00DB337A" w:rsidP="00DB337A">
            <w:pPr>
              <w:spacing w:before="60" w:after="40" w:line="276" w:lineRule="auto"/>
              <w:jc w:val="both"/>
              <w:rPr>
                <w:b/>
                <w:sz w:val="18"/>
                <w:szCs w:val="18"/>
              </w:rPr>
            </w:pPr>
            <w:r w:rsidRPr="00DB337A">
              <w:rPr>
                <w:b/>
                <w:sz w:val="18"/>
                <w:szCs w:val="18"/>
              </w:rPr>
              <w:t>Pakiet nr 46 - Sprzęt do histopatologii 2</w:t>
            </w:r>
          </w:p>
          <w:p w14:paraId="4E43817A" w14:textId="77777777" w:rsidR="00DB337A" w:rsidRPr="00DB337A" w:rsidRDefault="00DB337A" w:rsidP="00DB337A">
            <w:pPr>
              <w:spacing w:line="276" w:lineRule="auto"/>
              <w:jc w:val="both"/>
              <w:rPr>
                <w:sz w:val="18"/>
                <w:szCs w:val="18"/>
              </w:rPr>
            </w:pPr>
            <w:r w:rsidRPr="00DB337A">
              <w:rPr>
                <w:sz w:val="18"/>
                <w:szCs w:val="18"/>
              </w:rPr>
              <w:t xml:space="preserve">Uzasadnienie prawne: </w:t>
            </w:r>
          </w:p>
          <w:p w14:paraId="0ECAF366" w14:textId="77777777" w:rsidR="00DB337A" w:rsidRPr="00DB337A" w:rsidRDefault="00DB337A" w:rsidP="00DB337A">
            <w:pPr>
              <w:spacing w:after="40" w:line="276" w:lineRule="auto"/>
              <w:jc w:val="both"/>
              <w:rPr>
                <w:sz w:val="18"/>
                <w:szCs w:val="18"/>
              </w:rPr>
            </w:pPr>
            <w:r w:rsidRPr="00DB337A">
              <w:rPr>
                <w:sz w:val="18"/>
                <w:szCs w:val="18"/>
              </w:rPr>
              <w:t>Art. 255 pkt. 1 ustawy Pzp - nie złożono żadnego wniosku o dopuszczenie do udziału w postępowaniu albo żadnej oferty</w:t>
            </w:r>
          </w:p>
          <w:p w14:paraId="1AE84DE0" w14:textId="77777777" w:rsidR="00DB337A" w:rsidRPr="00DB337A" w:rsidRDefault="00DB337A" w:rsidP="00DB337A">
            <w:pPr>
              <w:spacing w:line="276" w:lineRule="auto"/>
              <w:jc w:val="both"/>
              <w:rPr>
                <w:sz w:val="18"/>
                <w:szCs w:val="18"/>
              </w:rPr>
            </w:pPr>
            <w:r w:rsidRPr="00DB337A">
              <w:rPr>
                <w:sz w:val="18"/>
                <w:szCs w:val="18"/>
              </w:rPr>
              <w:t>Uzasadnienie faktyczne:</w:t>
            </w:r>
          </w:p>
          <w:p w14:paraId="4F4A6BBF" w14:textId="5D00383B" w:rsidR="00DB337A" w:rsidRPr="00DB337A" w:rsidRDefault="00DB337A" w:rsidP="00DB337A">
            <w:pPr>
              <w:spacing w:after="40" w:line="276" w:lineRule="auto"/>
              <w:jc w:val="both"/>
              <w:rPr>
                <w:sz w:val="18"/>
                <w:szCs w:val="18"/>
              </w:rPr>
            </w:pPr>
            <w:r w:rsidRPr="00DB337A">
              <w:rPr>
                <w:sz w:val="18"/>
                <w:szCs w:val="18"/>
              </w:rPr>
              <w:t>Nie złożono żadnej oferty. W postępowaniu nie wpłynęła żadna oferta w terminie przewidzianym na składanie ofert, tj. do dnia 05.05.2026 r. do godziny 11:00.</w:t>
            </w:r>
          </w:p>
        </w:tc>
      </w:tr>
      <w:tr w:rsidR="00DB337A" w:rsidRPr="00EB1359" w14:paraId="3C9488B0" w14:textId="77777777" w:rsidTr="002B1E41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59190" w14:textId="77777777" w:rsidR="00DB337A" w:rsidRPr="00DB337A" w:rsidRDefault="00DB337A" w:rsidP="00DB337A">
            <w:pPr>
              <w:spacing w:before="60" w:line="360" w:lineRule="auto"/>
              <w:jc w:val="center"/>
              <w:rPr>
                <w:b/>
                <w:bCs/>
                <w:sz w:val="18"/>
                <w:szCs w:val="18"/>
              </w:rPr>
            </w:pPr>
            <w:r w:rsidRPr="00DB337A">
              <w:rPr>
                <w:b/>
                <w:bCs/>
                <w:sz w:val="18"/>
                <w:szCs w:val="18"/>
              </w:rPr>
              <w:t>48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E02B9" w14:textId="77777777" w:rsidR="00DB337A" w:rsidRPr="00DB337A" w:rsidRDefault="00DB337A" w:rsidP="00DB337A">
            <w:pPr>
              <w:spacing w:before="60" w:after="40" w:line="276" w:lineRule="auto"/>
              <w:jc w:val="both"/>
              <w:rPr>
                <w:b/>
                <w:sz w:val="18"/>
                <w:szCs w:val="18"/>
              </w:rPr>
            </w:pPr>
            <w:r w:rsidRPr="00DB337A">
              <w:rPr>
                <w:b/>
                <w:sz w:val="18"/>
                <w:szCs w:val="18"/>
              </w:rPr>
              <w:t>Pakiet nr 48 - Laktator szpitalny</w:t>
            </w:r>
          </w:p>
          <w:p w14:paraId="21B4093E" w14:textId="77777777" w:rsidR="00DB337A" w:rsidRPr="00DB337A" w:rsidRDefault="00DB337A" w:rsidP="00DB337A">
            <w:pPr>
              <w:spacing w:line="276" w:lineRule="auto"/>
              <w:jc w:val="both"/>
              <w:rPr>
                <w:sz w:val="18"/>
                <w:szCs w:val="18"/>
              </w:rPr>
            </w:pPr>
            <w:r w:rsidRPr="00DB337A">
              <w:rPr>
                <w:sz w:val="18"/>
                <w:szCs w:val="18"/>
              </w:rPr>
              <w:t xml:space="preserve">Uzasadnienie prawne: </w:t>
            </w:r>
          </w:p>
          <w:p w14:paraId="12D341CE" w14:textId="77777777" w:rsidR="00DB337A" w:rsidRPr="00DB337A" w:rsidRDefault="00DB337A" w:rsidP="00DB337A">
            <w:pPr>
              <w:spacing w:after="40" w:line="276" w:lineRule="auto"/>
              <w:jc w:val="both"/>
              <w:rPr>
                <w:sz w:val="18"/>
                <w:szCs w:val="18"/>
              </w:rPr>
            </w:pPr>
            <w:r w:rsidRPr="00DB337A">
              <w:rPr>
                <w:sz w:val="18"/>
                <w:szCs w:val="18"/>
              </w:rPr>
              <w:t>Art. 255 pkt. 1 ustawy Pzp - nie złożono żadnego wniosku o dopuszczenie do udziału w postępowaniu albo żadnej oferty</w:t>
            </w:r>
          </w:p>
          <w:p w14:paraId="4D902ABE" w14:textId="77777777" w:rsidR="00DB337A" w:rsidRPr="00DB337A" w:rsidRDefault="00DB337A" w:rsidP="00DB337A">
            <w:pPr>
              <w:spacing w:line="276" w:lineRule="auto"/>
              <w:jc w:val="both"/>
              <w:rPr>
                <w:sz w:val="18"/>
                <w:szCs w:val="18"/>
              </w:rPr>
            </w:pPr>
            <w:r w:rsidRPr="00DB337A">
              <w:rPr>
                <w:sz w:val="18"/>
                <w:szCs w:val="18"/>
              </w:rPr>
              <w:t>Uzasadnienie faktyczne:</w:t>
            </w:r>
          </w:p>
          <w:p w14:paraId="5A02E83E" w14:textId="2EC489A0" w:rsidR="00DB337A" w:rsidRPr="00DB337A" w:rsidRDefault="00DB337A" w:rsidP="00DB337A">
            <w:pPr>
              <w:spacing w:after="40" w:line="276" w:lineRule="auto"/>
              <w:jc w:val="both"/>
              <w:rPr>
                <w:sz w:val="18"/>
                <w:szCs w:val="18"/>
              </w:rPr>
            </w:pPr>
            <w:r w:rsidRPr="00DB337A">
              <w:rPr>
                <w:sz w:val="18"/>
                <w:szCs w:val="18"/>
              </w:rPr>
              <w:t>Nie złożono żadnej oferty. W postępowaniu nie wpłynęła żadna oferta w terminie przewidzianym na składanie ofert, tj. do dnia 05.05.2026 r. do godziny 11:00.</w:t>
            </w:r>
          </w:p>
        </w:tc>
      </w:tr>
      <w:tr w:rsidR="00DB337A" w:rsidRPr="00EB1359" w14:paraId="0ECBB960" w14:textId="77777777" w:rsidTr="002B1E41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C8C93" w14:textId="77777777" w:rsidR="00DB337A" w:rsidRPr="00DB337A" w:rsidRDefault="00DB337A" w:rsidP="00DB337A">
            <w:pPr>
              <w:spacing w:before="60" w:line="360" w:lineRule="auto"/>
              <w:jc w:val="center"/>
              <w:rPr>
                <w:b/>
                <w:bCs/>
                <w:sz w:val="18"/>
                <w:szCs w:val="18"/>
              </w:rPr>
            </w:pPr>
            <w:r w:rsidRPr="00DB337A">
              <w:rPr>
                <w:b/>
                <w:bCs/>
                <w:sz w:val="18"/>
                <w:szCs w:val="18"/>
              </w:rPr>
              <w:t>49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9A590" w14:textId="77777777" w:rsidR="00DB337A" w:rsidRPr="00DB337A" w:rsidRDefault="00DB337A" w:rsidP="00DB337A">
            <w:pPr>
              <w:spacing w:before="60" w:after="40" w:line="276" w:lineRule="auto"/>
              <w:jc w:val="both"/>
              <w:rPr>
                <w:b/>
                <w:sz w:val="18"/>
                <w:szCs w:val="18"/>
              </w:rPr>
            </w:pPr>
            <w:r w:rsidRPr="00DB337A">
              <w:rPr>
                <w:b/>
                <w:sz w:val="18"/>
                <w:szCs w:val="18"/>
              </w:rPr>
              <w:t>Pakiet nr 49 - Laser holmowy</w:t>
            </w:r>
          </w:p>
          <w:p w14:paraId="74B58BCA" w14:textId="77777777" w:rsidR="00DB337A" w:rsidRPr="00DB337A" w:rsidRDefault="00DB337A" w:rsidP="00DB337A">
            <w:pPr>
              <w:spacing w:line="276" w:lineRule="auto"/>
              <w:jc w:val="both"/>
              <w:rPr>
                <w:sz w:val="18"/>
                <w:szCs w:val="18"/>
              </w:rPr>
            </w:pPr>
            <w:r w:rsidRPr="00DB337A">
              <w:rPr>
                <w:sz w:val="18"/>
                <w:szCs w:val="18"/>
              </w:rPr>
              <w:t xml:space="preserve">Uzasadnienie prawne: </w:t>
            </w:r>
          </w:p>
          <w:p w14:paraId="73C0CD80" w14:textId="77777777" w:rsidR="00DB337A" w:rsidRPr="00DB337A" w:rsidRDefault="00DB337A" w:rsidP="00DB337A">
            <w:pPr>
              <w:spacing w:after="40" w:line="276" w:lineRule="auto"/>
              <w:jc w:val="both"/>
              <w:rPr>
                <w:sz w:val="18"/>
                <w:szCs w:val="18"/>
              </w:rPr>
            </w:pPr>
            <w:r w:rsidRPr="00DB337A">
              <w:rPr>
                <w:sz w:val="18"/>
                <w:szCs w:val="18"/>
              </w:rPr>
              <w:t>Art. 255 pkt. 1 ustawy Pzp - nie złożono żadnego wniosku o dopuszczenie do udziału w postępowaniu albo żadnej oferty</w:t>
            </w:r>
          </w:p>
          <w:p w14:paraId="469890ED" w14:textId="77777777" w:rsidR="00DB337A" w:rsidRPr="00DB337A" w:rsidRDefault="00DB337A" w:rsidP="00DB337A">
            <w:pPr>
              <w:spacing w:line="276" w:lineRule="auto"/>
              <w:jc w:val="both"/>
              <w:rPr>
                <w:sz w:val="18"/>
                <w:szCs w:val="18"/>
              </w:rPr>
            </w:pPr>
            <w:r w:rsidRPr="00DB337A">
              <w:rPr>
                <w:sz w:val="18"/>
                <w:szCs w:val="18"/>
              </w:rPr>
              <w:t>Uzasadnienie faktyczne:</w:t>
            </w:r>
          </w:p>
          <w:p w14:paraId="2FDEBB7F" w14:textId="65FC9D73" w:rsidR="00DB337A" w:rsidRPr="00DB337A" w:rsidRDefault="00DB337A" w:rsidP="00DB337A">
            <w:pPr>
              <w:spacing w:after="40" w:line="276" w:lineRule="auto"/>
              <w:jc w:val="both"/>
              <w:rPr>
                <w:sz w:val="18"/>
                <w:szCs w:val="18"/>
              </w:rPr>
            </w:pPr>
            <w:r w:rsidRPr="00DB337A">
              <w:rPr>
                <w:sz w:val="18"/>
                <w:szCs w:val="18"/>
              </w:rPr>
              <w:t>Nie złożono żadnej oferty. W postępowaniu nie wpłynęła żadna oferta w terminie przewidzianym na składanie ofert, tj. do dnia 05.05.2026 r. do godziny 11:00.</w:t>
            </w:r>
          </w:p>
        </w:tc>
      </w:tr>
      <w:tr w:rsidR="00DB337A" w:rsidRPr="00EB1359" w14:paraId="20DBB123" w14:textId="77777777" w:rsidTr="002B1E41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3613B" w14:textId="77777777" w:rsidR="00DB337A" w:rsidRPr="00DB337A" w:rsidRDefault="00DB337A" w:rsidP="00DB337A">
            <w:pPr>
              <w:spacing w:before="60" w:line="360" w:lineRule="auto"/>
              <w:jc w:val="center"/>
              <w:rPr>
                <w:b/>
                <w:bCs/>
                <w:sz w:val="18"/>
                <w:szCs w:val="18"/>
              </w:rPr>
            </w:pPr>
            <w:r w:rsidRPr="00DB337A">
              <w:rPr>
                <w:b/>
                <w:bCs/>
                <w:sz w:val="18"/>
                <w:szCs w:val="18"/>
              </w:rPr>
              <w:t>50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5E79C" w14:textId="77777777" w:rsidR="00DB337A" w:rsidRPr="00DB337A" w:rsidRDefault="00DB337A" w:rsidP="00DB337A">
            <w:pPr>
              <w:spacing w:before="60" w:after="40" w:line="276" w:lineRule="auto"/>
              <w:jc w:val="both"/>
              <w:rPr>
                <w:b/>
                <w:sz w:val="18"/>
                <w:szCs w:val="18"/>
              </w:rPr>
            </w:pPr>
            <w:r w:rsidRPr="00DB337A">
              <w:rPr>
                <w:b/>
                <w:sz w:val="18"/>
                <w:szCs w:val="18"/>
              </w:rPr>
              <w:t>Pakiet nr 50 - Litotryptor ESWL</w:t>
            </w:r>
          </w:p>
          <w:p w14:paraId="27304E5E" w14:textId="77777777" w:rsidR="00DB337A" w:rsidRPr="00DB337A" w:rsidRDefault="00DB337A" w:rsidP="00DB337A">
            <w:pPr>
              <w:spacing w:line="276" w:lineRule="auto"/>
              <w:jc w:val="both"/>
              <w:rPr>
                <w:sz w:val="18"/>
                <w:szCs w:val="18"/>
              </w:rPr>
            </w:pPr>
            <w:r w:rsidRPr="00DB337A">
              <w:rPr>
                <w:sz w:val="18"/>
                <w:szCs w:val="18"/>
              </w:rPr>
              <w:t xml:space="preserve">Uzasadnienie prawne: </w:t>
            </w:r>
          </w:p>
          <w:p w14:paraId="033B34AF" w14:textId="77777777" w:rsidR="00DB337A" w:rsidRPr="00DB337A" w:rsidRDefault="00DB337A" w:rsidP="00DB337A">
            <w:pPr>
              <w:spacing w:after="40" w:line="276" w:lineRule="auto"/>
              <w:jc w:val="both"/>
              <w:rPr>
                <w:sz w:val="18"/>
                <w:szCs w:val="18"/>
              </w:rPr>
            </w:pPr>
            <w:r w:rsidRPr="00DB337A">
              <w:rPr>
                <w:sz w:val="18"/>
                <w:szCs w:val="18"/>
              </w:rPr>
              <w:t>Art. 255 pkt. 1 ustawy Pzp - nie złożono żadnego wniosku o dopuszczenie do udziału w postępowaniu albo żadnej oferty</w:t>
            </w:r>
          </w:p>
          <w:p w14:paraId="1160CA76" w14:textId="77777777" w:rsidR="00DB337A" w:rsidRPr="00DB337A" w:rsidRDefault="00DB337A" w:rsidP="00DB337A">
            <w:pPr>
              <w:spacing w:line="276" w:lineRule="auto"/>
              <w:jc w:val="both"/>
              <w:rPr>
                <w:sz w:val="18"/>
                <w:szCs w:val="18"/>
              </w:rPr>
            </w:pPr>
            <w:r w:rsidRPr="00DB337A">
              <w:rPr>
                <w:sz w:val="18"/>
                <w:szCs w:val="18"/>
              </w:rPr>
              <w:t>Uzasadnienie faktyczne:</w:t>
            </w:r>
          </w:p>
          <w:p w14:paraId="0EDF2002" w14:textId="4943BCC7" w:rsidR="00DB337A" w:rsidRPr="00DB337A" w:rsidRDefault="00DB337A" w:rsidP="00DB337A">
            <w:pPr>
              <w:spacing w:after="40" w:line="276" w:lineRule="auto"/>
              <w:jc w:val="both"/>
              <w:rPr>
                <w:sz w:val="18"/>
                <w:szCs w:val="18"/>
              </w:rPr>
            </w:pPr>
            <w:r w:rsidRPr="00DB337A">
              <w:rPr>
                <w:sz w:val="18"/>
                <w:szCs w:val="18"/>
              </w:rPr>
              <w:t>Nie złożono żadnej oferty. W postępowaniu nie wpłynęła żadna oferta w terminie przewidzianym na składanie ofert, tj. do dnia 05.05.2026 r. do godziny 11:00.</w:t>
            </w:r>
          </w:p>
        </w:tc>
      </w:tr>
      <w:tr w:rsidR="00DB337A" w:rsidRPr="00EB1359" w14:paraId="7281702E" w14:textId="77777777" w:rsidTr="002B1E41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75F56" w14:textId="77777777" w:rsidR="00DB337A" w:rsidRPr="00DB337A" w:rsidRDefault="00DB337A" w:rsidP="00DB337A">
            <w:pPr>
              <w:spacing w:before="60" w:line="360" w:lineRule="auto"/>
              <w:jc w:val="center"/>
              <w:rPr>
                <w:b/>
                <w:bCs/>
                <w:sz w:val="18"/>
                <w:szCs w:val="18"/>
              </w:rPr>
            </w:pPr>
            <w:r w:rsidRPr="00DB337A">
              <w:rPr>
                <w:b/>
                <w:bCs/>
                <w:sz w:val="18"/>
                <w:szCs w:val="18"/>
              </w:rPr>
              <w:lastRenderedPageBreak/>
              <w:t>51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134FE" w14:textId="77777777" w:rsidR="00DB337A" w:rsidRPr="00DB337A" w:rsidRDefault="00DB337A" w:rsidP="00DB337A">
            <w:pPr>
              <w:spacing w:before="60" w:after="40" w:line="276" w:lineRule="auto"/>
              <w:jc w:val="both"/>
              <w:rPr>
                <w:b/>
                <w:sz w:val="18"/>
                <w:szCs w:val="18"/>
              </w:rPr>
            </w:pPr>
            <w:r w:rsidRPr="00DB337A">
              <w:rPr>
                <w:b/>
                <w:sz w:val="18"/>
                <w:szCs w:val="18"/>
              </w:rPr>
              <w:t>Pakiet nr 51 - Lodówki, chłodziarki</w:t>
            </w:r>
          </w:p>
          <w:p w14:paraId="1B515F4F" w14:textId="77777777" w:rsidR="00DB337A" w:rsidRPr="00DB337A" w:rsidRDefault="00DB337A" w:rsidP="00DB337A">
            <w:pPr>
              <w:spacing w:line="276" w:lineRule="auto"/>
              <w:jc w:val="both"/>
              <w:rPr>
                <w:sz w:val="18"/>
                <w:szCs w:val="18"/>
              </w:rPr>
            </w:pPr>
            <w:r w:rsidRPr="00DB337A">
              <w:rPr>
                <w:sz w:val="18"/>
                <w:szCs w:val="18"/>
              </w:rPr>
              <w:t xml:space="preserve">Uzasadnienie prawne: </w:t>
            </w:r>
          </w:p>
          <w:p w14:paraId="1BC22947" w14:textId="77777777" w:rsidR="00DB337A" w:rsidRPr="00DB337A" w:rsidRDefault="00DB337A" w:rsidP="00DB337A">
            <w:pPr>
              <w:spacing w:after="40" w:line="276" w:lineRule="auto"/>
              <w:jc w:val="both"/>
              <w:rPr>
                <w:sz w:val="18"/>
                <w:szCs w:val="18"/>
              </w:rPr>
            </w:pPr>
            <w:r w:rsidRPr="00DB337A">
              <w:rPr>
                <w:sz w:val="18"/>
                <w:szCs w:val="18"/>
              </w:rPr>
              <w:t>Art. 255 pkt. 1 ustawy Pzp - nie złożono żadnego wniosku o dopuszczenie do udziału w postępowaniu albo żadnej oferty</w:t>
            </w:r>
          </w:p>
          <w:p w14:paraId="02B63887" w14:textId="77777777" w:rsidR="00DB337A" w:rsidRPr="00DB337A" w:rsidRDefault="00DB337A" w:rsidP="00DB337A">
            <w:pPr>
              <w:spacing w:line="276" w:lineRule="auto"/>
              <w:jc w:val="both"/>
              <w:rPr>
                <w:sz w:val="18"/>
                <w:szCs w:val="18"/>
              </w:rPr>
            </w:pPr>
            <w:r w:rsidRPr="00DB337A">
              <w:rPr>
                <w:sz w:val="18"/>
                <w:szCs w:val="18"/>
              </w:rPr>
              <w:t>Uzasadnienie faktyczne:</w:t>
            </w:r>
          </w:p>
          <w:p w14:paraId="26C8701B" w14:textId="23A33B35" w:rsidR="00DB337A" w:rsidRPr="00DB337A" w:rsidRDefault="00DB337A" w:rsidP="00DB337A">
            <w:pPr>
              <w:spacing w:after="40" w:line="276" w:lineRule="auto"/>
              <w:jc w:val="both"/>
              <w:rPr>
                <w:sz w:val="18"/>
                <w:szCs w:val="18"/>
              </w:rPr>
            </w:pPr>
            <w:r w:rsidRPr="00DB337A">
              <w:rPr>
                <w:sz w:val="18"/>
                <w:szCs w:val="18"/>
              </w:rPr>
              <w:t>Nie złożono żadnej oferty. W postępowaniu nie wpłynęła żadna oferta w terminie przewidzianym na składanie ofert, tj. do dnia 05.05.2026 r. do godziny 11:00.</w:t>
            </w:r>
          </w:p>
        </w:tc>
      </w:tr>
      <w:tr w:rsidR="00DB337A" w:rsidRPr="00EB1359" w14:paraId="0FCD8095" w14:textId="77777777" w:rsidTr="002B1E41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993A3" w14:textId="77777777" w:rsidR="00DB337A" w:rsidRPr="00DB337A" w:rsidRDefault="00DB337A" w:rsidP="00DB337A">
            <w:pPr>
              <w:spacing w:before="60" w:line="360" w:lineRule="auto"/>
              <w:jc w:val="center"/>
              <w:rPr>
                <w:b/>
                <w:bCs/>
                <w:sz w:val="18"/>
                <w:szCs w:val="18"/>
              </w:rPr>
            </w:pPr>
            <w:r w:rsidRPr="00DB337A">
              <w:rPr>
                <w:b/>
                <w:bCs/>
                <w:sz w:val="18"/>
                <w:szCs w:val="18"/>
              </w:rPr>
              <w:t>53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61C907" w14:textId="77777777" w:rsidR="00DB337A" w:rsidRPr="00DB337A" w:rsidRDefault="00DB337A" w:rsidP="00DB337A">
            <w:pPr>
              <w:spacing w:before="60" w:after="40" w:line="276" w:lineRule="auto"/>
              <w:jc w:val="both"/>
              <w:rPr>
                <w:b/>
                <w:sz w:val="18"/>
                <w:szCs w:val="18"/>
              </w:rPr>
            </w:pPr>
            <w:r w:rsidRPr="00DB337A">
              <w:rPr>
                <w:b/>
                <w:sz w:val="18"/>
                <w:szCs w:val="18"/>
              </w:rPr>
              <w:t>Pakiet nr 53 - Miernik bilirubiny</w:t>
            </w:r>
          </w:p>
          <w:p w14:paraId="06C9BDD1" w14:textId="77777777" w:rsidR="00DB337A" w:rsidRPr="00DB337A" w:rsidRDefault="00DB337A" w:rsidP="00DB337A">
            <w:pPr>
              <w:spacing w:line="276" w:lineRule="auto"/>
              <w:jc w:val="both"/>
              <w:rPr>
                <w:sz w:val="18"/>
                <w:szCs w:val="18"/>
              </w:rPr>
            </w:pPr>
            <w:r w:rsidRPr="00DB337A">
              <w:rPr>
                <w:sz w:val="18"/>
                <w:szCs w:val="18"/>
              </w:rPr>
              <w:t xml:space="preserve">Uzasadnienie prawne: </w:t>
            </w:r>
          </w:p>
          <w:p w14:paraId="0483ADE2" w14:textId="77777777" w:rsidR="00DB337A" w:rsidRPr="00DB337A" w:rsidRDefault="00DB337A" w:rsidP="00DB337A">
            <w:pPr>
              <w:spacing w:after="40" w:line="276" w:lineRule="auto"/>
              <w:jc w:val="both"/>
              <w:rPr>
                <w:sz w:val="18"/>
                <w:szCs w:val="18"/>
              </w:rPr>
            </w:pPr>
            <w:r w:rsidRPr="00DB337A">
              <w:rPr>
                <w:sz w:val="18"/>
                <w:szCs w:val="18"/>
              </w:rPr>
              <w:t>Art. 255 pkt. 1 ustawy Pzp - nie złożono żadnego wniosku o dopuszczenie do udziału w postępowaniu albo żadnej oferty</w:t>
            </w:r>
          </w:p>
          <w:p w14:paraId="4AB257FF" w14:textId="77777777" w:rsidR="00DB337A" w:rsidRPr="00DB337A" w:rsidRDefault="00DB337A" w:rsidP="00DB337A">
            <w:pPr>
              <w:spacing w:line="276" w:lineRule="auto"/>
              <w:jc w:val="both"/>
              <w:rPr>
                <w:sz w:val="18"/>
                <w:szCs w:val="18"/>
              </w:rPr>
            </w:pPr>
            <w:r w:rsidRPr="00DB337A">
              <w:rPr>
                <w:sz w:val="18"/>
                <w:szCs w:val="18"/>
              </w:rPr>
              <w:t>Uzasadnienie faktyczne:</w:t>
            </w:r>
          </w:p>
          <w:p w14:paraId="30999A9F" w14:textId="36E6A183" w:rsidR="00DB337A" w:rsidRPr="00DB337A" w:rsidRDefault="00DB337A" w:rsidP="00DB337A">
            <w:pPr>
              <w:spacing w:after="40" w:line="276" w:lineRule="auto"/>
              <w:jc w:val="both"/>
              <w:rPr>
                <w:sz w:val="18"/>
                <w:szCs w:val="18"/>
              </w:rPr>
            </w:pPr>
            <w:r w:rsidRPr="00DB337A">
              <w:rPr>
                <w:sz w:val="18"/>
                <w:szCs w:val="18"/>
              </w:rPr>
              <w:t>Nie złożono żadnej oferty. W postępowaniu nie wpłynęła żadna oferta w terminie przewidzianym na składanie ofert, tj. do dnia 05.05.2026 r. do godziny 11:00.</w:t>
            </w:r>
          </w:p>
        </w:tc>
      </w:tr>
      <w:tr w:rsidR="00DB337A" w:rsidRPr="00EB1359" w14:paraId="2DB524F3" w14:textId="77777777" w:rsidTr="002B1E41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A9E28" w14:textId="77777777" w:rsidR="00DB337A" w:rsidRPr="00DB337A" w:rsidRDefault="00DB337A" w:rsidP="00DB337A">
            <w:pPr>
              <w:spacing w:before="60" w:line="360" w:lineRule="auto"/>
              <w:jc w:val="center"/>
              <w:rPr>
                <w:b/>
                <w:bCs/>
                <w:sz w:val="18"/>
                <w:szCs w:val="18"/>
              </w:rPr>
            </w:pPr>
            <w:r w:rsidRPr="00DB337A">
              <w:rPr>
                <w:b/>
                <w:bCs/>
                <w:sz w:val="18"/>
                <w:szCs w:val="18"/>
              </w:rPr>
              <w:t>55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2500E" w14:textId="77777777" w:rsidR="00DB337A" w:rsidRPr="00DB337A" w:rsidRDefault="00DB337A" w:rsidP="00DB337A">
            <w:pPr>
              <w:spacing w:before="60" w:after="40" w:line="276" w:lineRule="auto"/>
              <w:jc w:val="both"/>
              <w:rPr>
                <w:b/>
                <w:sz w:val="18"/>
                <w:szCs w:val="18"/>
              </w:rPr>
            </w:pPr>
            <w:r w:rsidRPr="00DB337A">
              <w:rPr>
                <w:b/>
                <w:sz w:val="18"/>
                <w:szCs w:val="18"/>
              </w:rPr>
              <w:t>Pakiet nr 55 - Mikroskop operacyjny</w:t>
            </w:r>
          </w:p>
          <w:p w14:paraId="44FB3E34" w14:textId="77777777" w:rsidR="00DB337A" w:rsidRPr="00DB337A" w:rsidRDefault="00DB337A" w:rsidP="00DB337A">
            <w:pPr>
              <w:spacing w:line="276" w:lineRule="auto"/>
              <w:jc w:val="both"/>
              <w:rPr>
                <w:sz w:val="18"/>
                <w:szCs w:val="18"/>
              </w:rPr>
            </w:pPr>
            <w:r w:rsidRPr="00DB337A">
              <w:rPr>
                <w:sz w:val="18"/>
                <w:szCs w:val="18"/>
              </w:rPr>
              <w:t xml:space="preserve">Uzasadnienie prawne: </w:t>
            </w:r>
          </w:p>
          <w:p w14:paraId="758E3A03" w14:textId="77777777" w:rsidR="00DB337A" w:rsidRPr="00DB337A" w:rsidRDefault="00DB337A" w:rsidP="00DB337A">
            <w:pPr>
              <w:spacing w:after="40" w:line="276" w:lineRule="auto"/>
              <w:jc w:val="both"/>
              <w:rPr>
                <w:sz w:val="18"/>
                <w:szCs w:val="18"/>
              </w:rPr>
            </w:pPr>
            <w:r w:rsidRPr="00DB337A">
              <w:rPr>
                <w:sz w:val="18"/>
                <w:szCs w:val="18"/>
              </w:rPr>
              <w:t>Art. 255 pkt. 1 ustawy Pzp - nie złożono żadnego wniosku o dopuszczenie do udziału w postępowaniu albo żadnej oferty</w:t>
            </w:r>
          </w:p>
          <w:p w14:paraId="6C547F38" w14:textId="77777777" w:rsidR="00DB337A" w:rsidRPr="00DB337A" w:rsidRDefault="00DB337A" w:rsidP="00DB337A">
            <w:pPr>
              <w:spacing w:line="276" w:lineRule="auto"/>
              <w:jc w:val="both"/>
              <w:rPr>
                <w:sz w:val="18"/>
                <w:szCs w:val="18"/>
              </w:rPr>
            </w:pPr>
            <w:r w:rsidRPr="00DB337A">
              <w:rPr>
                <w:sz w:val="18"/>
                <w:szCs w:val="18"/>
              </w:rPr>
              <w:t>Uzasadnienie faktyczne:</w:t>
            </w:r>
          </w:p>
          <w:p w14:paraId="6007FE56" w14:textId="00A18A8C" w:rsidR="00DB337A" w:rsidRPr="00DB337A" w:rsidRDefault="00DB337A" w:rsidP="00DB337A">
            <w:pPr>
              <w:spacing w:after="40" w:line="276" w:lineRule="auto"/>
              <w:jc w:val="both"/>
              <w:rPr>
                <w:sz w:val="18"/>
                <w:szCs w:val="18"/>
              </w:rPr>
            </w:pPr>
            <w:r w:rsidRPr="00DB337A">
              <w:rPr>
                <w:sz w:val="18"/>
                <w:szCs w:val="18"/>
              </w:rPr>
              <w:t>Nie złożono żadnej oferty. W postępowaniu nie wpłynęła żadna oferta w terminie przewidzianym na składanie ofert, tj. do dnia 05.05.2026 r. do godziny 11:00.</w:t>
            </w:r>
          </w:p>
        </w:tc>
      </w:tr>
      <w:tr w:rsidR="00DB337A" w:rsidRPr="00EB1359" w14:paraId="5330A443" w14:textId="77777777" w:rsidTr="002B1E41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753D9" w14:textId="77777777" w:rsidR="00DB337A" w:rsidRPr="00DB337A" w:rsidRDefault="00DB337A" w:rsidP="00DB337A">
            <w:pPr>
              <w:spacing w:before="60" w:line="360" w:lineRule="auto"/>
              <w:jc w:val="center"/>
              <w:rPr>
                <w:b/>
                <w:bCs/>
                <w:sz w:val="18"/>
                <w:szCs w:val="18"/>
              </w:rPr>
            </w:pPr>
            <w:r w:rsidRPr="00DB337A">
              <w:rPr>
                <w:b/>
                <w:bCs/>
                <w:sz w:val="18"/>
                <w:szCs w:val="18"/>
              </w:rPr>
              <w:t>59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86FF1" w14:textId="77777777" w:rsidR="00DB337A" w:rsidRPr="00DB337A" w:rsidRDefault="00DB337A" w:rsidP="00DB337A">
            <w:pPr>
              <w:spacing w:before="60" w:after="40" w:line="276" w:lineRule="auto"/>
              <w:jc w:val="both"/>
              <w:rPr>
                <w:b/>
                <w:sz w:val="18"/>
                <w:szCs w:val="18"/>
              </w:rPr>
            </w:pPr>
            <w:r w:rsidRPr="00DB337A">
              <w:rPr>
                <w:b/>
                <w:sz w:val="18"/>
                <w:szCs w:val="18"/>
              </w:rPr>
              <w:t>Pakiet nr 59 - Myjnia do naczyń sanitarnych ArjoHuntleigh</w:t>
            </w:r>
          </w:p>
          <w:p w14:paraId="2E31C14C" w14:textId="77777777" w:rsidR="00DB337A" w:rsidRPr="00DB337A" w:rsidRDefault="00DB337A" w:rsidP="00DB337A">
            <w:pPr>
              <w:spacing w:line="276" w:lineRule="auto"/>
              <w:jc w:val="both"/>
              <w:rPr>
                <w:sz w:val="18"/>
                <w:szCs w:val="18"/>
              </w:rPr>
            </w:pPr>
            <w:r w:rsidRPr="00DB337A">
              <w:rPr>
                <w:sz w:val="18"/>
                <w:szCs w:val="18"/>
              </w:rPr>
              <w:t xml:space="preserve">Uzasadnienie prawne: </w:t>
            </w:r>
          </w:p>
          <w:p w14:paraId="45D13ECD" w14:textId="77777777" w:rsidR="00DB337A" w:rsidRPr="00DB337A" w:rsidRDefault="00DB337A" w:rsidP="00DB337A">
            <w:pPr>
              <w:spacing w:after="40" w:line="276" w:lineRule="auto"/>
              <w:jc w:val="both"/>
              <w:rPr>
                <w:sz w:val="18"/>
                <w:szCs w:val="18"/>
              </w:rPr>
            </w:pPr>
            <w:r w:rsidRPr="00DB337A">
              <w:rPr>
                <w:sz w:val="18"/>
                <w:szCs w:val="18"/>
              </w:rPr>
              <w:t>Art. 255 pkt. 1 ustawy Pzp - nie złożono żadnego wniosku o dopuszczenie do udziału w postępowaniu albo żadnej oferty</w:t>
            </w:r>
          </w:p>
          <w:p w14:paraId="07630F2D" w14:textId="77777777" w:rsidR="00DB337A" w:rsidRPr="00DB337A" w:rsidRDefault="00DB337A" w:rsidP="00DB337A">
            <w:pPr>
              <w:spacing w:line="276" w:lineRule="auto"/>
              <w:jc w:val="both"/>
              <w:rPr>
                <w:sz w:val="18"/>
                <w:szCs w:val="18"/>
              </w:rPr>
            </w:pPr>
            <w:r w:rsidRPr="00DB337A">
              <w:rPr>
                <w:sz w:val="18"/>
                <w:szCs w:val="18"/>
              </w:rPr>
              <w:t>Uzasadnienie faktyczne:</w:t>
            </w:r>
          </w:p>
          <w:p w14:paraId="5B908AFB" w14:textId="7E49D682" w:rsidR="00DB337A" w:rsidRPr="00DB337A" w:rsidRDefault="00DB337A" w:rsidP="00DB337A">
            <w:pPr>
              <w:spacing w:after="40" w:line="276" w:lineRule="auto"/>
              <w:jc w:val="both"/>
              <w:rPr>
                <w:sz w:val="18"/>
                <w:szCs w:val="18"/>
              </w:rPr>
            </w:pPr>
            <w:r w:rsidRPr="00DB337A">
              <w:rPr>
                <w:sz w:val="18"/>
                <w:szCs w:val="18"/>
              </w:rPr>
              <w:t>Nie złożono żadnej oferty. W postępowaniu nie wpłynęła żadna oferta w terminie przewidzianym na składanie ofert, tj. do dnia 05.05.2026 r. do godziny 11:00.</w:t>
            </w:r>
          </w:p>
        </w:tc>
      </w:tr>
      <w:tr w:rsidR="00DB337A" w:rsidRPr="00EB1359" w14:paraId="26ED87C5" w14:textId="77777777" w:rsidTr="002B1E41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A7975" w14:textId="77777777" w:rsidR="00DB337A" w:rsidRPr="00DB337A" w:rsidRDefault="00DB337A" w:rsidP="00DB337A">
            <w:pPr>
              <w:spacing w:before="60" w:line="360" w:lineRule="auto"/>
              <w:jc w:val="center"/>
              <w:rPr>
                <w:b/>
                <w:bCs/>
                <w:sz w:val="18"/>
                <w:szCs w:val="18"/>
              </w:rPr>
            </w:pPr>
            <w:r w:rsidRPr="00DB337A">
              <w:rPr>
                <w:b/>
                <w:bCs/>
                <w:sz w:val="18"/>
                <w:szCs w:val="18"/>
              </w:rPr>
              <w:t>60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22C2F" w14:textId="77777777" w:rsidR="00DB337A" w:rsidRPr="00DB337A" w:rsidRDefault="00DB337A" w:rsidP="00DB337A">
            <w:pPr>
              <w:spacing w:before="60" w:after="40" w:line="276" w:lineRule="auto"/>
              <w:jc w:val="both"/>
              <w:rPr>
                <w:b/>
                <w:sz w:val="18"/>
                <w:szCs w:val="18"/>
              </w:rPr>
            </w:pPr>
            <w:r w:rsidRPr="00DB337A">
              <w:rPr>
                <w:b/>
                <w:sz w:val="18"/>
                <w:szCs w:val="18"/>
              </w:rPr>
              <w:t>Pakiet nr 60 - Myjnia do narzędzi MMM</w:t>
            </w:r>
          </w:p>
          <w:p w14:paraId="1DACFC81" w14:textId="77777777" w:rsidR="00DB337A" w:rsidRPr="00DB337A" w:rsidRDefault="00DB337A" w:rsidP="00DB337A">
            <w:pPr>
              <w:spacing w:line="276" w:lineRule="auto"/>
              <w:jc w:val="both"/>
              <w:rPr>
                <w:sz w:val="18"/>
                <w:szCs w:val="18"/>
              </w:rPr>
            </w:pPr>
            <w:r w:rsidRPr="00DB337A">
              <w:rPr>
                <w:sz w:val="18"/>
                <w:szCs w:val="18"/>
              </w:rPr>
              <w:t xml:space="preserve">Uzasadnienie prawne: </w:t>
            </w:r>
          </w:p>
          <w:p w14:paraId="105F94F1" w14:textId="77777777" w:rsidR="00DB337A" w:rsidRPr="00DB337A" w:rsidRDefault="00DB337A" w:rsidP="00DB337A">
            <w:pPr>
              <w:spacing w:after="40" w:line="276" w:lineRule="auto"/>
              <w:jc w:val="both"/>
              <w:rPr>
                <w:sz w:val="18"/>
                <w:szCs w:val="18"/>
              </w:rPr>
            </w:pPr>
            <w:r w:rsidRPr="00DB337A">
              <w:rPr>
                <w:sz w:val="18"/>
                <w:szCs w:val="18"/>
              </w:rPr>
              <w:t>Art. 255 pkt. 1 ustawy Pzp - nie złożono żadnego wniosku o dopuszczenie do udziału w postępowaniu albo żadnej oferty</w:t>
            </w:r>
          </w:p>
          <w:p w14:paraId="3DE19E3E" w14:textId="77777777" w:rsidR="00DB337A" w:rsidRPr="00DB337A" w:rsidRDefault="00DB337A" w:rsidP="00DB337A">
            <w:pPr>
              <w:spacing w:line="276" w:lineRule="auto"/>
              <w:jc w:val="both"/>
              <w:rPr>
                <w:sz w:val="18"/>
                <w:szCs w:val="18"/>
              </w:rPr>
            </w:pPr>
            <w:r w:rsidRPr="00DB337A">
              <w:rPr>
                <w:sz w:val="18"/>
                <w:szCs w:val="18"/>
              </w:rPr>
              <w:t>Uzasadnienie faktyczne:</w:t>
            </w:r>
          </w:p>
          <w:p w14:paraId="0ABA44C9" w14:textId="13808F50" w:rsidR="00DB337A" w:rsidRPr="00DB337A" w:rsidRDefault="00DB337A" w:rsidP="00DB337A">
            <w:pPr>
              <w:spacing w:after="40" w:line="276" w:lineRule="auto"/>
              <w:jc w:val="both"/>
              <w:rPr>
                <w:sz w:val="18"/>
                <w:szCs w:val="18"/>
              </w:rPr>
            </w:pPr>
            <w:r w:rsidRPr="00DB337A">
              <w:rPr>
                <w:sz w:val="18"/>
                <w:szCs w:val="18"/>
              </w:rPr>
              <w:t>Nie złożono żadnej oferty. W postępowaniu nie wpłynęła żadna oferta w terminie przewidzianym na składanie ofert, tj. do dnia 05.05.2026 r. do godziny 11:00.</w:t>
            </w:r>
          </w:p>
        </w:tc>
      </w:tr>
      <w:tr w:rsidR="00DB337A" w:rsidRPr="00EB1359" w14:paraId="6313D18A" w14:textId="77777777" w:rsidTr="002B1E41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7E659D" w14:textId="77777777" w:rsidR="00DB337A" w:rsidRPr="00DB337A" w:rsidRDefault="00DB337A" w:rsidP="00DB337A">
            <w:pPr>
              <w:spacing w:before="60" w:line="360" w:lineRule="auto"/>
              <w:jc w:val="center"/>
              <w:rPr>
                <w:b/>
                <w:bCs/>
                <w:sz w:val="18"/>
                <w:szCs w:val="18"/>
              </w:rPr>
            </w:pPr>
            <w:r w:rsidRPr="00DB337A">
              <w:rPr>
                <w:b/>
                <w:bCs/>
                <w:sz w:val="18"/>
                <w:szCs w:val="18"/>
              </w:rPr>
              <w:t>62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CF1BA" w14:textId="77777777" w:rsidR="00DB337A" w:rsidRPr="00DB337A" w:rsidRDefault="00DB337A" w:rsidP="00DB337A">
            <w:pPr>
              <w:spacing w:before="60" w:after="40" w:line="276" w:lineRule="auto"/>
              <w:jc w:val="both"/>
              <w:rPr>
                <w:b/>
                <w:sz w:val="18"/>
                <w:szCs w:val="18"/>
              </w:rPr>
            </w:pPr>
            <w:r w:rsidRPr="00DB337A">
              <w:rPr>
                <w:b/>
                <w:sz w:val="18"/>
                <w:szCs w:val="18"/>
              </w:rPr>
              <w:t>Pakiet nr 62 - Platforma tensometryczna</w:t>
            </w:r>
          </w:p>
          <w:p w14:paraId="641C44CC" w14:textId="77777777" w:rsidR="00DB337A" w:rsidRPr="00DB337A" w:rsidRDefault="00DB337A" w:rsidP="00DB337A">
            <w:pPr>
              <w:spacing w:line="276" w:lineRule="auto"/>
              <w:jc w:val="both"/>
              <w:rPr>
                <w:sz w:val="18"/>
                <w:szCs w:val="18"/>
              </w:rPr>
            </w:pPr>
            <w:r w:rsidRPr="00DB337A">
              <w:rPr>
                <w:sz w:val="18"/>
                <w:szCs w:val="18"/>
              </w:rPr>
              <w:t xml:space="preserve">Uzasadnienie prawne: </w:t>
            </w:r>
          </w:p>
          <w:p w14:paraId="2B8835FB" w14:textId="77777777" w:rsidR="00DB337A" w:rsidRPr="00DB337A" w:rsidRDefault="00DB337A" w:rsidP="00DB337A">
            <w:pPr>
              <w:spacing w:after="40" w:line="276" w:lineRule="auto"/>
              <w:jc w:val="both"/>
              <w:rPr>
                <w:sz w:val="18"/>
                <w:szCs w:val="18"/>
              </w:rPr>
            </w:pPr>
            <w:r w:rsidRPr="00DB337A">
              <w:rPr>
                <w:sz w:val="18"/>
                <w:szCs w:val="18"/>
              </w:rPr>
              <w:t>Art. 255 pkt. 1 ustawy Pzp - nie złożono żadnego wniosku o dopuszczenie do udziału w postępowaniu albo żadnej oferty</w:t>
            </w:r>
          </w:p>
          <w:p w14:paraId="238B98EE" w14:textId="77777777" w:rsidR="00DB337A" w:rsidRPr="00DB337A" w:rsidRDefault="00DB337A" w:rsidP="00DB337A">
            <w:pPr>
              <w:spacing w:line="276" w:lineRule="auto"/>
              <w:jc w:val="both"/>
              <w:rPr>
                <w:sz w:val="18"/>
                <w:szCs w:val="18"/>
              </w:rPr>
            </w:pPr>
            <w:r w:rsidRPr="00DB337A">
              <w:rPr>
                <w:sz w:val="18"/>
                <w:szCs w:val="18"/>
              </w:rPr>
              <w:t>Uzasadnienie faktyczne:</w:t>
            </w:r>
          </w:p>
          <w:p w14:paraId="1EBD668C" w14:textId="3D76A586" w:rsidR="00DB337A" w:rsidRPr="00DB337A" w:rsidRDefault="00DB337A" w:rsidP="00DB337A">
            <w:pPr>
              <w:spacing w:after="40" w:line="276" w:lineRule="auto"/>
              <w:jc w:val="both"/>
              <w:rPr>
                <w:sz w:val="18"/>
                <w:szCs w:val="18"/>
              </w:rPr>
            </w:pPr>
            <w:r w:rsidRPr="00DB337A">
              <w:rPr>
                <w:sz w:val="18"/>
                <w:szCs w:val="18"/>
              </w:rPr>
              <w:t>Nie złożono żadnej oferty. W postępowaniu nie wpłynęła żadna oferta w terminie przewidzianym na składanie ofert, tj. do dnia 05.05.2026 r. do godziny 11:00.</w:t>
            </w:r>
          </w:p>
        </w:tc>
      </w:tr>
      <w:tr w:rsidR="00DB337A" w:rsidRPr="00EB1359" w14:paraId="7D0153B2" w14:textId="77777777" w:rsidTr="002B1E41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A7C52" w14:textId="77777777" w:rsidR="00DB337A" w:rsidRPr="00DB337A" w:rsidRDefault="00DB337A" w:rsidP="00DB337A">
            <w:pPr>
              <w:spacing w:before="60" w:line="360" w:lineRule="auto"/>
              <w:jc w:val="center"/>
              <w:rPr>
                <w:b/>
                <w:bCs/>
                <w:sz w:val="18"/>
                <w:szCs w:val="18"/>
              </w:rPr>
            </w:pPr>
            <w:r w:rsidRPr="00DB337A">
              <w:rPr>
                <w:b/>
                <w:bCs/>
                <w:sz w:val="18"/>
                <w:szCs w:val="18"/>
              </w:rPr>
              <w:t>70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FF974" w14:textId="77777777" w:rsidR="00DB337A" w:rsidRPr="00DB337A" w:rsidRDefault="00DB337A" w:rsidP="00DB337A">
            <w:pPr>
              <w:spacing w:before="60" w:after="40" w:line="276" w:lineRule="auto"/>
              <w:jc w:val="both"/>
              <w:rPr>
                <w:b/>
                <w:sz w:val="18"/>
                <w:szCs w:val="18"/>
              </w:rPr>
            </w:pPr>
            <w:r w:rsidRPr="00DB337A">
              <w:rPr>
                <w:b/>
                <w:sz w:val="18"/>
                <w:szCs w:val="18"/>
              </w:rPr>
              <w:t>Pakiet nr 70 - Sprzęt rehabilitacyjny BTL</w:t>
            </w:r>
          </w:p>
          <w:p w14:paraId="4BE87F92" w14:textId="77777777" w:rsidR="00DB337A" w:rsidRPr="00DB337A" w:rsidRDefault="00DB337A" w:rsidP="00DB337A">
            <w:pPr>
              <w:spacing w:line="276" w:lineRule="auto"/>
              <w:jc w:val="both"/>
              <w:rPr>
                <w:sz w:val="18"/>
                <w:szCs w:val="18"/>
              </w:rPr>
            </w:pPr>
            <w:r w:rsidRPr="00DB337A">
              <w:rPr>
                <w:sz w:val="18"/>
                <w:szCs w:val="18"/>
              </w:rPr>
              <w:t xml:space="preserve">Uzasadnienie prawne: </w:t>
            </w:r>
          </w:p>
          <w:p w14:paraId="3172D377" w14:textId="77777777" w:rsidR="00DB337A" w:rsidRPr="00DB337A" w:rsidRDefault="00DB337A" w:rsidP="00DB337A">
            <w:pPr>
              <w:spacing w:after="40" w:line="276" w:lineRule="auto"/>
              <w:jc w:val="both"/>
              <w:rPr>
                <w:sz w:val="18"/>
                <w:szCs w:val="18"/>
              </w:rPr>
            </w:pPr>
            <w:r w:rsidRPr="00DB337A">
              <w:rPr>
                <w:sz w:val="18"/>
                <w:szCs w:val="18"/>
              </w:rPr>
              <w:t>Art. 255 pkt. 1 ustawy Pzp - nie złożono żadnego wniosku o dopuszczenie do udziału w postępowaniu albo żadnej oferty</w:t>
            </w:r>
          </w:p>
          <w:p w14:paraId="1D274464" w14:textId="77777777" w:rsidR="00DB337A" w:rsidRPr="00DB337A" w:rsidRDefault="00DB337A" w:rsidP="00DB337A">
            <w:pPr>
              <w:spacing w:line="276" w:lineRule="auto"/>
              <w:jc w:val="both"/>
              <w:rPr>
                <w:sz w:val="18"/>
                <w:szCs w:val="18"/>
              </w:rPr>
            </w:pPr>
            <w:r w:rsidRPr="00DB337A">
              <w:rPr>
                <w:sz w:val="18"/>
                <w:szCs w:val="18"/>
              </w:rPr>
              <w:t>Uzasadnienie faktyczne:</w:t>
            </w:r>
          </w:p>
          <w:p w14:paraId="5264B85B" w14:textId="067760BC" w:rsidR="00DB337A" w:rsidRPr="00DB337A" w:rsidRDefault="00DB337A" w:rsidP="00DB337A">
            <w:pPr>
              <w:spacing w:after="40" w:line="276" w:lineRule="auto"/>
              <w:jc w:val="both"/>
              <w:rPr>
                <w:sz w:val="18"/>
                <w:szCs w:val="18"/>
              </w:rPr>
            </w:pPr>
            <w:r w:rsidRPr="00DB337A">
              <w:rPr>
                <w:sz w:val="18"/>
                <w:szCs w:val="18"/>
              </w:rPr>
              <w:t>Nie złożono żadnej oferty. W postępowaniu nie wpłynęła żadna oferta w terminie przewidzianym na składanie ofert, tj. do dnia 05.05.2026 r. do godziny 11:00.</w:t>
            </w:r>
          </w:p>
        </w:tc>
      </w:tr>
      <w:tr w:rsidR="00DB337A" w:rsidRPr="00EB1359" w14:paraId="2D10D551" w14:textId="77777777" w:rsidTr="002B1E41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4CF4C" w14:textId="77777777" w:rsidR="00DB337A" w:rsidRPr="00DB337A" w:rsidRDefault="00DB337A" w:rsidP="00DB337A">
            <w:pPr>
              <w:spacing w:before="60" w:line="360" w:lineRule="auto"/>
              <w:jc w:val="center"/>
              <w:rPr>
                <w:b/>
                <w:bCs/>
                <w:sz w:val="18"/>
                <w:szCs w:val="18"/>
              </w:rPr>
            </w:pPr>
            <w:r w:rsidRPr="00DB337A">
              <w:rPr>
                <w:b/>
                <w:bCs/>
                <w:sz w:val="18"/>
                <w:szCs w:val="18"/>
              </w:rPr>
              <w:t>71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1655B" w14:textId="77777777" w:rsidR="00DB337A" w:rsidRPr="00DB337A" w:rsidRDefault="00DB337A" w:rsidP="00DB337A">
            <w:pPr>
              <w:spacing w:before="60" w:after="40" w:line="276" w:lineRule="auto"/>
              <w:jc w:val="both"/>
              <w:rPr>
                <w:b/>
                <w:sz w:val="18"/>
                <w:szCs w:val="18"/>
              </w:rPr>
            </w:pPr>
            <w:r w:rsidRPr="00DB337A">
              <w:rPr>
                <w:b/>
                <w:sz w:val="18"/>
                <w:szCs w:val="18"/>
              </w:rPr>
              <w:t>Pakiet nr 71 - Sprzęt rehabilitacyjny BTL (diatermia)</w:t>
            </w:r>
          </w:p>
          <w:p w14:paraId="61AC0A19" w14:textId="77777777" w:rsidR="00DB337A" w:rsidRPr="00DB337A" w:rsidRDefault="00DB337A" w:rsidP="00DB337A">
            <w:pPr>
              <w:spacing w:line="276" w:lineRule="auto"/>
              <w:jc w:val="both"/>
              <w:rPr>
                <w:sz w:val="18"/>
                <w:szCs w:val="18"/>
              </w:rPr>
            </w:pPr>
            <w:r w:rsidRPr="00DB337A">
              <w:rPr>
                <w:sz w:val="18"/>
                <w:szCs w:val="18"/>
              </w:rPr>
              <w:t xml:space="preserve">Uzasadnienie prawne: </w:t>
            </w:r>
          </w:p>
          <w:p w14:paraId="200C4650" w14:textId="77777777" w:rsidR="00DB337A" w:rsidRPr="00DB337A" w:rsidRDefault="00DB337A" w:rsidP="00DB337A">
            <w:pPr>
              <w:spacing w:after="40" w:line="276" w:lineRule="auto"/>
              <w:jc w:val="both"/>
              <w:rPr>
                <w:sz w:val="18"/>
                <w:szCs w:val="18"/>
              </w:rPr>
            </w:pPr>
            <w:r w:rsidRPr="00DB337A">
              <w:rPr>
                <w:sz w:val="18"/>
                <w:szCs w:val="18"/>
              </w:rPr>
              <w:t>Art. 255 pkt. 1 ustawy Pzp - nie złożono żadnego wniosku o dopuszczenie do udziału w postępowaniu albo żadnej oferty</w:t>
            </w:r>
          </w:p>
          <w:p w14:paraId="11F22DC0" w14:textId="77777777" w:rsidR="00DB337A" w:rsidRPr="00DB337A" w:rsidRDefault="00DB337A" w:rsidP="00DB337A">
            <w:pPr>
              <w:spacing w:line="276" w:lineRule="auto"/>
              <w:jc w:val="both"/>
              <w:rPr>
                <w:sz w:val="18"/>
                <w:szCs w:val="18"/>
              </w:rPr>
            </w:pPr>
            <w:r w:rsidRPr="00DB337A">
              <w:rPr>
                <w:sz w:val="18"/>
                <w:szCs w:val="18"/>
              </w:rPr>
              <w:lastRenderedPageBreak/>
              <w:t>Uzasadnienie faktyczne:</w:t>
            </w:r>
          </w:p>
          <w:p w14:paraId="3562DEF9" w14:textId="12D1EB8E" w:rsidR="00DB337A" w:rsidRPr="00DB337A" w:rsidRDefault="00DB337A" w:rsidP="00DB337A">
            <w:pPr>
              <w:spacing w:after="40" w:line="276" w:lineRule="auto"/>
              <w:jc w:val="both"/>
              <w:rPr>
                <w:sz w:val="18"/>
                <w:szCs w:val="18"/>
              </w:rPr>
            </w:pPr>
            <w:r w:rsidRPr="00DB337A">
              <w:rPr>
                <w:sz w:val="18"/>
                <w:szCs w:val="18"/>
              </w:rPr>
              <w:t>Nie złożono żadnej oferty. W postępowaniu nie wpłynęła żadna oferta w terminie przewidzianym na składanie ofert, tj. do dnia 05.05.2026 r. do godziny 11:00.</w:t>
            </w:r>
          </w:p>
        </w:tc>
      </w:tr>
      <w:tr w:rsidR="00DB337A" w:rsidRPr="00EB1359" w14:paraId="103FCD46" w14:textId="77777777" w:rsidTr="002B1E41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45C9D" w14:textId="77777777" w:rsidR="00DB337A" w:rsidRPr="00DB337A" w:rsidRDefault="00DB337A" w:rsidP="00DB337A">
            <w:pPr>
              <w:spacing w:before="60" w:line="360" w:lineRule="auto"/>
              <w:jc w:val="center"/>
              <w:rPr>
                <w:b/>
                <w:bCs/>
                <w:sz w:val="18"/>
                <w:szCs w:val="18"/>
              </w:rPr>
            </w:pPr>
            <w:r w:rsidRPr="00DB337A">
              <w:rPr>
                <w:b/>
                <w:bCs/>
                <w:sz w:val="18"/>
                <w:szCs w:val="18"/>
              </w:rPr>
              <w:lastRenderedPageBreak/>
              <w:t>72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1EB38" w14:textId="77777777" w:rsidR="00DB337A" w:rsidRPr="00DB337A" w:rsidRDefault="00DB337A" w:rsidP="00DB337A">
            <w:pPr>
              <w:spacing w:before="60" w:after="40" w:line="276" w:lineRule="auto"/>
              <w:jc w:val="both"/>
              <w:rPr>
                <w:b/>
                <w:sz w:val="18"/>
                <w:szCs w:val="18"/>
              </w:rPr>
            </w:pPr>
            <w:r w:rsidRPr="00DB337A">
              <w:rPr>
                <w:b/>
                <w:sz w:val="18"/>
                <w:szCs w:val="18"/>
              </w:rPr>
              <w:t>Pakiet nr 72 - Sprzęt rehabilitacyjny – aparat do krioterapii</w:t>
            </w:r>
          </w:p>
          <w:p w14:paraId="19053D76" w14:textId="77777777" w:rsidR="00DB337A" w:rsidRPr="00DB337A" w:rsidRDefault="00DB337A" w:rsidP="00DB337A">
            <w:pPr>
              <w:spacing w:line="276" w:lineRule="auto"/>
              <w:jc w:val="both"/>
              <w:rPr>
                <w:sz w:val="18"/>
                <w:szCs w:val="18"/>
              </w:rPr>
            </w:pPr>
            <w:r w:rsidRPr="00DB337A">
              <w:rPr>
                <w:sz w:val="18"/>
                <w:szCs w:val="18"/>
              </w:rPr>
              <w:t xml:space="preserve">Uzasadnienie prawne: </w:t>
            </w:r>
          </w:p>
          <w:p w14:paraId="79138B44" w14:textId="77777777" w:rsidR="00DB337A" w:rsidRPr="00DB337A" w:rsidRDefault="00DB337A" w:rsidP="00DB337A">
            <w:pPr>
              <w:spacing w:after="40" w:line="276" w:lineRule="auto"/>
              <w:jc w:val="both"/>
              <w:rPr>
                <w:sz w:val="18"/>
                <w:szCs w:val="18"/>
              </w:rPr>
            </w:pPr>
            <w:r w:rsidRPr="00DB337A">
              <w:rPr>
                <w:sz w:val="18"/>
                <w:szCs w:val="18"/>
              </w:rPr>
              <w:t>Art. 255 pkt. 1 ustawy Pzp - nie złożono żadnego wniosku o dopuszczenie do udziału w postępowaniu albo żadnej oferty</w:t>
            </w:r>
          </w:p>
          <w:p w14:paraId="7DD2A0C4" w14:textId="77777777" w:rsidR="00DB337A" w:rsidRPr="00DB337A" w:rsidRDefault="00DB337A" w:rsidP="00DB337A">
            <w:pPr>
              <w:spacing w:line="276" w:lineRule="auto"/>
              <w:jc w:val="both"/>
              <w:rPr>
                <w:sz w:val="18"/>
                <w:szCs w:val="18"/>
              </w:rPr>
            </w:pPr>
            <w:r w:rsidRPr="00DB337A">
              <w:rPr>
                <w:sz w:val="18"/>
                <w:szCs w:val="18"/>
              </w:rPr>
              <w:t>Uzasadnienie faktyczne:</w:t>
            </w:r>
          </w:p>
          <w:p w14:paraId="39A529C2" w14:textId="146E8328" w:rsidR="00DB337A" w:rsidRPr="00DB337A" w:rsidRDefault="00DB337A" w:rsidP="00DB337A">
            <w:pPr>
              <w:spacing w:after="40" w:line="276" w:lineRule="auto"/>
              <w:jc w:val="both"/>
              <w:rPr>
                <w:sz w:val="18"/>
                <w:szCs w:val="18"/>
              </w:rPr>
            </w:pPr>
            <w:r w:rsidRPr="00DB337A">
              <w:rPr>
                <w:sz w:val="18"/>
                <w:szCs w:val="18"/>
              </w:rPr>
              <w:t>Nie złożono żadnej oferty. W postępowaniu nie wpłynęła żadna oferta w terminie przewidzianym na składanie ofert, tj. do dnia 05.05.2026 r. do godziny 11:00.</w:t>
            </w:r>
          </w:p>
        </w:tc>
      </w:tr>
      <w:tr w:rsidR="00DB337A" w:rsidRPr="00EB1359" w14:paraId="3396B593" w14:textId="77777777" w:rsidTr="002B1E41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2A914" w14:textId="77777777" w:rsidR="00DB337A" w:rsidRPr="00DB337A" w:rsidRDefault="00DB337A" w:rsidP="00DB337A">
            <w:pPr>
              <w:spacing w:before="60" w:line="360" w:lineRule="auto"/>
              <w:jc w:val="center"/>
              <w:rPr>
                <w:b/>
                <w:bCs/>
                <w:sz w:val="18"/>
                <w:szCs w:val="18"/>
              </w:rPr>
            </w:pPr>
            <w:r w:rsidRPr="00DB337A">
              <w:rPr>
                <w:b/>
                <w:bCs/>
                <w:sz w:val="18"/>
                <w:szCs w:val="18"/>
              </w:rPr>
              <w:t>73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D5C60" w14:textId="77777777" w:rsidR="00DB337A" w:rsidRPr="00DB337A" w:rsidRDefault="00DB337A" w:rsidP="00DB337A">
            <w:pPr>
              <w:spacing w:before="60" w:after="40" w:line="276" w:lineRule="auto"/>
              <w:jc w:val="both"/>
              <w:rPr>
                <w:b/>
                <w:sz w:val="18"/>
                <w:szCs w:val="18"/>
              </w:rPr>
            </w:pPr>
            <w:r w:rsidRPr="00DB337A">
              <w:rPr>
                <w:b/>
                <w:sz w:val="18"/>
                <w:szCs w:val="18"/>
              </w:rPr>
              <w:t>Pakiet nr 73 - Szafa endoskopowa</w:t>
            </w:r>
          </w:p>
          <w:p w14:paraId="1501EBF0" w14:textId="77777777" w:rsidR="00DB337A" w:rsidRPr="00DB337A" w:rsidRDefault="00DB337A" w:rsidP="00DB337A">
            <w:pPr>
              <w:spacing w:line="276" w:lineRule="auto"/>
              <w:jc w:val="both"/>
              <w:rPr>
                <w:sz w:val="18"/>
                <w:szCs w:val="18"/>
              </w:rPr>
            </w:pPr>
            <w:r w:rsidRPr="00DB337A">
              <w:rPr>
                <w:sz w:val="18"/>
                <w:szCs w:val="18"/>
              </w:rPr>
              <w:t xml:space="preserve">Uzasadnienie prawne: </w:t>
            </w:r>
          </w:p>
          <w:p w14:paraId="05C50CAA" w14:textId="77777777" w:rsidR="00DB337A" w:rsidRPr="00DB337A" w:rsidRDefault="00DB337A" w:rsidP="00DB337A">
            <w:pPr>
              <w:spacing w:after="40" w:line="276" w:lineRule="auto"/>
              <w:jc w:val="both"/>
              <w:rPr>
                <w:sz w:val="18"/>
                <w:szCs w:val="18"/>
              </w:rPr>
            </w:pPr>
            <w:r w:rsidRPr="00DB337A">
              <w:rPr>
                <w:sz w:val="18"/>
                <w:szCs w:val="18"/>
              </w:rPr>
              <w:t>Art. 255 pkt. 1 ustawy Pzp - nie złożono żadnego wniosku o dopuszczenie do udziału w postępowaniu albo żadnej oferty</w:t>
            </w:r>
          </w:p>
          <w:p w14:paraId="73838B41" w14:textId="77777777" w:rsidR="00DB337A" w:rsidRPr="00DB337A" w:rsidRDefault="00DB337A" w:rsidP="00DB337A">
            <w:pPr>
              <w:spacing w:line="276" w:lineRule="auto"/>
              <w:jc w:val="both"/>
              <w:rPr>
                <w:sz w:val="18"/>
                <w:szCs w:val="18"/>
              </w:rPr>
            </w:pPr>
            <w:r w:rsidRPr="00DB337A">
              <w:rPr>
                <w:sz w:val="18"/>
                <w:szCs w:val="18"/>
              </w:rPr>
              <w:t>Uzasadnienie faktyczne:</w:t>
            </w:r>
          </w:p>
          <w:p w14:paraId="74211104" w14:textId="188230FB" w:rsidR="00DB337A" w:rsidRPr="00DB337A" w:rsidRDefault="00DB337A" w:rsidP="00DB337A">
            <w:pPr>
              <w:spacing w:after="40" w:line="276" w:lineRule="auto"/>
              <w:jc w:val="both"/>
              <w:rPr>
                <w:sz w:val="18"/>
                <w:szCs w:val="18"/>
              </w:rPr>
            </w:pPr>
            <w:r w:rsidRPr="00DB337A">
              <w:rPr>
                <w:sz w:val="18"/>
                <w:szCs w:val="18"/>
              </w:rPr>
              <w:t>Nie złożono żadnej oferty. W postępowaniu nie wpłynęła żadna oferta w terminie przewidzianym na składanie ofert, tj. do dnia 05.05.2026 r. do godziny 11:00.</w:t>
            </w:r>
          </w:p>
        </w:tc>
      </w:tr>
      <w:tr w:rsidR="00DB337A" w:rsidRPr="00EB1359" w14:paraId="7D075F13" w14:textId="77777777" w:rsidTr="002B1E41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08A44" w14:textId="77777777" w:rsidR="00DB337A" w:rsidRPr="00DB337A" w:rsidRDefault="00DB337A" w:rsidP="00DB337A">
            <w:pPr>
              <w:spacing w:before="60" w:line="360" w:lineRule="auto"/>
              <w:jc w:val="center"/>
              <w:rPr>
                <w:b/>
                <w:bCs/>
                <w:sz w:val="18"/>
                <w:szCs w:val="18"/>
              </w:rPr>
            </w:pPr>
            <w:r w:rsidRPr="00DB337A">
              <w:rPr>
                <w:b/>
                <w:bCs/>
                <w:sz w:val="18"/>
                <w:szCs w:val="18"/>
              </w:rPr>
              <w:t>79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51F94" w14:textId="77777777" w:rsidR="00DB337A" w:rsidRPr="00DB337A" w:rsidRDefault="00DB337A" w:rsidP="00DB337A">
            <w:pPr>
              <w:spacing w:before="60" w:after="40" w:line="276" w:lineRule="auto"/>
              <w:jc w:val="both"/>
              <w:rPr>
                <w:b/>
                <w:sz w:val="18"/>
                <w:szCs w:val="18"/>
              </w:rPr>
            </w:pPr>
            <w:r w:rsidRPr="00DB337A">
              <w:rPr>
                <w:b/>
                <w:sz w:val="18"/>
                <w:szCs w:val="18"/>
              </w:rPr>
              <w:t>Pakiet nr 79 - Urządzenia do terapii HFNC</w:t>
            </w:r>
          </w:p>
          <w:p w14:paraId="20791F1F" w14:textId="77777777" w:rsidR="00DB337A" w:rsidRPr="00DB337A" w:rsidRDefault="00DB337A" w:rsidP="00DB337A">
            <w:pPr>
              <w:spacing w:line="276" w:lineRule="auto"/>
              <w:jc w:val="both"/>
              <w:rPr>
                <w:sz w:val="18"/>
                <w:szCs w:val="18"/>
              </w:rPr>
            </w:pPr>
            <w:r w:rsidRPr="00DB337A">
              <w:rPr>
                <w:sz w:val="18"/>
                <w:szCs w:val="18"/>
              </w:rPr>
              <w:t xml:space="preserve">Uzasadnienie prawne: </w:t>
            </w:r>
          </w:p>
          <w:p w14:paraId="61AB9D89" w14:textId="77777777" w:rsidR="00DB337A" w:rsidRPr="00DB337A" w:rsidRDefault="00DB337A" w:rsidP="00DB337A">
            <w:pPr>
              <w:spacing w:after="40" w:line="276" w:lineRule="auto"/>
              <w:jc w:val="both"/>
              <w:rPr>
                <w:sz w:val="18"/>
                <w:szCs w:val="18"/>
              </w:rPr>
            </w:pPr>
            <w:r w:rsidRPr="00DB337A">
              <w:rPr>
                <w:sz w:val="18"/>
                <w:szCs w:val="18"/>
              </w:rPr>
              <w:t>Art. 255 pkt. 1 ustawy Pzp - nie złożono żadnego wniosku o dopuszczenie do udziału w postępowaniu albo żadnej oferty</w:t>
            </w:r>
          </w:p>
          <w:p w14:paraId="0FC7703B" w14:textId="77777777" w:rsidR="00DB337A" w:rsidRPr="00DB337A" w:rsidRDefault="00DB337A" w:rsidP="00DB337A">
            <w:pPr>
              <w:spacing w:line="276" w:lineRule="auto"/>
              <w:jc w:val="both"/>
              <w:rPr>
                <w:sz w:val="18"/>
                <w:szCs w:val="18"/>
              </w:rPr>
            </w:pPr>
            <w:r w:rsidRPr="00DB337A">
              <w:rPr>
                <w:sz w:val="18"/>
                <w:szCs w:val="18"/>
              </w:rPr>
              <w:t>Uzasadnienie faktyczne:</w:t>
            </w:r>
          </w:p>
          <w:p w14:paraId="646E783B" w14:textId="71294AA4" w:rsidR="00DB337A" w:rsidRPr="00DB337A" w:rsidRDefault="00DB337A" w:rsidP="00DB337A">
            <w:pPr>
              <w:spacing w:after="40" w:line="276" w:lineRule="auto"/>
              <w:jc w:val="both"/>
              <w:rPr>
                <w:sz w:val="18"/>
                <w:szCs w:val="18"/>
              </w:rPr>
            </w:pPr>
            <w:r w:rsidRPr="00DB337A">
              <w:rPr>
                <w:sz w:val="18"/>
                <w:szCs w:val="18"/>
              </w:rPr>
              <w:t>Nie złożono żadnej oferty. W postępowaniu nie wpłynęła żadna oferta w terminie przewidzianym na składanie ofert, tj. do dnia 05.05.2026 r. do godziny 11:00.</w:t>
            </w:r>
          </w:p>
        </w:tc>
      </w:tr>
      <w:tr w:rsidR="00DB337A" w:rsidRPr="00EB1359" w14:paraId="4F635D6B" w14:textId="77777777" w:rsidTr="002B1E41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74E78" w14:textId="77777777" w:rsidR="00DB337A" w:rsidRPr="00DB337A" w:rsidRDefault="00DB337A" w:rsidP="00DB337A">
            <w:pPr>
              <w:spacing w:before="60" w:line="360" w:lineRule="auto"/>
              <w:jc w:val="center"/>
              <w:rPr>
                <w:b/>
                <w:bCs/>
                <w:sz w:val="18"/>
                <w:szCs w:val="18"/>
              </w:rPr>
            </w:pPr>
            <w:r w:rsidRPr="00DB337A">
              <w:rPr>
                <w:b/>
                <w:bCs/>
                <w:sz w:val="18"/>
                <w:szCs w:val="18"/>
              </w:rPr>
              <w:t>81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A2118" w14:textId="77777777" w:rsidR="00DB337A" w:rsidRPr="00DB337A" w:rsidRDefault="00DB337A" w:rsidP="00DB337A">
            <w:pPr>
              <w:spacing w:before="60" w:after="40" w:line="276" w:lineRule="auto"/>
              <w:jc w:val="both"/>
              <w:rPr>
                <w:b/>
                <w:sz w:val="18"/>
                <w:szCs w:val="18"/>
              </w:rPr>
            </w:pPr>
            <w:r w:rsidRPr="00DB337A">
              <w:rPr>
                <w:b/>
                <w:sz w:val="18"/>
                <w:szCs w:val="18"/>
              </w:rPr>
              <w:t>Pakiet nr 81 - Zestaw do prób wysiłkowych</w:t>
            </w:r>
          </w:p>
          <w:p w14:paraId="58217328" w14:textId="77777777" w:rsidR="00DB337A" w:rsidRPr="00DB337A" w:rsidRDefault="00DB337A" w:rsidP="00DB337A">
            <w:pPr>
              <w:spacing w:line="276" w:lineRule="auto"/>
              <w:jc w:val="both"/>
              <w:rPr>
                <w:sz w:val="18"/>
                <w:szCs w:val="18"/>
              </w:rPr>
            </w:pPr>
            <w:r w:rsidRPr="00DB337A">
              <w:rPr>
                <w:sz w:val="18"/>
                <w:szCs w:val="18"/>
              </w:rPr>
              <w:t xml:space="preserve">Uzasadnienie prawne: </w:t>
            </w:r>
          </w:p>
          <w:p w14:paraId="164BAFDB" w14:textId="77777777" w:rsidR="00DB337A" w:rsidRPr="00DB337A" w:rsidRDefault="00DB337A" w:rsidP="00DB337A">
            <w:pPr>
              <w:spacing w:after="40" w:line="276" w:lineRule="auto"/>
              <w:jc w:val="both"/>
              <w:rPr>
                <w:sz w:val="18"/>
                <w:szCs w:val="18"/>
              </w:rPr>
            </w:pPr>
            <w:r w:rsidRPr="00DB337A">
              <w:rPr>
                <w:sz w:val="18"/>
                <w:szCs w:val="18"/>
              </w:rPr>
              <w:t>Art. 255 pkt. 1 ustawy Pzp - nie złożono żadnego wniosku o dopuszczenie do udziału w postępowaniu albo żadnej oferty</w:t>
            </w:r>
          </w:p>
          <w:p w14:paraId="70A634BB" w14:textId="77777777" w:rsidR="00DB337A" w:rsidRPr="00DB337A" w:rsidRDefault="00DB337A" w:rsidP="00DB337A">
            <w:pPr>
              <w:spacing w:line="276" w:lineRule="auto"/>
              <w:jc w:val="both"/>
              <w:rPr>
                <w:sz w:val="18"/>
                <w:szCs w:val="18"/>
              </w:rPr>
            </w:pPr>
            <w:r w:rsidRPr="00DB337A">
              <w:rPr>
                <w:sz w:val="18"/>
                <w:szCs w:val="18"/>
              </w:rPr>
              <w:t>Uzasadnienie faktyczne:</w:t>
            </w:r>
          </w:p>
          <w:p w14:paraId="15A7548D" w14:textId="7F0B7D23" w:rsidR="00DB337A" w:rsidRPr="00DB337A" w:rsidRDefault="00DB337A" w:rsidP="00DB337A">
            <w:pPr>
              <w:spacing w:after="40" w:line="276" w:lineRule="auto"/>
              <w:jc w:val="both"/>
              <w:rPr>
                <w:sz w:val="18"/>
                <w:szCs w:val="18"/>
              </w:rPr>
            </w:pPr>
            <w:r w:rsidRPr="00DB337A">
              <w:rPr>
                <w:sz w:val="18"/>
                <w:szCs w:val="18"/>
              </w:rPr>
              <w:t>Nie złożono żadnej oferty. W postępowaniu nie wpłynęła żadna oferta w terminie przewidzianym na składanie ofert, tj. do dnia 05.05.2026 r. do godziny 11:00.</w:t>
            </w:r>
          </w:p>
        </w:tc>
      </w:tr>
    </w:tbl>
    <w:p w14:paraId="27FFD038" w14:textId="77777777" w:rsidR="00010B31" w:rsidRDefault="00010B31"/>
    <w:sectPr w:rsidR="00010B31" w:rsidSect="00450AA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2DF2F8" w14:textId="77777777" w:rsidR="00FF1672" w:rsidRDefault="00FF1672" w:rsidP="00FF1672">
      <w:r>
        <w:separator/>
      </w:r>
    </w:p>
  </w:endnote>
  <w:endnote w:type="continuationSeparator" w:id="0">
    <w:p w14:paraId="390703FA" w14:textId="77777777" w:rsidR="00FF1672" w:rsidRDefault="00FF1672" w:rsidP="00FF16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AC0614" w14:textId="77777777" w:rsidR="00FF1672" w:rsidRDefault="00FF167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366991" w14:textId="77777777" w:rsidR="00FF1672" w:rsidRDefault="00FF167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8C6D9B" w14:textId="77777777" w:rsidR="00FF1672" w:rsidRDefault="00FF167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543024" w14:textId="77777777" w:rsidR="00FF1672" w:rsidRDefault="00FF1672" w:rsidP="00FF1672">
      <w:r>
        <w:separator/>
      </w:r>
    </w:p>
  </w:footnote>
  <w:footnote w:type="continuationSeparator" w:id="0">
    <w:p w14:paraId="770A3080" w14:textId="77777777" w:rsidR="00FF1672" w:rsidRDefault="00FF1672" w:rsidP="00FF16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C989CE" w14:textId="77777777" w:rsidR="00FF1672" w:rsidRDefault="00FF167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13F18D" w14:textId="77777777" w:rsidR="00FF1672" w:rsidRDefault="00FF167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773788" w14:textId="77777777" w:rsidR="00FF1672" w:rsidRDefault="00FF167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C407F"/>
    <w:rsid w:val="00010B31"/>
    <w:rsid w:val="00104963"/>
    <w:rsid w:val="00150F65"/>
    <w:rsid w:val="003E5057"/>
    <w:rsid w:val="00450AAE"/>
    <w:rsid w:val="006364E7"/>
    <w:rsid w:val="00775DAE"/>
    <w:rsid w:val="00823326"/>
    <w:rsid w:val="00856A3E"/>
    <w:rsid w:val="00866179"/>
    <w:rsid w:val="00894412"/>
    <w:rsid w:val="009462DF"/>
    <w:rsid w:val="009500EB"/>
    <w:rsid w:val="00993EFC"/>
    <w:rsid w:val="00AB3E72"/>
    <w:rsid w:val="00AC1A4B"/>
    <w:rsid w:val="00AE63A4"/>
    <w:rsid w:val="00D41670"/>
    <w:rsid w:val="00D44D12"/>
    <w:rsid w:val="00DB337A"/>
    <w:rsid w:val="00E403D2"/>
    <w:rsid w:val="00E742E3"/>
    <w:rsid w:val="00EB1359"/>
    <w:rsid w:val="00EC407F"/>
    <w:rsid w:val="00F546FF"/>
    <w:rsid w:val="00FF16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1F43559"/>
  <w15:chartTrackingRefBased/>
  <w15:docId w15:val="{DF75F972-3861-4D81-B71D-68FD893E26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link w:val="Nagwek"/>
    <w:rsid w:val="00775DAE"/>
  </w:style>
  <w:style w:type="paragraph" w:styleId="Stopka">
    <w:name w:val="footer"/>
    <w:basedOn w:val="Normalny"/>
    <w:link w:val="StopkaZnak"/>
    <w:rsid w:val="00FF167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FF16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16</TotalTime>
  <Pages>7</Pages>
  <Words>2643</Words>
  <Characters>14703</Characters>
  <Application>Microsoft Office Word</Application>
  <DocSecurity>0</DocSecurity>
  <Lines>122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17312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Karolina Kosek</dc:creator>
  <cp:keywords/>
  <dc:description/>
  <cp:lastModifiedBy>Karolina Kosek</cp:lastModifiedBy>
  <cp:revision>6</cp:revision>
  <dcterms:created xsi:type="dcterms:W3CDTF">2026-05-07T08:21:00Z</dcterms:created>
  <dcterms:modified xsi:type="dcterms:W3CDTF">2026-05-11T07:15:00Z</dcterms:modified>
</cp:coreProperties>
</file>