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CC8F9" w14:textId="77777777" w:rsidR="00D665F5" w:rsidRPr="007E24A2" w:rsidRDefault="004D5EA2" w:rsidP="00D665F5">
      <w:pPr>
        <w:spacing w:after="240"/>
        <w:jc w:val="right"/>
        <w:rPr>
          <w:sz w:val="24"/>
          <w:szCs w:val="24"/>
        </w:rPr>
      </w:pPr>
      <w:r w:rsidRPr="004D5EA2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4D5EA2">
        <w:rPr>
          <w:sz w:val="24"/>
          <w:szCs w:val="24"/>
        </w:rPr>
        <w:t>2026-05-08</w:t>
      </w:r>
    </w:p>
    <w:p w14:paraId="4D06E2A2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1C313A18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78E6B02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DABFFB9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A7E276F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4BBB541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252F9E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DA0924C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4D5EA2" w:rsidRPr="004D5EA2">
        <w:rPr>
          <w:b/>
          <w:sz w:val="24"/>
          <w:szCs w:val="24"/>
        </w:rPr>
        <w:t>ZP/17/2026</w:t>
      </w:r>
      <w:r w:rsidR="00A80738" w:rsidRPr="007E24A2">
        <w:rPr>
          <w:sz w:val="24"/>
          <w:szCs w:val="24"/>
        </w:rPr>
        <w:tab/>
        <w:t xml:space="preserve"> </w:t>
      </w:r>
    </w:p>
    <w:p w14:paraId="3419358B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27D75C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7DB14D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079862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146DD766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4ED234B" w14:textId="302BC032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4D5EA2" w:rsidRPr="004D5EA2">
        <w:rPr>
          <w:sz w:val="24"/>
          <w:szCs w:val="24"/>
        </w:rPr>
        <w:t>podstawowy</w:t>
      </w:r>
      <w:r w:rsidR="005F463E">
        <w:rPr>
          <w:sz w:val="24"/>
          <w:szCs w:val="24"/>
        </w:rPr>
        <w:t>m</w:t>
      </w:r>
      <w:r w:rsidR="004D5EA2" w:rsidRPr="004D5EA2">
        <w:rPr>
          <w:sz w:val="24"/>
          <w:szCs w:val="24"/>
        </w:rPr>
        <w:t xml:space="preserve"> bez negocjacji - art. 275 pkt. 1 ustawy Pzp</w:t>
      </w:r>
      <w:r w:rsidRPr="007E24A2">
        <w:rPr>
          <w:sz w:val="24"/>
          <w:szCs w:val="24"/>
        </w:rPr>
        <w:t xml:space="preserve"> na: </w:t>
      </w:r>
    </w:p>
    <w:p w14:paraId="286FD9C7" w14:textId="1978FDA2" w:rsidR="00A80738" w:rsidRPr="007E24A2" w:rsidRDefault="004D5EA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4D5EA2">
        <w:rPr>
          <w:b/>
          <w:szCs w:val="24"/>
        </w:rPr>
        <w:t xml:space="preserve">Zakup i dostawa elementów zamiennych do posiadanych narzędzi endoskopowych </w:t>
      </w:r>
      <w:r w:rsidR="005F463E">
        <w:rPr>
          <w:b/>
          <w:szCs w:val="24"/>
        </w:rPr>
        <w:br/>
      </w:r>
      <w:r w:rsidRPr="004D5EA2">
        <w:rPr>
          <w:b/>
          <w:szCs w:val="24"/>
        </w:rPr>
        <w:t>i laparoskopowych</w:t>
      </w:r>
    </w:p>
    <w:p w14:paraId="66025F7D" w14:textId="51A6DD8F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4D5EA2" w:rsidRPr="004D5EA2">
        <w:rPr>
          <w:sz w:val="24"/>
          <w:szCs w:val="24"/>
        </w:rPr>
        <w:t>(t.j. Dz. U. z 2024 r. poz. 1320 z późn. zm.)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</w:t>
      </w:r>
      <w:r w:rsidR="005F463E">
        <w:rPr>
          <w:sz w:val="24"/>
          <w:szCs w:val="24"/>
        </w:rPr>
        <w:br/>
      </w:r>
      <w:r w:rsidR="00035488" w:rsidRPr="007E24A2">
        <w:rPr>
          <w:sz w:val="24"/>
          <w:szCs w:val="24"/>
        </w:rPr>
        <w:t>z otwarcia ofert</w:t>
      </w:r>
      <w:r w:rsidR="00577BC6" w:rsidRPr="007E24A2">
        <w:rPr>
          <w:sz w:val="24"/>
          <w:szCs w:val="24"/>
        </w:rPr>
        <w:t>.</w:t>
      </w:r>
    </w:p>
    <w:p w14:paraId="04162118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4D5EA2" w:rsidRPr="004D5EA2">
        <w:rPr>
          <w:sz w:val="24"/>
          <w:szCs w:val="24"/>
        </w:rPr>
        <w:t>08/05/2026</w:t>
      </w:r>
      <w:r w:rsidR="00FF4AB1" w:rsidRPr="007E24A2">
        <w:rPr>
          <w:sz w:val="24"/>
          <w:szCs w:val="24"/>
        </w:rPr>
        <w:t xml:space="preserve"> o godz. </w:t>
      </w:r>
      <w:r w:rsidR="004D5EA2" w:rsidRPr="004D5EA2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1043207E" w14:textId="77777777" w:rsidTr="003F57CD">
        <w:tc>
          <w:tcPr>
            <w:tcW w:w="993" w:type="dxa"/>
            <w:vAlign w:val="center"/>
          </w:tcPr>
          <w:p w14:paraId="600051A9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vAlign w:val="center"/>
          </w:tcPr>
          <w:p w14:paraId="0749A63A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vAlign w:val="center"/>
          </w:tcPr>
          <w:p w14:paraId="2F7AACC7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4D5EA2" w:rsidRPr="007E24A2" w14:paraId="3DB513C1" w14:textId="77777777" w:rsidTr="004845F4">
        <w:tc>
          <w:tcPr>
            <w:tcW w:w="993" w:type="dxa"/>
            <w:vAlign w:val="center"/>
          </w:tcPr>
          <w:p w14:paraId="7A423F36" w14:textId="77777777" w:rsidR="004D5EA2" w:rsidRPr="007E24A2" w:rsidRDefault="004D5EA2" w:rsidP="004845F4">
            <w:pPr>
              <w:spacing w:before="80" w:after="80"/>
              <w:jc w:val="center"/>
            </w:pPr>
            <w:r w:rsidRPr="004D5EA2">
              <w:t>1</w:t>
            </w:r>
          </w:p>
        </w:tc>
        <w:tc>
          <w:tcPr>
            <w:tcW w:w="5244" w:type="dxa"/>
          </w:tcPr>
          <w:p w14:paraId="5A7FF8B8" w14:textId="77777777" w:rsidR="004D5EA2" w:rsidRPr="007E24A2" w:rsidRDefault="004D5EA2" w:rsidP="004845F4">
            <w:pPr>
              <w:spacing w:before="80"/>
            </w:pPr>
            <w:r w:rsidRPr="004D5EA2">
              <w:t xml:space="preserve">Karl </w:t>
            </w:r>
            <w:proofErr w:type="spellStart"/>
            <w:r w:rsidRPr="004D5EA2">
              <w:t>Storz</w:t>
            </w:r>
            <w:proofErr w:type="spellEnd"/>
            <w:r w:rsidRPr="004D5EA2">
              <w:t xml:space="preserve"> Polska Sp. z o.o.</w:t>
            </w:r>
          </w:p>
          <w:p w14:paraId="7A759FA7" w14:textId="6529EADD" w:rsidR="004D5EA2" w:rsidRPr="007E24A2" w:rsidRDefault="004D5EA2" w:rsidP="004845F4">
            <w:r w:rsidRPr="004D5EA2">
              <w:t>ul.</w:t>
            </w:r>
            <w:r w:rsidR="005F463E">
              <w:t xml:space="preserve"> </w:t>
            </w:r>
            <w:proofErr w:type="spellStart"/>
            <w:r w:rsidRPr="004D5EA2">
              <w:t>Hołubcowa</w:t>
            </w:r>
            <w:proofErr w:type="spellEnd"/>
            <w:r w:rsidRPr="007E24A2">
              <w:t xml:space="preserve"> </w:t>
            </w:r>
            <w:r w:rsidRPr="004D5EA2">
              <w:t>123</w:t>
            </w:r>
          </w:p>
          <w:p w14:paraId="0D7AD0B1" w14:textId="77777777" w:rsidR="004D5EA2" w:rsidRPr="007E24A2" w:rsidRDefault="004D5EA2" w:rsidP="004845F4">
            <w:pPr>
              <w:spacing w:after="80"/>
              <w:jc w:val="both"/>
            </w:pPr>
            <w:r w:rsidRPr="004D5EA2">
              <w:t>02-854</w:t>
            </w:r>
            <w:r w:rsidRPr="007E24A2">
              <w:t xml:space="preserve"> </w:t>
            </w:r>
            <w:r w:rsidRPr="004D5EA2">
              <w:t>Warszawa</w:t>
            </w:r>
          </w:p>
        </w:tc>
        <w:tc>
          <w:tcPr>
            <w:tcW w:w="2835" w:type="dxa"/>
            <w:vAlign w:val="center"/>
          </w:tcPr>
          <w:p w14:paraId="3BA4D611" w14:textId="77777777" w:rsidR="004D5EA2" w:rsidRPr="007E24A2" w:rsidRDefault="004D5EA2" w:rsidP="004845F4">
            <w:pPr>
              <w:spacing w:before="80" w:after="80"/>
              <w:jc w:val="center"/>
            </w:pPr>
            <w:r w:rsidRPr="004D5EA2">
              <w:t>836 454.04 zł</w:t>
            </w:r>
          </w:p>
        </w:tc>
      </w:tr>
    </w:tbl>
    <w:p w14:paraId="66C3BB30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7DF105BD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227613AE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C28DC" w14:textId="77777777" w:rsidR="00D439D0" w:rsidRDefault="00D439D0">
      <w:r>
        <w:separator/>
      </w:r>
    </w:p>
  </w:endnote>
  <w:endnote w:type="continuationSeparator" w:id="0">
    <w:p w14:paraId="6308B58B" w14:textId="77777777" w:rsidR="00D439D0" w:rsidRDefault="00D4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46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ECE41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1B937" w14:textId="1423F9FA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A154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CFEA83" w14:textId="77777777" w:rsidR="009F189D" w:rsidRDefault="009F189D">
    <w:pPr>
      <w:pStyle w:val="Stopka"/>
      <w:tabs>
        <w:tab w:val="clear" w:pos="4536"/>
      </w:tabs>
      <w:jc w:val="center"/>
    </w:pPr>
  </w:p>
  <w:p w14:paraId="0F647EA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D4279" w14:textId="77777777" w:rsidR="00D439D0" w:rsidRDefault="00D439D0">
      <w:r>
        <w:separator/>
      </w:r>
    </w:p>
  </w:footnote>
  <w:footnote w:type="continuationSeparator" w:id="0">
    <w:p w14:paraId="34260482" w14:textId="77777777" w:rsidR="00D439D0" w:rsidRDefault="00D439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1F01F" w14:textId="77777777" w:rsidR="004D5EA2" w:rsidRDefault="004D5E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33D97" w14:textId="77777777" w:rsidR="004D5EA2" w:rsidRDefault="004D5E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BA8FF" w14:textId="77777777" w:rsidR="004D5EA2" w:rsidRDefault="004D5E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39D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D5EA2"/>
    <w:rsid w:val="00577BC6"/>
    <w:rsid w:val="005F463E"/>
    <w:rsid w:val="00601802"/>
    <w:rsid w:val="0069085C"/>
    <w:rsid w:val="007E24A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439D0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DE3833"/>
  <w15:chartTrackingRefBased/>
  <w15:docId w15:val="{971428ED-D24E-4470-98D2-F7B5D86E0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127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2026-05-08T10:22:00Z</cp:lastPrinted>
  <dcterms:created xsi:type="dcterms:W3CDTF">2026-05-08T10:21:00Z</dcterms:created>
  <dcterms:modified xsi:type="dcterms:W3CDTF">2026-05-08T10:22:00Z</dcterms:modified>
</cp:coreProperties>
</file>