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042D6" w14:textId="6EB822B4" w:rsidR="00F245C5" w:rsidRPr="00353FDC" w:rsidRDefault="00244970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244970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244970">
        <w:rPr>
          <w:rFonts w:ascii="Arial" w:hAnsi="Arial" w:cs="Arial"/>
        </w:rPr>
        <w:t>2026-05-08</w:t>
      </w:r>
    </w:p>
    <w:p w14:paraId="3B60F95D" w14:textId="24406C12" w:rsidR="00F245C5" w:rsidRPr="00353FDC" w:rsidRDefault="00244970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244970">
        <w:rPr>
          <w:rFonts w:ascii="Arial" w:hAnsi="Arial" w:cs="Arial"/>
          <w:b/>
          <w:bCs/>
        </w:rPr>
        <w:t>Szpital Specjalistyczny im. Stefana Żeromskiego SP ZOZ w Krakowie</w:t>
      </w:r>
    </w:p>
    <w:p w14:paraId="124B34A9" w14:textId="5B596989" w:rsidR="00F245C5" w:rsidRPr="00353FDC" w:rsidRDefault="00244970" w:rsidP="00F245C5">
      <w:pPr>
        <w:spacing w:line="360" w:lineRule="auto"/>
        <w:ind w:right="3969"/>
        <w:rPr>
          <w:rFonts w:ascii="Arial" w:hAnsi="Arial" w:cs="Arial"/>
        </w:rPr>
      </w:pPr>
      <w:r w:rsidRPr="00244970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244970">
        <w:rPr>
          <w:rFonts w:ascii="Arial" w:hAnsi="Arial" w:cs="Arial"/>
        </w:rPr>
        <w:t>66</w:t>
      </w:r>
    </w:p>
    <w:p w14:paraId="6A3002FF" w14:textId="29DFBFF8" w:rsidR="00F245C5" w:rsidRPr="00353FDC" w:rsidRDefault="00244970" w:rsidP="00D30F1F">
      <w:pPr>
        <w:ind w:right="4253"/>
        <w:rPr>
          <w:rFonts w:ascii="Arial" w:hAnsi="Arial" w:cs="Arial"/>
        </w:rPr>
      </w:pPr>
      <w:r w:rsidRPr="00244970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244970">
        <w:rPr>
          <w:rFonts w:ascii="Arial" w:hAnsi="Arial" w:cs="Arial"/>
        </w:rPr>
        <w:t>Kraków</w:t>
      </w:r>
    </w:p>
    <w:p w14:paraId="4EEFD50A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CCC9C1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E5DB6BF" w14:textId="57FE3304" w:rsidR="00360E8E" w:rsidRDefault="00360E8E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DZP-271-16/26-500.AF</w:t>
      </w:r>
    </w:p>
    <w:p w14:paraId="0864EB40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2A1AC93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990C3F0" w14:textId="77777777" w:rsidTr="002716A3">
        <w:tc>
          <w:tcPr>
            <w:tcW w:w="10065" w:type="dxa"/>
            <w:shd w:val="clear" w:color="auto" w:fill="F2F2F2"/>
            <w:hideMark/>
          </w:tcPr>
          <w:p w14:paraId="2F665154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34AD9C3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1B9AD92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7B44B3A5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52D06BB" w14:textId="77777777" w:rsidTr="002716A3">
        <w:tc>
          <w:tcPr>
            <w:tcW w:w="2269" w:type="dxa"/>
          </w:tcPr>
          <w:p w14:paraId="15ACB9A7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E5B0720" w14:textId="775BB493" w:rsidR="00F245C5" w:rsidRPr="00353FDC" w:rsidRDefault="00244970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Dostawa wyrobów medycznych do Pracowni Endoskopowej</w:t>
            </w:r>
          </w:p>
        </w:tc>
      </w:tr>
      <w:tr w:rsidR="00244970" w:rsidRPr="00353FDC" w14:paraId="737E81F0" w14:textId="77777777" w:rsidTr="00703FC9">
        <w:tc>
          <w:tcPr>
            <w:tcW w:w="2269" w:type="dxa"/>
          </w:tcPr>
          <w:p w14:paraId="5B966AB5" w14:textId="77777777" w:rsidR="00244970" w:rsidRPr="00353FDC" w:rsidRDefault="00244970" w:rsidP="00703F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4887F0A" w14:textId="1364CEF9" w:rsidR="00244970" w:rsidRPr="00353FDC" w:rsidRDefault="00244970" w:rsidP="00703F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DZP-271-16/26</w:t>
            </w:r>
          </w:p>
        </w:tc>
      </w:tr>
    </w:tbl>
    <w:p w14:paraId="2F242865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92E8429" w14:textId="1438B7E0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44970" w:rsidRPr="00244970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44970" w:rsidRPr="00244970">
        <w:rPr>
          <w:rFonts w:ascii="Arial" w:hAnsi="Arial" w:cs="Arial"/>
        </w:rPr>
        <w:t>(</w:t>
      </w:r>
      <w:proofErr w:type="spellStart"/>
      <w:r w:rsidR="00244970" w:rsidRPr="00244970">
        <w:rPr>
          <w:rFonts w:ascii="Arial" w:hAnsi="Arial" w:cs="Arial"/>
        </w:rPr>
        <w:t>t.j</w:t>
      </w:r>
      <w:proofErr w:type="spellEnd"/>
      <w:r w:rsidR="00244970" w:rsidRPr="00244970">
        <w:rPr>
          <w:rFonts w:ascii="Arial" w:hAnsi="Arial" w:cs="Arial"/>
        </w:rPr>
        <w:t xml:space="preserve">. Dz. U. z 2024 r. poz. 1320 z </w:t>
      </w:r>
      <w:proofErr w:type="spellStart"/>
      <w:r w:rsidR="00244970" w:rsidRPr="00244970">
        <w:rPr>
          <w:rFonts w:ascii="Arial" w:hAnsi="Arial" w:cs="Arial"/>
        </w:rPr>
        <w:t>p</w:t>
      </w:r>
      <w:r w:rsidR="000526A1">
        <w:rPr>
          <w:rFonts w:ascii="Arial" w:hAnsi="Arial" w:cs="Arial"/>
        </w:rPr>
        <w:t>óźn</w:t>
      </w:r>
      <w:proofErr w:type="spellEnd"/>
      <w:r w:rsidR="00244970" w:rsidRPr="00244970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44970" w14:paraId="22307CE6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B677" w14:textId="79FD1E2F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Protezy, noże, koszyki</w:t>
            </w:r>
          </w:p>
          <w:p w14:paraId="6E0BE784" w14:textId="70774A0E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Olympus Polska Sp. z o.o.</w:t>
            </w:r>
          </w:p>
          <w:p w14:paraId="59BDAF8F" w14:textId="1EDB0675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04DD7C" w14:textId="5D9EC6C1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1EB1C467" w14:textId="23C64309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165 412.80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C85B8B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89F005E" w14:textId="77777777" w:rsidR="00244970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  <w:p w14:paraId="407C3EDF" w14:textId="77777777" w:rsidR="00DD41F0" w:rsidRDefault="00DD41F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</w:p>
          <w:p w14:paraId="356C98D9" w14:textId="37F26A20" w:rsidR="000526A1" w:rsidRPr="00F245C5" w:rsidRDefault="000526A1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244970" w14:paraId="471040B4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1A46" w14:textId="697704B5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Sprzęt jednorazowy do Pracowni Endoskopowej cz.1</w:t>
            </w:r>
          </w:p>
          <w:p w14:paraId="08A2E8AB" w14:textId="155D7456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VARIMED Sp. z o.o.</w:t>
            </w:r>
          </w:p>
          <w:p w14:paraId="6CC4978C" w14:textId="429C9A46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Tadeusza Kościuszki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/4U</w:t>
            </w:r>
          </w:p>
          <w:p w14:paraId="4CF6D53D" w14:textId="11E9A558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50-442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Wrocław</w:t>
            </w:r>
          </w:p>
          <w:p w14:paraId="345F56E8" w14:textId="747DF677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49 183.20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95E2A4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83C5A8" w14:textId="77777777" w:rsidR="00244970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  <w:p w14:paraId="77B44FDD" w14:textId="77777777" w:rsidR="00DD41F0" w:rsidRDefault="00DD41F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</w:p>
          <w:p w14:paraId="392477AF" w14:textId="0B6C752C" w:rsidR="000526A1" w:rsidRPr="00F245C5" w:rsidRDefault="000526A1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244970" w14:paraId="085E1D29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C4AB" w14:textId="22BA90EE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Sprzęt jednorazowy do Pracowni Endoskopowej cz.2</w:t>
            </w:r>
          </w:p>
          <w:p w14:paraId="22A0A9FE" w14:textId="1E13170E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44970">
              <w:rPr>
                <w:rFonts w:ascii="Arial" w:hAnsi="Arial" w:cs="Arial"/>
                <w:b/>
              </w:rPr>
              <w:t>Camedica</w:t>
            </w:r>
            <w:proofErr w:type="spellEnd"/>
            <w:r w:rsidRPr="00244970">
              <w:rPr>
                <w:rFonts w:ascii="Arial" w:hAnsi="Arial" w:cs="Arial"/>
                <w:b/>
              </w:rPr>
              <w:t xml:space="preserve"> Paweł Harasimiuk spółka komandytowa</w:t>
            </w:r>
          </w:p>
          <w:p w14:paraId="08A62EE6" w14:textId="3D218ED0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2A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61D4D1" w14:textId="3A11CD97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21-025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Niemce</w:t>
            </w:r>
          </w:p>
          <w:p w14:paraId="462E36A8" w14:textId="689F7AAC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183 157.20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F3B7F9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E5CFB5" w14:textId="53451122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53E8C903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293C" w14:textId="5A48B91A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ERCP</w:t>
            </w:r>
          </w:p>
          <w:p w14:paraId="29CD9B25" w14:textId="06918D91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BOSTON SCIENTIFIC POLSKA SPÓŁKA Z O.O.</w:t>
            </w:r>
          </w:p>
          <w:p w14:paraId="4FC5A4B2" w14:textId="6A3D6A91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Al.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4C1ABA" w14:textId="6CAAF680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00-133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3EAA3826" w14:textId="4EDF1A13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332 316.00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338D6E8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995899" w14:textId="43BD584D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43F01648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14C9A" w14:textId="096DFA02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specjalistyczna</w:t>
            </w:r>
          </w:p>
          <w:p w14:paraId="3114867D" w14:textId="7E67E7A6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 xml:space="preserve">HAMMERMED </w:t>
            </w:r>
            <w:proofErr w:type="spellStart"/>
            <w:r w:rsidRPr="00244970">
              <w:rPr>
                <w:rFonts w:ascii="Arial" w:hAnsi="Arial" w:cs="Arial"/>
                <w:b/>
              </w:rPr>
              <w:t>Medical</w:t>
            </w:r>
            <w:proofErr w:type="spellEnd"/>
            <w:r w:rsidRPr="00244970">
              <w:rPr>
                <w:rFonts w:ascii="Arial" w:hAnsi="Arial" w:cs="Arial"/>
                <w:b/>
              </w:rPr>
              <w:t xml:space="preserve"> Polska spółka z ograniczoną odpowiedzialnością spółka komandytowo-akcyjna</w:t>
            </w:r>
          </w:p>
          <w:p w14:paraId="7B783B61" w14:textId="78179E20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Kopcińskiego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69/71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8AED80" w14:textId="25E1B6CA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90-032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Łódź</w:t>
            </w:r>
          </w:p>
          <w:p w14:paraId="42C62BAE" w14:textId="08D908F2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19 321.20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86866E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E00A19" w14:textId="6C8EDEC2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3AD2CFAC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9F81" w14:textId="4FB42D0D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asortyment podstawowy</w:t>
            </w:r>
          </w:p>
          <w:p w14:paraId="0C67E86A" w14:textId="51A85262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Olympus Polska Sp. z o.o.</w:t>
            </w:r>
          </w:p>
          <w:p w14:paraId="094BE81A" w14:textId="10E51F06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13ECC3" w14:textId="28B6C7A4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576EBAF9" w14:textId="644DF93A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53 778.20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E07BCE5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E68040" w14:textId="70557354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37C953F6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56C1" w14:textId="5694BEA7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ESD, EMR</w:t>
            </w:r>
          </w:p>
          <w:p w14:paraId="54AAD9B1" w14:textId="25F246BA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Olympus Polska Sp. z o.o.</w:t>
            </w:r>
          </w:p>
          <w:p w14:paraId="396E4241" w14:textId="55F44309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F0811E" w14:textId="6F7B791D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06963D02" w14:textId="777D237B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19 926.00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CAF38C9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2266A9" w14:textId="4D6DECE8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1E2C2F00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659D3" w14:textId="79F8775F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Sprzęt jednorazowy do Pracowni Endoskopowej cz.3</w:t>
            </w:r>
          </w:p>
          <w:p w14:paraId="1350A974" w14:textId="7BD43A00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Olympus Polska Sp. z o.o.</w:t>
            </w:r>
          </w:p>
          <w:p w14:paraId="18818AA7" w14:textId="65E82B2B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CB0F565" w14:textId="3AAFA7B4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6BC2FD87" w14:textId="3C6AD6BC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17 172.00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851C14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9304CE" w14:textId="1B2AE0FD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1CB75F3A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60A59" w14:textId="07E1CFB3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ESCP</w:t>
            </w:r>
          </w:p>
          <w:p w14:paraId="1DC7DA44" w14:textId="2F55C654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Olympus Polska Sp. z o.o.</w:t>
            </w:r>
          </w:p>
          <w:p w14:paraId="170D25B1" w14:textId="57F39DC8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6BB99C" w14:textId="6532E741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35BC8C5C" w14:textId="3258CA1F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51 051.60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617479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BE11A3" w14:textId="72EE8106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71B75A4E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8ACFB" w14:textId="59212973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EUS</w:t>
            </w:r>
          </w:p>
          <w:p w14:paraId="0D70DEF2" w14:textId="78957B8B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4970">
              <w:rPr>
                <w:rFonts w:ascii="Arial" w:hAnsi="Arial" w:cs="Arial"/>
                <w:b/>
              </w:rPr>
              <w:t>Olympus Polska Sp. z o.o.</w:t>
            </w:r>
          </w:p>
          <w:p w14:paraId="3E25A183" w14:textId="0038152B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B1EFE3" w14:textId="347D5A56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794CB45F" w14:textId="2D035DFD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19 526.40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EB0A9B5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A6B4EB6" w14:textId="1EA442F5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44970" w14:paraId="796CAEBE" w14:textId="77777777" w:rsidTr="00703F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97C62" w14:textId="77EB5EA4" w:rsidR="00244970" w:rsidRPr="00F245C5" w:rsidRDefault="00244970" w:rsidP="00703FC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4970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4970">
              <w:rPr>
                <w:rFonts w:ascii="Arial" w:hAnsi="Arial" w:cs="Arial"/>
              </w:rPr>
              <w:t>Endoskopia - żywienie</w:t>
            </w:r>
          </w:p>
          <w:p w14:paraId="67158B19" w14:textId="1B544E21" w:rsidR="00244970" w:rsidRPr="00F245C5" w:rsidRDefault="00244970" w:rsidP="00703F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44970">
              <w:rPr>
                <w:rFonts w:ascii="Arial" w:hAnsi="Arial" w:cs="Arial"/>
                <w:b/>
              </w:rPr>
              <w:t>Bialmed</w:t>
            </w:r>
            <w:proofErr w:type="spellEnd"/>
            <w:r w:rsidRPr="00244970">
              <w:rPr>
                <w:rFonts w:ascii="Arial" w:hAnsi="Arial" w:cs="Arial"/>
                <w:b/>
              </w:rPr>
              <w:t xml:space="preserve"> Sp. z o.o.</w:t>
            </w:r>
          </w:p>
          <w:p w14:paraId="40863392" w14:textId="6B918151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753AAF" w14:textId="2025FD94" w:rsidR="00244970" w:rsidRPr="00F245C5" w:rsidRDefault="00244970" w:rsidP="00703FC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4970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4970">
              <w:rPr>
                <w:rFonts w:ascii="Arial" w:hAnsi="Arial" w:cs="Arial"/>
                <w:bCs/>
              </w:rPr>
              <w:t>Warszawa</w:t>
            </w:r>
          </w:p>
          <w:p w14:paraId="675932D3" w14:textId="32542339" w:rsidR="00244970" w:rsidRPr="00F245C5" w:rsidRDefault="00244970" w:rsidP="00703F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4970">
              <w:rPr>
                <w:rFonts w:ascii="Arial" w:hAnsi="Arial" w:cs="Arial"/>
                <w:b/>
              </w:rPr>
              <w:t>53 211.17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3FFAE2E" w14:textId="77777777" w:rsidR="00244970" w:rsidRPr="00F245C5" w:rsidRDefault="00244970" w:rsidP="00703FC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C9F945" w14:textId="13FE7BDC" w:rsidR="00244970" w:rsidRPr="00F245C5" w:rsidRDefault="00244970" w:rsidP="00703F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49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4512CCB4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0D1FE22A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440195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FDBC6C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32487D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13A14C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44970" w14:paraId="062B14A4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FFAC" w14:textId="53760EA2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Protezy, noże, koszyki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530F7" w14:textId="1E31218B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1A245883" w14:textId="42C7C7EF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F6458D3" w14:textId="1034FB9C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A28B" w14:textId="70CB3AEB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88D21" w14:textId="01EBACE5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759BB01F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90A0" w14:textId="1E19E417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Sprzęt jednorazowy do Pracowni Endoskopowej cz.1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3640" w14:textId="3089798E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VARIMED Sp. z o.o.</w:t>
            </w:r>
          </w:p>
          <w:p w14:paraId="635703D9" w14:textId="1E8B3957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1C3B8A6E" w14:textId="2EDE81BC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5556" w14:textId="60A54932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80A2" w14:textId="5900A072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0D61477B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0C1C" w14:textId="756AB8E2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Sprzęt jednorazowy do Pracowni Endoskopowej cz.2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547B8" w14:textId="303A5CBD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Camedica</w:t>
            </w:r>
            <w:proofErr w:type="spellEnd"/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Paweł Harasimiuk spółka komandytowa</w:t>
            </w:r>
          </w:p>
          <w:p w14:paraId="02ED2481" w14:textId="6EF7D98A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2A</w:t>
            </w:r>
          </w:p>
          <w:p w14:paraId="5E9E275A" w14:textId="476F4750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21-025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Niemce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89444" w14:textId="5A5585FE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ED1E" w14:textId="5990D774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04641CCA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551C" w14:textId="028647CA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ERCP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D017" w14:textId="73ABC6FD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BOSTON SCIENTIFIC POLSKA SPÓŁKA Z O.O.</w:t>
            </w:r>
          </w:p>
          <w:p w14:paraId="720ACFAE" w14:textId="2B4CF52B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23CE316F" w14:textId="0CE471F2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00-133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B4677" w14:textId="562B4411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2696" w14:textId="12066E50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070E73E8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AA70" w14:textId="127AAAB4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specjalistyczna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4715" w14:textId="42759D64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HAMMERMED </w:t>
            </w:r>
            <w:proofErr w:type="spellStart"/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spółka z ograniczoną odpowiedzialnością spółka komandytowo-akcyjna</w:t>
            </w:r>
          </w:p>
          <w:p w14:paraId="2FE0B38B" w14:textId="2E5027B0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69/71</w:t>
            </w:r>
          </w:p>
          <w:p w14:paraId="5A5496D7" w14:textId="289C9819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8A8C" w14:textId="4BD097FA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11E5" w14:textId="25D929B0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0407F078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FB43" w14:textId="3ED152C0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asortyment podstawowy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40743" w14:textId="2FA02476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1DA791F3" w14:textId="1AA48728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096CD60" w14:textId="6B2238A8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1BB41" w14:textId="48BEC43D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B594" w14:textId="652EA7B2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2EF5BB3A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570B" w14:textId="1FE6DC4E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ESD, EMR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12BE" w14:textId="3750D7B8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1697E362" w14:textId="3A418E4C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BFAF0B4" w14:textId="28444F48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1BE2" w14:textId="6DF6B416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7758E" w14:textId="20F63EE1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35439F2D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FD21" w14:textId="2755771D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Sprzęt jednorazowy do Pracowni Endoskopowej cz.3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A817" w14:textId="414E9276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207250AD" w14:textId="26830489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C8DB9EA" w14:textId="64CB9149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2145" w14:textId="1A6895E5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370B" w14:textId="145552C2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5514DFAE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A994" w14:textId="65995A52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ESCP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A6915" w14:textId="56C47470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6B9E2E0E" w14:textId="6389BFE1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E59D0B7" w14:textId="6F74FD41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B93F" w14:textId="745791BE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8BA3" w14:textId="4DD65D3B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1CA63F3C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8CC8" w14:textId="1AFBC411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EUS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A128" w14:textId="014A7E3D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49BF66D4" w14:textId="75E6A950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ED8B10D" w14:textId="4CDC528B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17FC" w14:textId="2626279D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1DB4" w14:textId="13009D99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4970" w14:paraId="6F06895C" w14:textId="77777777" w:rsidTr="00703F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A50A" w14:textId="40CD6678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4970">
              <w:rPr>
                <w:rFonts w:ascii="Arial" w:hAnsi="Arial" w:cs="Arial"/>
                <w:sz w:val="22"/>
                <w:szCs w:val="22"/>
              </w:rPr>
              <w:t>Endoskopia - żywienie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3BC9" w14:textId="27769706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244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C246EFA" w14:textId="32B49FB9" w:rsidR="00244970" w:rsidRPr="007D7932" w:rsidRDefault="00244970" w:rsidP="00703F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CC2484F" w14:textId="48039ACB" w:rsidR="00244970" w:rsidRPr="007D7932" w:rsidRDefault="00244970" w:rsidP="00703FC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4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D039" w14:textId="7F37CBD1" w:rsidR="00244970" w:rsidRPr="007D7932" w:rsidRDefault="00244970" w:rsidP="00703FC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E628" w14:textId="16303A4F" w:rsidR="00244970" w:rsidRPr="007D7932" w:rsidRDefault="00244970" w:rsidP="00703F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4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68F0CE8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520ADDB0" w14:textId="77777777" w:rsidR="000526A1" w:rsidRDefault="000526A1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38EEE524" w14:textId="0242A6EF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lastRenderedPageBreak/>
        <w:t>Informacja o terminie zawarcia umowy</w:t>
      </w:r>
      <w:r>
        <w:rPr>
          <w:rFonts w:ascii="Arial" w:hAnsi="Arial" w:cs="Arial"/>
        </w:rPr>
        <w:t>:</w:t>
      </w:r>
    </w:p>
    <w:p w14:paraId="3FD96D25" w14:textId="0F5F2165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244970">
        <w:rPr>
          <w:rFonts w:ascii="Arial" w:hAnsi="Arial" w:cs="Arial"/>
        </w:rPr>
        <w:t xml:space="preserve">nie krótszym niż </w:t>
      </w:r>
      <w:r w:rsidR="000526A1">
        <w:rPr>
          <w:rFonts w:ascii="Arial" w:hAnsi="Arial" w:cs="Arial"/>
        </w:rPr>
        <w:t>5</w:t>
      </w:r>
      <w:r w:rsidR="00244970">
        <w:rPr>
          <w:rFonts w:ascii="Arial" w:hAnsi="Arial" w:cs="Arial"/>
        </w:rPr>
        <w:t xml:space="preserve"> dni od dnia przesłania niniejszej informacji o wyborze najkorzystniejszej oferty.</w:t>
      </w:r>
    </w:p>
    <w:p w14:paraId="133D00D5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6559D6F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D856BB0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428119E7" w14:textId="77777777" w:rsidR="0013621B" w:rsidRDefault="0013621B" w:rsidP="00795F35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B1E14BF" w14:textId="57A5A091" w:rsidR="00795F35" w:rsidRDefault="00795F35" w:rsidP="00795F35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132BC299" w14:textId="76F4BA4A" w:rsidR="00795F35" w:rsidRPr="004B39E0" w:rsidRDefault="00795F35" w:rsidP="00795F35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p w14:paraId="6DCB7A06" w14:textId="32631A52" w:rsidR="008642B3" w:rsidRDefault="00244970" w:rsidP="0013621B">
      <w:pPr>
        <w:jc w:val="right"/>
        <w:rPr>
          <w:rFonts w:ascii="Arial" w:hAnsi="Arial" w:cs="Arial"/>
        </w:rPr>
      </w:pPr>
      <w:r w:rsidRPr="00244970">
        <w:rPr>
          <w:rFonts w:ascii="Arial" w:hAnsi="Arial" w:cs="Arial"/>
        </w:rPr>
        <w:t xml:space="preserve">  </w:t>
      </w:r>
      <w:bookmarkEnd w:id="0"/>
    </w:p>
    <w:p w14:paraId="4B2A1950" w14:textId="77777777" w:rsidR="000526A1" w:rsidRPr="0013621B" w:rsidRDefault="000526A1" w:rsidP="0013621B">
      <w:pPr>
        <w:jc w:val="right"/>
        <w:rPr>
          <w:rFonts w:ascii="Arial" w:hAnsi="Arial" w:cs="Arial"/>
          <w:vertAlign w:val="superscript"/>
        </w:rPr>
      </w:pPr>
    </w:p>
    <w:sectPr w:rsidR="000526A1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8BE36" w14:textId="77777777" w:rsidR="00F63B63" w:rsidRDefault="00F63B63">
      <w:r>
        <w:separator/>
      </w:r>
    </w:p>
  </w:endnote>
  <w:endnote w:type="continuationSeparator" w:id="0">
    <w:p w14:paraId="4F913E9E" w14:textId="77777777" w:rsidR="00F63B63" w:rsidRDefault="00F63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E457" w14:textId="77777777" w:rsidR="00244970" w:rsidRDefault="00244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0C12F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12FE1E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4FAEDE5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19A3" w14:textId="77777777" w:rsidR="00244970" w:rsidRDefault="00244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993E6" w14:textId="77777777" w:rsidR="00F63B63" w:rsidRDefault="00F63B63">
      <w:r>
        <w:separator/>
      </w:r>
    </w:p>
  </w:footnote>
  <w:footnote w:type="continuationSeparator" w:id="0">
    <w:p w14:paraId="1685E986" w14:textId="77777777" w:rsidR="00F63B63" w:rsidRDefault="00F63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843A" w14:textId="77777777" w:rsidR="00244970" w:rsidRDefault="00244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5BA22" w14:textId="77777777" w:rsidR="00244970" w:rsidRDefault="00244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76972" w14:textId="77777777" w:rsidR="00244970" w:rsidRDefault="002449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54D"/>
    <w:rsid w:val="00022322"/>
    <w:rsid w:val="00042497"/>
    <w:rsid w:val="000526A1"/>
    <w:rsid w:val="000C1E6F"/>
    <w:rsid w:val="000E4E56"/>
    <w:rsid w:val="0013621B"/>
    <w:rsid w:val="001A1468"/>
    <w:rsid w:val="001B7815"/>
    <w:rsid w:val="001B7A9A"/>
    <w:rsid w:val="001C3F13"/>
    <w:rsid w:val="00211A34"/>
    <w:rsid w:val="00244970"/>
    <w:rsid w:val="00253016"/>
    <w:rsid w:val="00271211"/>
    <w:rsid w:val="002716A3"/>
    <w:rsid w:val="002B1E4F"/>
    <w:rsid w:val="002B6761"/>
    <w:rsid w:val="003445A0"/>
    <w:rsid w:val="00360E8E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5F35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C754D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D41F0"/>
    <w:rsid w:val="00E23743"/>
    <w:rsid w:val="00E30B2D"/>
    <w:rsid w:val="00E62859"/>
    <w:rsid w:val="00E85D70"/>
    <w:rsid w:val="00F049E1"/>
    <w:rsid w:val="00F245C5"/>
    <w:rsid w:val="00F33C66"/>
    <w:rsid w:val="00F63B63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186DF"/>
  <w15:chartTrackingRefBased/>
  <w15:docId w15:val="{B37FDCA1-2F2D-4DBF-9421-BC2C9666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7</Pages>
  <Words>1264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4</cp:revision>
  <cp:lastPrinted>2026-05-08T08:50:00Z</cp:lastPrinted>
  <dcterms:created xsi:type="dcterms:W3CDTF">2026-05-08T08:46:00Z</dcterms:created>
  <dcterms:modified xsi:type="dcterms:W3CDTF">2026-05-08T08:53:00Z</dcterms:modified>
</cp:coreProperties>
</file>