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42D38" w14:textId="0BB27FC7" w:rsidR="008D2AB8" w:rsidRPr="007A5238" w:rsidRDefault="008D2AB8" w:rsidP="00CC1E4A">
      <w:pPr>
        <w:pStyle w:val="Nagwek3"/>
        <w:spacing w:before="0" w:after="0"/>
        <w:jc w:val="right"/>
        <w:rPr>
          <w:rFonts w:ascii="Verdana" w:hAnsi="Verdana"/>
          <w:sz w:val="18"/>
          <w:szCs w:val="18"/>
        </w:rPr>
      </w:pPr>
      <w:r w:rsidRPr="007A5238">
        <w:rPr>
          <w:rFonts w:ascii="Verdana" w:hAnsi="Verdana"/>
          <w:b w:val="0"/>
          <w:sz w:val="18"/>
          <w:szCs w:val="18"/>
        </w:rPr>
        <w:tab/>
      </w:r>
      <w:r w:rsidRPr="007A5238">
        <w:rPr>
          <w:rFonts w:ascii="Verdana" w:hAnsi="Verdana"/>
          <w:b w:val="0"/>
          <w:sz w:val="18"/>
          <w:szCs w:val="18"/>
        </w:rPr>
        <w:tab/>
      </w:r>
      <w:r w:rsidRPr="007A5238">
        <w:rPr>
          <w:rFonts w:ascii="Verdana" w:hAnsi="Verdana"/>
          <w:b w:val="0"/>
          <w:sz w:val="18"/>
          <w:szCs w:val="18"/>
        </w:rPr>
        <w:tab/>
      </w:r>
      <w:r w:rsidRPr="007A5238">
        <w:rPr>
          <w:rFonts w:ascii="Verdana" w:hAnsi="Verdana"/>
          <w:b w:val="0"/>
          <w:sz w:val="18"/>
          <w:szCs w:val="18"/>
        </w:rPr>
        <w:tab/>
      </w:r>
      <w:r w:rsidRPr="007A5238">
        <w:rPr>
          <w:rFonts w:ascii="Verdana" w:hAnsi="Verdana"/>
          <w:b w:val="0"/>
          <w:sz w:val="18"/>
          <w:szCs w:val="18"/>
        </w:rPr>
        <w:tab/>
      </w:r>
      <w:r w:rsidRPr="007A5238">
        <w:rPr>
          <w:rFonts w:ascii="Verdana" w:hAnsi="Verdana"/>
          <w:b w:val="0"/>
          <w:sz w:val="18"/>
          <w:szCs w:val="18"/>
        </w:rPr>
        <w:tab/>
      </w:r>
      <w:r w:rsidRPr="007A5238">
        <w:rPr>
          <w:rFonts w:ascii="Verdana" w:hAnsi="Verdana"/>
          <w:b w:val="0"/>
          <w:sz w:val="18"/>
          <w:szCs w:val="18"/>
        </w:rPr>
        <w:tab/>
      </w:r>
      <w:r w:rsidRPr="007A5238">
        <w:rPr>
          <w:rFonts w:ascii="Verdana" w:hAnsi="Verdana"/>
          <w:sz w:val="18"/>
          <w:szCs w:val="18"/>
        </w:rPr>
        <w:t xml:space="preserve">Załącznik nr </w:t>
      </w:r>
      <w:r w:rsidR="00012286" w:rsidRPr="007A5238">
        <w:rPr>
          <w:rFonts w:ascii="Verdana" w:hAnsi="Verdana"/>
          <w:sz w:val="18"/>
          <w:szCs w:val="18"/>
        </w:rPr>
        <w:t>1</w:t>
      </w:r>
    </w:p>
    <w:p w14:paraId="521945B6" w14:textId="77777777" w:rsidR="008D2AB8" w:rsidRPr="007A5238" w:rsidRDefault="008D2AB8" w:rsidP="00CC1E4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A5238">
        <w:rPr>
          <w:rFonts w:ascii="Verdana" w:hAnsi="Verdana"/>
          <w:b/>
          <w:sz w:val="18"/>
          <w:szCs w:val="18"/>
        </w:rPr>
        <w:t>FORMULARZ OFERTY</w:t>
      </w:r>
    </w:p>
    <w:p w14:paraId="2E9447BC" w14:textId="77777777" w:rsidR="008D2AB8" w:rsidRPr="007A5238" w:rsidRDefault="008D2AB8" w:rsidP="00CC1E4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F71F758" w14:textId="77777777" w:rsidR="007A5238" w:rsidRPr="007A5238" w:rsidRDefault="007A5238" w:rsidP="007A523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422ABAEB" w14:textId="77777777" w:rsidR="007A5238" w:rsidRPr="007A5238" w:rsidRDefault="007A5238" w:rsidP="007A523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A5238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C519BF0" w14:textId="77777777" w:rsidR="007A5238" w:rsidRPr="007A5238" w:rsidRDefault="007A5238" w:rsidP="007A523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A5238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61D84CD5" w14:textId="77777777" w:rsidR="007A5238" w:rsidRPr="007A5238" w:rsidRDefault="007A5238" w:rsidP="007A523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A5238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420870F4" w14:textId="77777777" w:rsidR="007A5238" w:rsidRPr="007A5238" w:rsidRDefault="007A5238" w:rsidP="007A523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A5238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58E217DB" w14:textId="77777777" w:rsidR="007A5238" w:rsidRPr="007A5238" w:rsidRDefault="007A5238" w:rsidP="007A523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A5238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74BA16E1" w14:textId="77777777" w:rsidR="007A5238" w:rsidRPr="007A5238" w:rsidRDefault="007A5238" w:rsidP="007A523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A5238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220CAC47" w14:textId="77777777" w:rsidR="007A5238" w:rsidRPr="007A5238" w:rsidRDefault="007A5238" w:rsidP="007A523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A5238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5B39E10E" w14:textId="77777777" w:rsidR="007A5238" w:rsidRPr="007A5238" w:rsidRDefault="007A5238" w:rsidP="007A523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7A5238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4AB4EB20" w14:textId="20F91EE0" w:rsidR="008D2AB8" w:rsidRPr="007A5238" w:rsidRDefault="007A5238" w:rsidP="007A5238">
      <w:pPr>
        <w:rPr>
          <w:rFonts w:ascii="Verdana" w:hAnsi="Verdana"/>
          <w:sz w:val="18"/>
          <w:szCs w:val="18"/>
        </w:rPr>
      </w:pPr>
      <w:r w:rsidRPr="007A5238">
        <w:rPr>
          <w:rFonts w:ascii="Verdana" w:hAnsi="Verdana"/>
          <w:sz w:val="18"/>
          <w:szCs w:val="18"/>
        </w:rPr>
        <w:t>BANK/ NR KONTA ………………………………………………</w:t>
      </w:r>
    </w:p>
    <w:p w14:paraId="0B794BDC" w14:textId="77777777" w:rsidR="007A5238" w:rsidRPr="007A5238" w:rsidRDefault="007A5238" w:rsidP="007A5238">
      <w:pPr>
        <w:rPr>
          <w:rFonts w:ascii="Verdana" w:hAnsi="Verdana"/>
          <w:b/>
          <w:sz w:val="18"/>
          <w:szCs w:val="18"/>
        </w:rPr>
      </w:pPr>
    </w:p>
    <w:p w14:paraId="19AD0AC3" w14:textId="3A965A21" w:rsidR="008D2AB8" w:rsidRPr="007A5238" w:rsidRDefault="008D2AB8" w:rsidP="00CC1E4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A5238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3557E9" w:rsidRPr="007A5238">
        <w:rPr>
          <w:rFonts w:ascii="Verdana" w:hAnsi="Verdana"/>
          <w:b/>
          <w:sz w:val="18"/>
          <w:szCs w:val="18"/>
        </w:rPr>
        <w:t>dostawa artykułów ślusarskich niezbędnych dla zapewnienia prawidłowego funkcjonowania MS AGH</w:t>
      </w:r>
      <w:r w:rsidR="007A5238">
        <w:rPr>
          <w:rFonts w:ascii="Verdana" w:hAnsi="Verdana"/>
          <w:b/>
          <w:sz w:val="18"/>
          <w:szCs w:val="18"/>
        </w:rPr>
        <w:t xml:space="preserve"> w Krakowie</w:t>
      </w:r>
      <w:r w:rsidR="003557E9" w:rsidRPr="007A5238">
        <w:rPr>
          <w:rFonts w:ascii="Verdana" w:hAnsi="Verdana"/>
          <w:b/>
          <w:sz w:val="18"/>
          <w:szCs w:val="18"/>
        </w:rPr>
        <w:t xml:space="preserve"> </w:t>
      </w:r>
      <w:r w:rsidR="00A57C6B" w:rsidRPr="007A5238">
        <w:rPr>
          <w:rFonts w:ascii="Verdana" w:hAnsi="Verdana"/>
          <w:b/>
          <w:sz w:val="18"/>
          <w:szCs w:val="18"/>
        </w:rPr>
        <w:t>–</w:t>
      </w:r>
      <w:r w:rsidR="003557E9" w:rsidRPr="007A5238">
        <w:rPr>
          <w:rFonts w:ascii="Verdana" w:hAnsi="Verdana"/>
          <w:b/>
          <w:sz w:val="18"/>
          <w:szCs w:val="18"/>
        </w:rPr>
        <w:t xml:space="preserve"> </w:t>
      </w:r>
      <w:r w:rsidR="00A57C6B" w:rsidRPr="007A5238">
        <w:rPr>
          <w:rFonts w:ascii="Verdana" w:hAnsi="Verdana"/>
          <w:b/>
          <w:sz w:val="18"/>
          <w:szCs w:val="18"/>
        </w:rPr>
        <w:t>KC-</w:t>
      </w:r>
      <w:r w:rsidR="003557E9" w:rsidRPr="007A5238">
        <w:rPr>
          <w:rFonts w:ascii="Verdana" w:hAnsi="Verdana"/>
          <w:b/>
          <w:sz w:val="18"/>
          <w:szCs w:val="18"/>
        </w:rPr>
        <w:t>DE</w:t>
      </w:r>
      <w:r w:rsidR="007A5238" w:rsidRPr="007A5238">
        <w:rPr>
          <w:rFonts w:ascii="Verdana" w:hAnsi="Verdana"/>
          <w:b/>
          <w:sz w:val="18"/>
          <w:szCs w:val="18"/>
        </w:rPr>
        <w:t>-</w:t>
      </w:r>
      <w:r w:rsidR="00A57C6B" w:rsidRPr="007A5238">
        <w:rPr>
          <w:rFonts w:ascii="Verdana" w:hAnsi="Verdana"/>
          <w:b/>
          <w:sz w:val="18"/>
          <w:szCs w:val="18"/>
        </w:rPr>
        <w:t>zp</w:t>
      </w:r>
      <w:r w:rsidR="007A5238" w:rsidRPr="007A5238">
        <w:rPr>
          <w:rFonts w:ascii="Verdana" w:hAnsi="Verdana"/>
          <w:b/>
          <w:sz w:val="18"/>
          <w:szCs w:val="18"/>
        </w:rPr>
        <w:t>.25.172.</w:t>
      </w:r>
      <w:r w:rsidR="00A57C6B" w:rsidRPr="007A5238">
        <w:rPr>
          <w:rFonts w:ascii="Verdana" w:hAnsi="Verdana"/>
          <w:b/>
          <w:sz w:val="18"/>
          <w:szCs w:val="18"/>
        </w:rPr>
        <w:t>20</w:t>
      </w:r>
      <w:r w:rsidR="003557E9" w:rsidRPr="007A5238">
        <w:rPr>
          <w:rFonts w:ascii="Verdana" w:hAnsi="Verdana"/>
          <w:b/>
          <w:sz w:val="18"/>
          <w:szCs w:val="18"/>
        </w:rPr>
        <w:t>2</w:t>
      </w:r>
      <w:r w:rsidR="00A57C6B" w:rsidRPr="007A5238">
        <w:rPr>
          <w:rFonts w:ascii="Verdana" w:hAnsi="Verdana"/>
          <w:b/>
          <w:sz w:val="18"/>
          <w:szCs w:val="18"/>
        </w:rPr>
        <w:t>6</w:t>
      </w:r>
      <w:r w:rsidRPr="007A5238">
        <w:rPr>
          <w:rFonts w:ascii="Verdana" w:hAnsi="Verdana"/>
          <w:b/>
          <w:sz w:val="18"/>
          <w:szCs w:val="18"/>
        </w:rPr>
        <w:t xml:space="preserve">, </w:t>
      </w:r>
      <w:r w:rsidRPr="007A5238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1E82900B" w14:textId="77777777" w:rsidR="008D2AB8" w:rsidRPr="007A5238" w:rsidRDefault="008D2AB8" w:rsidP="00CC1E4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7F1F33B" w14:textId="77777777" w:rsidR="00CB5B54" w:rsidRPr="007A5238" w:rsidRDefault="00CB5B54" w:rsidP="00CC1E4A">
      <w:pPr>
        <w:widowControl w:val="0"/>
        <w:ind w:right="1"/>
        <w:rPr>
          <w:rFonts w:ascii="Verdana" w:hAnsi="Verdana"/>
          <w:b/>
          <w:sz w:val="18"/>
          <w:szCs w:val="18"/>
        </w:rPr>
      </w:pPr>
    </w:p>
    <w:p w14:paraId="4A9F4210" w14:textId="31E4882E" w:rsidR="00CB5B54" w:rsidRPr="007A5238" w:rsidRDefault="00CB5B54" w:rsidP="00CC1E4A">
      <w:pPr>
        <w:widowControl w:val="0"/>
        <w:ind w:right="1"/>
        <w:rPr>
          <w:rFonts w:ascii="Verdana" w:hAnsi="Verdana"/>
          <w:b/>
          <w:sz w:val="18"/>
          <w:szCs w:val="18"/>
        </w:rPr>
      </w:pPr>
      <w:r w:rsidRPr="007A5238">
        <w:rPr>
          <w:rFonts w:ascii="Verdana" w:hAnsi="Verdana"/>
          <w:b/>
          <w:sz w:val="18"/>
          <w:szCs w:val="18"/>
        </w:rPr>
        <w:t>Cena netto</w:t>
      </w:r>
      <w:r w:rsidR="007A5238" w:rsidRPr="007A5238">
        <w:rPr>
          <w:rFonts w:ascii="Verdana" w:hAnsi="Verdana"/>
          <w:b/>
          <w:sz w:val="18"/>
          <w:szCs w:val="18"/>
        </w:rPr>
        <w:t xml:space="preserve"> za całość zamówienia</w:t>
      </w:r>
      <w:r w:rsidRPr="007A5238">
        <w:rPr>
          <w:rFonts w:ascii="Verdana" w:hAnsi="Verdana"/>
          <w:b/>
          <w:sz w:val="18"/>
          <w:szCs w:val="18"/>
        </w:rPr>
        <w:t>:...................................PLN</w:t>
      </w:r>
    </w:p>
    <w:p w14:paraId="1B1F353B" w14:textId="27491F36" w:rsidR="00CB5B54" w:rsidRPr="007A5238" w:rsidRDefault="00CB5B54" w:rsidP="007A5238">
      <w:pPr>
        <w:widowControl w:val="0"/>
        <w:ind w:right="1"/>
        <w:rPr>
          <w:rFonts w:ascii="Verdana" w:hAnsi="Verdana"/>
          <w:b/>
          <w:sz w:val="18"/>
          <w:szCs w:val="18"/>
        </w:rPr>
      </w:pPr>
      <w:r w:rsidRPr="007A5238">
        <w:rPr>
          <w:rFonts w:ascii="Verdana" w:hAnsi="Verdana"/>
          <w:b/>
          <w:sz w:val="18"/>
          <w:szCs w:val="18"/>
        </w:rPr>
        <w:t>Cena brutto</w:t>
      </w:r>
      <w:r w:rsidR="007A5238" w:rsidRPr="007A5238">
        <w:rPr>
          <w:rFonts w:ascii="Verdana" w:hAnsi="Verdana"/>
          <w:b/>
          <w:sz w:val="18"/>
          <w:szCs w:val="18"/>
        </w:rPr>
        <w:t xml:space="preserve"> za całość zamówienia</w:t>
      </w:r>
      <w:r w:rsidRPr="007A5238">
        <w:rPr>
          <w:rFonts w:ascii="Verdana" w:hAnsi="Verdana"/>
          <w:b/>
          <w:sz w:val="18"/>
          <w:szCs w:val="18"/>
        </w:rPr>
        <w:t>: ..................................PLN</w:t>
      </w:r>
    </w:p>
    <w:p w14:paraId="1749E0AB" w14:textId="75F2E306" w:rsidR="00CB5B54" w:rsidRPr="007A5238" w:rsidRDefault="00CB5B54" w:rsidP="00CC1E4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A5238">
        <w:rPr>
          <w:rFonts w:ascii="Verdana" w:hAnsi="Verdana"/>
          <w:sz w:val="18"/>
          <w:szCs w:val="18"/>
        </w:rPr>
        <w:t>Słownie brutto :......................................................................</w:t>
      </w:r>
    </w:p>
    <w:p w14:paraId="083CB77F" w14:textId="2FA035D1" w:rsidR="00CB5B54" w:rsidRDefault="00CB5B54" w:rsidP="00CC1E4A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7A5238">
        <w:rPr>
          <w:rFonts w:ascii="Verdana" w:hAnsi="Verdana"/>
          <w:sz w:val="18"/>
          <w:szCs w:val="18"/>
        </w:rPr>
        <w:t>Powyższa cena zawiera podatek VAT w wysokości .......... % tj.…………PLN</w:t>
      </w:r>
    </w:p>
    <w:p w14:paraId="45F47BD2" w14:textId="77777777" w:rsidR="007A5238" w:rsidRPr="007A5238" w:rsidRDefault="007A5238" w:rsidP="00CC1E4A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</w:p>
    <w:p w14:paraId="1C583F88" w14:textId="77777777" w:rsidR="00CB5B54" w:rsidRPr="007A5238" w:rsidRDefault="00CB5B54" w:rsidP="00CC1E4A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008A0752" w14:textId="4F250894" w:rsidR="00CB5B54" w:rsidRDefault="00CB5B54" w:rsidP="00CC1E4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A5238">
        <w:rPr>
          <w:rFonts w:ascii="Verdana" w:hAnsi="Verdana"/>
          <w:b/>
          <w:sz w:val="18"/>
          <w:szCs w:val="18"/>
        </w:rPr>
        <w:t xml:space="preserve">Termin realizacji umowy: </w:t>
      </w:r>
      <w:r w:rsidRPr="007A5238">
        <w:rPr>
          <w:rFonts w:ascii="Verdana" w:hAnsi="Verdana"/>
          <w:sz w:val="18"/>
          <w:szCs w:val="18"/>
        </w:rPr>
        <w:t xml:space="preserve">sukcesywnie do </w:t>
      </w:r>
      <w:r w:rsidR="00A57C6B" w:rsidRPr="007A5238">
        <w:rPr>
          <w:rFonts w:ascii="Verdana" w:hAnsi="Verdana"/>
          <w:sz w:val="18"/>
          <w:szCs w:val="18"/>
        </w:rPr>
        <w:t>24</w:t>
      </w:r>
      <w:r w:rsidRPr="007A5238">
        <w:rPr>
          <w:rFonts w:ascii="Verdana" w:hAnsi="Verdana"/>
          <w:sz w:val="18"/>
          <w:szCs w:val="18"/>
        </w:rPr>
        <w:t xml:space="preserve"> miesięcy od daty podpisania umowy.</w:t>
      </w:r>
    </w:p>
    <w:p w14:paraId="7F204876" w14:textId="77777777" w:rsidR="007A5238" w:rsidRPr="007A5238" w:rsidRDefault="007A5238" w:rsidP="00CC1E4A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4A479022" w14:textId="12D995D5" w:rsidR="00CB5B54" w:rsidRDefault="00CB5B54" w:rsidP="00CC1E4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A5238">
        <w:rPr>
          <w:rFonts w:ascii="Verdana" w:hAnsi="Verdana"/>
          <w:b/>
          <w:sz w:val="18"/>
          <w:szCs w:val="18"/>
        </w:rPr>
        <w:t>Okres udzielonej gwarancji wynosi:</w:t>
      </w:r>
      <w:r w:rsidRPr="007A5238">
        <w:rPr>
          <w:rFonts w:ascii="Verdana" w:hAnsi="Verdana"/>
          <w:sz w:val="18"/>
          <w:szCs w:val="18"/>
        </w:rPr>
        <w:t xml:space="preserve"> </w:t>
      </w:r>
      <w:r w:rsidRPr="007A5238">
        <w:rPr>
          <w:rFonts w:ascii="Verdana" w:hAnsi="Verdana"/>
          <w:sz w:val="18"/>
          <w:szCs w:val="18"/>
          <w:highlight w:val="yellow"/>
        </w:rPr>
        <w:t xml:space="preserve">……… </w:t>
      </w:r>
      <w:r w:rsidRPr="007A5238">
        <w:rPr>
          <w:rFonts w:ascii="Verdana" w:hAnsi="Verdana"/>
          <w:sz w:val="18"/>
          <w:szCs w:val="18"/>
        </w:rPr>
        <w:t>miesięcy/miesiące</w:t>
      </w:r>
      <w:r w:rsidR="007A5238">
        <w:rPr>
          <w:rFonts w:ascii="Verdana" w:hAnsi="Verdana"/>
          <w:sz w:val="18"/>
          <w:szCs w:val="18"/>
        </w:rPr>
        <w:t>*)</w:t>
      </w:r>
      <w:r w:rsidRPr="007A5238">
        <w:rPr>
          <w:rFonts w:ascii="Verdana" w:hAnsi="Verdana"/>
          <w:sz w:val="18"/>
          <w:szCs w:val="18"/>
        </w:rPr>
        <w:t xml:space="preserve"> </w:t>
      </w:r>
      <w:r w:rsidR="007A5238">
        <w:rPr>
          <w:rFonts w:ascii="Verdana" w:hAnsi="Verdana"/>
          <w:b/>
          <w:bCs/>
          <w:i/>
          <w:iCs/>
          <w:sz w:val="18"/>
          <w:szCs w:val="18"/>
          <w:highlight w:val="yellow"/>
        </w:rPr>
        <w:t>/</w:t>
      </w:r>
      <w:r w:rsidRPr="007A5238">
        <w:rPr>
          <w:rFonts w:ascii="Verdana" w:hAnsi="Verdana"/>
          <w:b/>
          <w:bCs/>
          <w:i/>
          <w:iCs/>
          <w:sz w:val="18"/>
          <w:szCs w:val="18"/>
          <w:highlight w:val="yellow"/>
        </w:rPr>
        <w:t>kryterium oceny ofert</w:t>
      </w:r>
      <w:r w:rsidR="007A5238">
        <w:rPr>
          <w:rFonts w:ascii="Verdana" w:hAnsi="Verdana"/>
          <w:b/>
          <w:bCs/>
          <w:i/>
          <w:iCs/>
          <w:sz w:val="18"/>
          <w:szCs w:val="18"/>
        </w:rPr>
        <w:t>/</w:t>
      </w:r>
    </w:p>
    <w:p w14:paraId="23CB5DC0" w14:textId="77777777" w:rsidR="007A5238" w:rsidRPr="00C531B4" w:rsidRDefault="007A5238" w:rsidP="007A5238">
      <w:pPr>
        <w:pStyle w:val="Tekstpodstawowy"/>
        <w:spacing w:line="240" w:lineRule="auto"/>
        <w:jc w:val="both"/>
        <w:rPr>
          <w:rFonts w:ascii="Verdana" w:hAnsi="Verdana" w:cs="Aptos"/>
          <w:b w:val="0"/>
          <w:bCs/>
          <w:sz w:val="18"/>
          <w:szCs w:val="18"/>
        </w:rPr>
      </w:pPr>
      <w:r w:rsidRPr="00C531B4">
        <w:rPr>
          <w:rFonts w:ascii="Verdana" w:hAnsi="Verdana" w:cs="Aptos"/>
          <w:b w:val="0"/>
          <w:bCs/>
          <w:sz w:val="18"/>
          <w:szCs w:val="18"/>
        </w:rPr>
        <w:t xml:space="preserve">*)Zamawiający informuje, że w przypadku braku wpisania gwarancji przez Wykonawcę, Zamawiający przyjmie gwarancję minimalną wskazaną w </w:t>
      </w:r>
      <w:r>
        <w:rPr>
          <w:rFonts w:ascii="Verdana" w:hAnsi="Verdana" w:cs="Aptos"/>
          <w:b w:val="0"/>
          <w:bCs/>
          <w:sz w:val="18"/>
          <w:szCs w:val="18"/>
        </w:rPr>
        <w:t>SWZ</w:t>
      </w:r>
      <w:r w:rsidRPr="00C531B4">
        <w:rPr>
          <w:rFonts w:ascii="Verdana" w:hAnsi="Verdana" w:cs="Aptos"/>
          <w:b w:val="0"/>
          <w:bCs/>
          <w:sz w:val="18"/>
          <w:szCs w:val="18"/>
        </w:rPr>
        <w:t>.</w:t>
      </w:r>
    </w:p>
    <w:p w14:paraId="1BEE65FD" w14:textId="77777777" w:rsidR="007A5238" w:rsidRPr="007A5238" w:rsidRDefault="007A5238" w:rsidP="00CC1E4A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080FE8FB" w14:textId="77777777" w:rsidR="00CC1E4A" w:rsidRPr="007A5238" w:rsidRDefault="00CC1E4A" w:rsidP="00CC1E4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1A52F945" w14:textId="216057AA" w:rsidR="00CB5B54" w:rsidRPr="007A5238" w:rsidRDefault="00CB5B54" w:rsidP="00CC1E4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7A5238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7A5238">
        <w:rPr>
          <w:rFonts w:ascii="Verdana" w:hAnsi="Verdana"/>
          <w:b/>
          <w:sz w:val="18"/>
          <w:szCs w:val="18"/>
        </w:rPr>
        <w:t xml:space="preserve"> TAK/NIE</w:t>
      </w:r>
    </w:p>
    <w:p w14:paraId="2003D235" w14:textId="77777777" w:rsidR="00CC1E4A" w:rsidRPr="007A5238" w:rsidRDefault="00CC1E4A" w:rsidP="00CC1E4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7C318DA0" w14:textId="65699EF4" w:rsidR="00CB5B54" w:rsidRPr="007A5238" w:rsidRDefault="00CB5B54" w:rsidP="00CC1E4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7A5238">
        <w:rPr>
          <w:rFonts w:ascii="Verdana" w:hAnsi="Verdana"/>
          <w:b/>
          <w:sz w:val="18"/>
          <w:szCs w:val="18"/>
        </w:rPr>
        <w:t xml:space="preserve">Termin płatności: </w:t>
      </w:r>
      <w:r w:rsidRPr="007A5238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7EF0901" w14:textId="77777777" w:rsidR="00CB5B54" w:rsidRPr="007A5238" w:rsidRDefault="00CB5B54" w:rsidP="00CC1E4A">
      <w:pPr>
        <w:rPr>
          <w:rFonts w:ascii="Verdana" w:hAnsi="Verdana"/>
          <w:b/>
          <w:sz w:val="18"/>
          <w:szCs w:val="18"/>
          <w:u w:val="single"/>
        </w:rPr>
      </w:pPr>
    </w:p>
    <w:p w14:paraId="2DE2C2EA" w14:textId="77777777" w:rsidR="00CB5B54" w:rsidRPr="007A5238" w:rsidRDefault="00CB5B54" w:rsidP="00CC1E4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7A5238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6F5C69DD" w14:textId="77777777" w:rsidR="00CB5B54" w:rsidRPr="007A5238" w:rsidRDefault="00CB5B54" w:rsidP="00CC1E4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7A5238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475641D7" w14:textId="0DCAFA4E" w:rsidR="00CB5B54" w:rsidRPr="007A5238" w:rsidRDefault="00CB5B54" w:rsidP="00CC1E4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A5238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A5238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328A700" w14:textId="77777777" w:rsidR="00CB5B54" w:rsidRPr="007A5238" w:rsidRDefault="00CB5B54" w:rsidP="00CC1E4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5238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99B994B" w14:textId="77777777" w:rsidR="00CB5B54" w:rsidRPr="007A5238" w:rsidRDefault="00CB5B54" w:rsidP="00CC1E4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5238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154BA79" w14:textId="77777777" w:rsidR="00CB5B54" w:rsidRPr="007A5238" w:rsidRDefault="00CB5B54" w:rsidP="00CC1E4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5238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A8280D5" w14:textId="77777777" w:rsidR="00CB5B54" w:rsidRPr="007A5238" w:rsidRDefault="00CB5B54" w:rsidP="00CC1E4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5238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B5B54" w:rsidRPr="007A5238" w14:paraId="17E7D40D" w14:textId="77777777" w:rsidTr="00CB5B5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55328" w14:textId="77777777" w:rsidR="00CB5B54" w:rsidRPr="007A5238" w:rsidRDefault="00CB5B54" w:rsidP="00CC1E4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5238">
              <w:rPr>
                <w:rFonts w:ascii="Verdana" w:hAnsi="Verdana"/>
                <w:sz w:val="18"/>
                <w:szCs w:val="18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A3EEF7" w14:textId="77777777" w:rsidR="00CB5B54" w:rsidRPr="007A5238" w:rsidRDefault="00CB5B54" w:rsidP="00CC1E4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5238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1E132D82" w14:textId="77777777" w:rsidR="00CB5B54" w:rsidRPr="007A5238" w:rsidRDefault="00CB5B54" w:rsidP="00CC1E4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5238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C59B68" w14:textId="77777777" w:rsidR="00CB5B54" w:rsidRPr="007A5238" w:rsidRDefault="00CB5B54" w:rsidP="00CC1E4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5238">
              <w:rPr>
                <w:rFonts w:ascii="Verdana" w:hAnsi="Verdana"/>
                <w:sz w:val="18"/>
                <w:szCs w:val="18"/>
              </w:rPr>
              <w:t>Nazwa podwykonawcy</w:t>
            </w:r>
            <w:r w:rsidRPr="007A5238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B5B54" w:rsidRPr="007A5238" w14:paraId="5549830A" w14:textId="77777777" w:rsidTr="00CB5B5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EC673" w14:textId="77777777" w:rsidR="00CB5B54" w:rsidRPr="007A5238" w:rsidRDefault="00CB5B54" w:rsidP="00CC1E4A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CFE772" w14:textId="77777777" w:rsidR="00CB5B54" w:rsidRPr="007A5238" w:rsidRDefault="00CB5B54" w:rsidP="00CC1E4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EC6B3" w14:textId="77777777" w:rsidR="00CB5B54" w:rsidRPr="007A5238" w:rsidRDefault="00CB5B54" w:rsidP="00CC1E4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034F173" w14:textId="77777777" w:rsidR="00CB5B54" w:rsidRPr="007A5238" w:rsidRDefault="00CB5B54" w:rsidP="00CC1E4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5238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5CCCA2C" w14:textId="77777777" w:rsidR="00CC1E4A" w:rsidRPr="007A5238" w:rsidRDefault="00CB5B54" w:rsidP="00CC1E4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7A5238">
        <w:rPr>
          <w:rFonts w:ascii="Verdana" w:hAnsi="Verdana" w:cs="Times New Roman"/>
          <w:sz w:val="18"/>
          <w:szCs w:val="18"/>
        </w:rPr>
        <w:tab/>
      </w:r>
    </w:p>
    <w:p w14:paraId="0A1F81F4" w14:textId="2453934D" w:rsidR="00CB5B54" w:rsidRPr="007A5238" w:rsidRDefault="00CC1E4A" w:rsidP="00CC1E4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7A5238">
        <w:rPr>
          <w:rFonts w:ascii="Verdana" w:hAnsi="Verdana" w:cs="Times New Roman"/>
          <w:sz w:val="18"/>
          <w:szCs w:val="18"/>
        </w:rPr>
        <w:t xml:space="preserve">           </w:t>
      </w:r>
      <w:r w:rsidR="00CB5B54" w:rsidRPr="007A5238">
        <w:rPr>
          <w:rFonts w:ascii="Verdana" w:hAnsi="Verdana" w:cs="Times New Roman"/>
          <w:sz w:val="18"/>
          <w:szCs w:val="18"/>
        </w:rPr>
        <w:t>Imię i Nazwisko</w:t>
      </w:r>
      <w:r w:rsidR="00CB5B54" w:rsidRPr="007A5238">
        <w:rPr>
          <w:rFonts w:ascii="Verdana" w:hAnsi="Verdana" w:cs="Times New Roman"/>
          <w:sz w:val="18"/>
          <w:szCs w:val="18"/>
        </w:rPr>
        <w:tab/>
      </w:r>
      <w:r w:rsidR="00CB5B54" w:rsidRPr="007A5238">
        <w:rPr>
          <w:rFonts w:ascii="Verdana" w:hAnsi="Verdana" w:cs="Times New Roman"/>
          <w:sz w:val="18"/>
          <w:szCs w:val="18"/>
        </w:rPr>
        <w:tab/>
      </w:r>
      <w:r w:rsidR="00CB5B54" w:rsidRPr="007A5238">
        <w:rPr>
          <w:rFonts w:ascii="Verdana" w:hAnsi="Verdana" w:cs="Times New Roman"/>
          <w:sz w:val="18"/>
          <w:szCs w:val="18"/>
        </w:rPr>
        <w:tab/>
      </w:r>
      <w:r w:rsidR="00CB5B54" w:rsidRPr="007A5238">
        <w:rPr>
          <w:rFonts w:ascii="Verdana" w:hAnsi="Verdana" w:cs="Times New Roman"/>
          <w:sz w:val="18"/>
          <w:szCs w:val="18"/>
        </w:rPr>
        <w:tab/>
      </w:r>
      <w:r w:rsidR="00CB5B54" w:rsidRPr="007A5238">
        <w:rPr>
          <w:rFonts w:ascii="Verdana" w:hAnsi="Verdana" w:cs="Times New Roman"/>
          <w:sz w:val="18"/>
          <w:szCs w:val="18"/>
        </w:rPr>
        <w:tab/>
      </w:r>
      <w:r w:rsidR="00CB5B54" w:rsidRPr="007A5238">
        <w:rPr>
          <w:rFonts w:ascii="Verdana" w:hAnsi="Verdana" w:cs="Times New Roman"/>
          <w:sz w:val="18"/>
          <w:szCs w:val="18"/>
        </w:rPr>
        <w:tab/>
      </w:r>
      <w:r w:rsidR="00CB5B54" w:rsidRPr="007A5238">
        <w:rPr>
          <w:rFonts w:ascii="Verdana" w:hAnsi="Verdana" w:cs="Times New Roman"/>
          <w:sz w:val="18"/>
          <w:szCs w:val="18"/>
        </w:rPr>
        <w:tab/>
      </w:r>
    </w:p>
    <w:p w14:paraId="75C91174" w14:textId="77777777" w:rsidR="00CB5B54" w:rsidRPr="007A5238" w:rsidRDefault="00CB5B54" w:rsidP="00CC1E4A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3DAF96FA" w14:textId="2B0D12A3" w:rsidR="00CB5B54" w:rsidRPr="007A5238" w:rsidRDefault="00CB5B54" w:rsidP="00CC1E4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7A5238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</w:p>
    <w:p w14:paraId="4BA62476" w14:textId="281C9A88" w:rsidR="00CB5B54" w:rsidRPr="007A5238" w:rsidRDefault="00CB5B54" w:rsidP="00CC1E4A">
      <w:pPr>
        <w:ind w:left="360"/>
        <w:jc w:val="both"/>
        <w:rPr>
          <w:rFonts w:ascii="Verdana" w:hAnsi="Verdana"/>
          <w:sz w:val="18"/>
          <w:szCs w:val="18"/>
        </w:rPr>
      </w:pPr>
      <w:r w:rsidRPr="007A5238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A5238">
        <w:rPr>
          <w:rFonts w:ascii="Verdana" w:hAnsi="Verdana"/>
          <w:sz w:val="18"/>
          <w:szCs w:val="18"/>
        </w:rPr>
        <w:t>ych</w:t>
      </w:r>
      <w:proofErr w:type="spellEnd"/>
      <w:r w:rsidRPr="007A5238">
        <w:rPr>
          <w:rFonts w:ascii="Verdana" w:hAnsi="Verdana"/>
          <w:sz w:val="18"/>
          <w:szCs w:val="18"/>
        </w:rPr>
        <w:t>) dokumentu(ów)</w:t>
      </w:r>
      <w:r w:rsidR="00CC1E4A" w:rsidRPr="007A5238">
        <w:rPr>
          <w:rFonts w:ascii="Verdana" w:hAnsi="Verdana"/>
          <w:sz w:val="18"/>
          <w:szCs w:val="18"/>
        </w:rPr>
        <w:t xml:space="preserve"> </w:t>
      </w:r>
      <w:r w:rsidRPr="007A5238">
        <w:rPr>
          <w:rFonts w:ascii="Verdana" w:hAnsi="Verdana"/>
          <w:sz w:val="18"/>
          <w:szCs w:val="18"/>
        </w:rPr>
        <w:t>…………………………………</w:t>
      </w:r>
      <w:r w:rsidR="00CC1E4A" w:rsidRPr="007A5238">
        <w:rPr>
          <w:rFonts w:ascii="Verdana" w:hAnsi="Verdana"/>
          <w:sz w:val="18"/>
          <w:szCs w:val="18"/>
        </w:rPr>
        <w:t xml:space="preserve">…………………… </w:t>
      </w:r>
      <w:r w:rsidRPr="007A5238">
        <w:rPr>
          <w:rFonts w:ascii="Verdana" w:hAnsi="Verdana"/>
          <w:sz w:val="18"/>
          <w:szCs w:val="18"/>
        </w:rPr>
        <w:t>które dołączamy do oferty.</w:t>
      </w:r>
    </w:p>
    <w:p w14:paraId="2440426D" w14:textId="77777777" w:rsidR="00CC1E4A" w:rsidRPr="007A5238" w:rsidRDefault="00CC1E4A" w:rsidP="00CC1E4A">
      <w:pPr>
        <w:ind w:left="360"/>
        <w:jc w:val="both"/>
        <w:rPr>
          <w:rFonts w:ascii="Verdana" w:hAnsi="Verdana"/>
          <w:sz w:val="18"/>
          <w:szCs w:val="18"/>
        </w:rPr>
      </w:pPr>
    </w:p>
    <w:p w14:paraId="3FD1900B" w14:textId="0AC3FCE6" w:rsidR="00CB5B54" w:rsidRPr="007A5238" w:rsidRDefault="00CC1E4A" w:rsidP="00CC1E4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5238">
        <w:rPr>
          <w:rFonts w:ascii="Verdana" w:hAnsi="Verdana"/>
          <w:sz w:val="18"/>
          <w:szCs w:val="18"/>
        </w:rPr>
        <w:t>Z</w:t>
      </w:r>
      <w:r w:rsidR="00CB5B54" w:rsidRPr="007A5238">
        <w:rPr>
          <w:rFonts w:ascii="Verdana" w:hAnsi="Verdana"/>
          <w:sz w:val="18"/>
          <w:szCs w:val="18"/>
        </w:rPr>
        <w:t>ałącznikami do niniejszej oferty są:</w:t>
      </w:r>
    </w:p>
    <w:p w14:paraId="658FD348" w14:textId="77777777" w:rsidR="00CB5B54" w:rsidRPr="007A5238" w:rsidRDefault="00CB5B54" w:rsidP="00CC1E4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7A5238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9A95077" w14:textId="0AC86393" w:rsidR="00CB5B54" w:rsidRPr="007A5238" w:rsidRDefault="00CB5B54" w:rsidP="00CC1E4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7A5238">
        <w:rPr>
          <w:rFonts w:ascii="Verdana" w:hAnsi="Verdana"/>
          <w:sz w:val="18"/>
          <w:szCs w:val="18"/>
        </w:rPr>
        <w:t>……………………………………………..…………………………………………</w:t>
      </w:r>
    </w:p>
    <w:p w14:paraId="4F80C0DE" w14:textId="4ECDECFF" w:rsidR="00CB5B54" w:rsidRPr="007A5238" w:rsidRDefault="00CB5B54" w:rsidP="00CC1E4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7A5238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973E41C" w14:textId="77777777" w:rsidR="00CB5B54" w:rsidRPr="007A5238" w:rsidRDefault="00CB5B54" w:rsidP="00CC1E4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7A5238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E02C963" w14:textId="4D09C49C" w:rsidR="00CB5B54" w:rsidRPr="007A5238" w:rsidRDefault="00CB5B54" w:rsidP="00CC1E4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7A5238">
        <w:rPr>
          <w:rFonts w:ascii="Verdana" w:hAnsi="Verdana"/>
          <w:sz w:val="18"/>
          <w:szCs w:val="18"/>
        </w:rPr>
        <w:t>……………………………………………..…………………………………………</w:t>
      </w:r>
    </w:p>
    <w:p w14:paraId="655EA4B1" w14:textId="77777777" w:rsidR="00CC1E4A" w:rsidRPr="007A5238" w:rsidRDefault="00CC1E4A" w:rsidP="00CC1E4A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sz w:val="18"/>
          <w:szCs w:val="18"/>
          <w:highlight w:val="yellow"/>
          <w:lang w:eastAsia="zh-CN"/>
        </w:rPr>
      </w:pPr>
    </w:p>
    <w:p w14:paraId="70D3CDEB" w14:textId="24C14404" w:rsidR="00FE545C" w:rsidRPr="007A5238" w:rsidRDefault="007A5238" w:rsidP="007A5238">
      <w:pPr>
        <w:jc w:val="center"/>
        <w:rPr>
          <w:rFonts w:ascii="Verdana" w:hAnsi="Verdana"/>
          <w:sz w:val="18"/>
          <w:szCs w:val="18"/>
        </w:rPr>
      </w:pPr>
      <w:r w:rsidRPr="007A5238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7A5238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7A5238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7A5238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7A5238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7A5238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7A5238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</w:p>
    <w:sectPr w:rsidR="00FE545C" w:rsidRPr="007A52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D6059" w14:textId="77777777" w:rsidR="000960C4" w:rsidRDefault="000960C4">
      <w:r>
        <w:separator/>
      </w:r>
    </w:p>
  </w:endnote>
  <w:endnote w:type="continuationSeparator" w:id="0">
    <w:p w14:paraId="56EBD521" w14:textId="77777777" w:rsidR="000960C4" w:rsidRDefault="00096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F7501" w14:textId="77777777" w:rsidR="003557E9" w:rsidRDefault="003557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1FA4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2A9AC" w14:textId="77777777" w:rsidR="003557E9" w:rsidRDefault="003557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353AA" w14:textId="77777777" w:rsidR="000960C4" w:rsidRDefault="000960C4">
      <w:r>
        <w:separator/>
      </w:r>
    </w:p>
  </w:footnote>
  <w:footnote w:type="continuationSeparator" w:id="0">
    <w:p w14:paraId="656C7DF1" w14:textId="77777777" w:rsidR="000960C4" w:rsidRDefault="000960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0E279" w14:textId="77777777" w:rsidR="003557E9" w:rsidRDefault="003557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38E7F" w14:textId="59DCBF9F" w:rsidR="00F53146" w:rsidRPr="00CB5B54" w:rsidRDefault="00F53146" w:rsidP="00CB5B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C4EDC" w14:textId="77777777" w:rsidR="003557E9" w:rsidRDefault="003557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677222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9952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5608372">
    <w:abstractNumId w:val="0"/>
  </w:num>
  <w:num w:numId="4" w16cid:durableId="12579083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4D2"/>
    <w:rsid w:val="00012286"/>
    <w:rsid w:val="00026CEC"/>
    <w:rsid w:val="000704FC"/>
    <w:rsid w:val="00071CCC"/>
    <w:rsid w:val="000960C4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20910"/>
    <w:rsid w:val="002723B0"/>
    <w:rsid w:val="00292A9E"/>
    <w:rsid w:val="00315A4A"/>
    <w:rsid w:val="003557E9"/>
    <w:rsid w:val="003600EF"/>
    <w:rsid w:val="00391204"/>
    <w:rsid w:val="00467643"/>
    <w:rsid w:val="004A34D2"/>
    <w:rsid w:val="004B7300"/>
    <w:rsid w:val="004C6753"/>
    <w:rsid w:val="00595C87"/>
    <w:rsid w:val="005D2C65"/>
    <w:rsid w:val="005E6D94"/>
    <w:rsid w:val="00610529"/>
    <w:rsid w:val="0063384F"/>
    <w:rsid w:val="00643C6F"/>
    <w:rsid w:val="00646202"/>
    <w:rsid w:val="0065290F"/>
    <w:rsid w:val="006815F6"/>
    <w:rsid w:val="007748F0"/>
    <w:rsid w:val="007A4321"/>
    <w:rsid w:val="007A5238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03A8"/>
    <w:rsid w:val="00A47B4D"/>
    <w:rsid w:val="00A51FC2"/>
    <w:rsid w:val="00A57C6B"/>
    <w:rsid w:val="00A647CB"/>
    <w:rsid w:val="00A83018"/>
    <w:rsid w:val="00B52727"/>
    <w:rsid w:val="00B774DC"/>
    <w:rsid w:val="00BA43B5"/>
    <w:rsid w:val="00C74C3B"/>
    <w:rsid w:val="00C80495"/>
    <w:rsid w:val="00C969A6"/>
    <w:rsid w:val="00CA7D36"/>
    <w:rsid w:val="00CB5B54"/>
    <w:rsid w:val="00CC1E4A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047C8"/>
    <w:rsid w:val="00F51688"/>
    <w:rsid w:val="00F53146"/>
    <w:rsid w:val="00F91018"/>
    <w:rsid w:val="00FA0F30"/>
    <w:rsid w:val="00FA51A4"/>
    <w:rsid w:val="00FE276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ABD9BD"/>
  <w15:chartTrackingRefBased/>
  <w15:docId w15:val="{4A377166-5C59-4E29-892E-2FA8752A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qFormat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42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644</Words>
  <Characters>3865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4</cp:revision>
  <cp:lastPrinted>1899-12-31T23:00:00Z</cp:lastPrinted>
  <dcterms:created xsi:type="dcterms:W3CDTF">2026-04-24T13:59:00Z</dcterms:created>
  <dcterms:modified xsi:type="dcterms:W3CDTF">2026-05-08T08:44:00Z</dcterms:modified>
</cp:coreProperties>
</file>