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30172" w14:textId="77777777" w:rsidR="00704752" w:rsidRDefault="00704752" w:rsidP="00704752">
      <w:pPr>
        <w:jc w:val="right"/>
        <w:rPr>
          <w:rFonts w:ascii="Verdana" w:hAnsi="Verdana"/>
          <w:sz w:val="20"/>
          <w:szCs w:val="20"/>
        </w:rPr>
      </w:pPr>
      <w:bookmarkStart w:id="0" w:name="_Hlk53520193"/>
      <w:r>
        <w:rPr>
          <w:rFonts w:ascii="Verdana" w:hAnsi="Verdana"/>
          <w:sz w:val="20"/>
          <w:szCs w:val="20"/>
        </w:rPr>
        <w:t>Kraków dnia: 2026-05-22</w:t>
      </w:r>
    </w:p>
    <w:p w14:paraId="656B4296" w14:textId="77777777" w:rsidR="00704752" w:rsidRDefault="00704752" w:rsidP="00704752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5EE65BF7" w14:textId="77777777" w:rsidR="00704752" w:rsidRDefault="00704752" w:rsidP="00704752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46630D03" w14:textId="77777777" w:rsidR="00704752" w:rsidRDefault="00704752" w:rsidP="00704752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60F716B6" w14:textId="77777777" w:rsidR="00704752" w:rsidRDefault="00704752" w:rsidP="0070475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Al. Mickiewicza 30</w:t>
      </w:r>
    </w:p>
    <w:p w14:paraId="022F302B" w14:textId="77777777" w:rsidR="00704752" w:rsidRDefault="00704752" w:rsidP="0070475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30-059 Kraków</w:t>
      </w:r>
    </w:p>
    <w:p w14:paraId="6757923F" w14:textId="77777777" w:rsidR="00704752" w:rsidRDefault="00704752" w:rsidP="0070475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Pismo: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KC-DE-zp.25.145.2026</w:t>
      </w:r>
    </w:p>
    <w:p w14:paraId="259276AC" w14:textId="77777777" w:rsidR="00704752" w:rsidRDefault="00704752" w:rsidP="00704752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WYKONAWCY</w:t>
      </w:r>
    </w:p>
    <w:p w14:paraId="7EDF71A8" w14:textId="77777777" w:rsidR="00704752" w:rsidRDefault="00704752" w:rsidP="00704752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ubiegający się o zamówienie</w:t>
      </w:r>
    </w:p>
    <w:p w14:paraId="5D183DAE" w14:textId="77777777" w:rsidR="00704752" w:rsidRDefault="00704752" w:rsidP="00704752">
      <w:pPr>
        <w:pStyle w:val="Nagwek1"/>
        <w:spacing w:before="0" w:after="0"/>
        <w:rPr>
          <w:rFonts w:ascii="Verdana" w:hAnsi="Verdana"/>
          <w:sz w:val="20"/>
        </w:rPr>
      </w:pPr>
    </w:p>
    <w:p w14:paraId="06031B99" w14:textId="24C06102" w:rsidR="00704752" w:rsidRDefault="00704752" w:rsidP="00704752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OGŁOSZENIE</w:t>
      </w:r>
    </w:p>
    <w:p w14:paraId="404678D3" w14:textId="77777777" w:rsidR="00704752" w:rsidRDefault="00704752" w:rsidP="00704752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wyborze najkorzystniejszej oferty</w:t>
      </w:r>
    </w:p>
    <w:p w14:paraId="6A9611FD" w14:textId="77777777" w:rsidR="00704752" w:rsidRDefault="00704752" w:rsidP="00704752">
      <w:pPr>
        <w:jc w:val="center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</w:rPr>
        <w:t>czynności powtórzone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704752" w14:paraId="69CE421D" w14:textId="77777777">
        <w:trPr>
          <w:trHeight w:val="638"/>
        </w:trPr>
        <w:tc>
          <w:tcPr>
            <w:tcW w:w="959" w:type="dxa"/>
            <w:hideMark/>
          </w:tcPr>
          <w:p w14:paraId="1A3D00DD" w14:textId="77777777" w:rsidR="00704752" w:rsidRDefault="0070475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hideMark/>
          </w:tcPr>
          <w:p w14:paraId="3156CB9E" w14:textId="77777777" w:rsidR="00704752" w:rsidRDefault="0070475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postępowania o udzielenie zamówienia publicznego, prowadzonego w trybie: Tryb podstawowy bez negocjacji - art. 275 pkt. 1 ustawy Pzp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pn.</w:t>
            </w:r>
            <w:r>
              <w:rPr>
                <w:rFonts w:ascii="Verdana" w:hAnsi="Verdana"/>
                <w:bCs/>
                <w:sz w:val="20"/>
                <w:szCs w:val="20"/>
              </w:rPr>
              <w:t>”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Przygotowanie i przeprowadzenie szkolenia w j. angielskim w obszarze opracowywania ścieżki kariery zawodowej w Polsce "My 2 minutes" w ramach programu NAWA Welcome to Poland - KC-DE-zp.25.145.2026</w:t>
            </w:r>
            <w:r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28CB4AF2" w14:textId="329D75FA" w:rsidR="00704752" w:rsidRDefault="00704752" w:rsidP="00704752">
      <w:pPr>
        <w:pStyle w:val="Nagwek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Zamawiający, działając na podstawie art. 253 ust. 1 </w:t>
      </w:r>
      <w:r>
        <w:rPr>
          <w:rFonts w:ascii="Verdana" w:hAnsi="Verdana"/>
          <w:sz w:val="20"/>
          <w:szCs w:val="20"/>
        </w:rPr>
        <w:t xml:space="preserve">i 2 </w:t>
      </w:r>
      <w:r>
        <w:rPr>
          <w:rFonts w:ascii="Verdana" w:hAnsi="Verdana"/>
          <w:sz w:val="20"/>
          <w:szCs w:val="20"/>
        </w:rPr>
        <w:t>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704752" w14:paraId="164DC9A7" w14:textId="77777777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6FBC9" w14:textId="77777777" w:rsidR="00704752" w:rsidRDefault="0070475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Ingenium Katarzyna Fijałkowska</w:t>
            </w:r>
          </w:p>
          <w:p w14:paraId="18F607A4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Nadbrzeżna 3 /5</w:t>
            </w:r>
          </w:p>
          <w:p w14:paraId="318FEC34" w14:textId="77777777" w:rsidR="00704752" w:rsidRDefault="0070475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31-463 Kraków</w:t>
            </w:r>
          </w:p>
          <w:p w14:paraId="7965679F" w14:textId="77777777" w:rsidR="00704752" w:rsidRDefault="0070475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na:</w:t>
            </w:r>
          </w:p>
          <w:p w14:paraId="42452BB5" w14:textId="77777777" w:rsidR="00704752" w:rsidRDefault="0070475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Przygotowanie i przeprowadzenie szkolenia w j. angielskim w obszarze opracowywania ścieżki kariery zawodowej w Polsce "My 2 minutes" w ramach programu NAWA Welcome to Poland - KC-DE-zp.25.145.2026 za cenę brutto </w:t>
            </w:r>
            <w:r>
              <w:rPr>
                <w:rFonts w:ascii="Verdana" w:hAnsi="Verdana"/>
                <w:b/>
                <w:sz w:val="20"/>
                <w:szCs w:val="20"/>
              </w:rPr>
              <w:t>20 000.00 zł</w:t>
            </w:r>
            <w:r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72AA9CC9" w14:textId="77777777" w:rsidR="00704752" w:rsidRDefault="00704752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413DBE3F" w14:textId="77777777" w:rsidR="00704752" w:rsidRDefault="00704752" w:rsidP="00704752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78B841A9" w14:textId="77777777" w:rsidR="00704752" w:rsidRDefault="00704752" w:rsidP="00704752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3674"/>
        <w:gridCol w:w="993"/>
        <w:gridCol w:w="1674"/>
        <w:gridCol w:w="1971"/>
        <w:gridCol w:w="990"/>
      </w:tblGrid>
      <w:tr w:rsidR="00704752" w14:paraId="22156FC5" w14:textId="77777777">
        <w:trPr>
          <w:trHeight w:val="5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BFB3C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1CF6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E0659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65D45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Doświadczenie osoby skierowanej do realizacji zamówienia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1135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Doświadczenie osoby wyznaczonej do realizacji zamówienia w szkoleniach dla Uczelni Wyższej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02E2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tr w:rsidR="00704752" w14:paraId="0172E592" w14:textId="77777777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9FFA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F145" w14:textId="77777777" w:rsidR="00704752" w:rsidRDefault="0070475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Ingenium Katarzyna Fijałkowska</w:t>
            </w:r>
          </w:p>
          <w:p w14:paraId="179AA76E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Nadbrzeżna 3 /5</w:t>
            </w:r>
          </w:p>
          <w:p w14:paraId="2315E5C1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31-463 Kraków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BD8D5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344D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4E68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BCDA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85,00</w:t>
            </w:r>
          </w:p>
        </w:tc>
      </w:tr>
      <w:tr w:rsidR="00704752" w14:paraId="3D30D74B" w14:textId="77777777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DB495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587DA" w14:textId="77777777" w:rsidR="00704752" w:rsidRDefault="0070475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ZESPÓŁ EKSPERTÓW MANAGER Pelczar spółka jawna</w:t>
            </w:r>
          </w:p>
          <w:p w14:paraId="3D19A5BA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Czyżówka 14 /09</w:t>
            </w:r>
          </w:p>
          <w:p w14:paraId="1BF7A58B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30-526 Kraków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783A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42,40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FB6C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25,00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3A78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15,00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FE70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82,40</w:t>
            </w:r>
          </w:p>
        </w:tc>
      </w:tr>
      <w:tr w:rsidR="00704752" w14:paraId="53A35140" w14:textId="77777777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3276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A705" w14:textId="77777777" w:rsidR="00704752" w:rsidRDefault="0070475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Praxeo Group-Krzysztof Kalata</w:t>
            </w:r>
          </w:p>
          <w:p w14:paraId="42802F9A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Władysława Kańskiego 5 /22</w:t>
            </w:r>
          </w:p>
          <w:p w14:paraId="4AAEF70B" w14:textId="77777777" w:rsidR="00704752" w:rsidRDefault="0070475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81-603 Gdynia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4181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5C9E8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8D2A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73D3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  <w:tr w:rsidR="00704752" w14:paraId="5453B4C7" w14:textId="77777777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D7CC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74E3" w14:textId="77777777" w:rsidR="00704752" w:rsidRDefault="00704752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FACH S p. z o.o.</w:t>
            </w:r>
          </w:p>
          <w:p w14:paraId="4C78291E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Ogrodowa 4 </w:t>
            </w:r>
          </w:p>
          <w:p w14:paraId="38CE3918" w14:textId="77777777" w:rsidR="00704752" w:rsidRDefault="007047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34-400 Nowy Targ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1559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30,86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CEA0C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ABB9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981F" w14:textId="77777777" w:rsidR="00704752" w:rsidRDefault="007047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30,86</w:t>
            </w:r>
          </w:p>
        </w:tc>
      </w:tr>
    </w:tbl>
    <w:p w14:paraId="14C91994" w14:textId="3D9186F9" w:rsidR="00A6301F" w:rsidRPr="00BF1047" w:rsidRDefault="00A6301F" w:rsidP="00A6301F">
      <w:pPr>
        <w:jc w:val="right"/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lastRenderedPageBreak/>
        <w:t>Kraków dnia: 2026-05-08</w:t>
      </w:r>
    </w:p>
    <w:p w14:paraId="01E6F2E0" w14:textId="77777777" w:rsidR="00A6301F" w:rsidRPr="00BF1047" w:rsidRDefault="00A6301F" w:rsidP="00A6301F">
      <w:pPr>
        <w:rPr>
          <w:rFonts w:ascii="Verdana" w:hAnsi="Verdana"/>
          <w:b/>
          <w:bCs/>
          <w:sz w:val="20"/>
          <w:szCs w:val="20"/>
        </w:rPr>
      </w:pPr>
      <w:r w:rsidRPr="00BF1047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4002005" w14:textId="77777777" w:rsidR="00A6301F" w:rsidRPr="00BF1047" w:rsidRDefault="00A6301F" w:rsidP="00A6301F">
      <w:pPr>
        <w:rPr>
          <w:rFonts w:ascii="Verdana" w:hAnsi="Verdana"/>
          <w:b/>
          <w:bCs/>
          <w:sz w:val="20"/>
          <w:szCs w:val="20"/>
        </w:rPr>
      </w:pPr>
      <w:r w:rsidRPr="00BF104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63D90C79" w14:textId="77777777" w:rsidR="00A6301F" w:rsidRPr="00BF1047" w:rsidRDefault="00A6301F" w:rsidP="00A6301F">
      <w:pPr>
        <w:rPr>
          <w:rFonts w:ascii="Verdana" w:hAnsi="Verdana"/>
          <w:b/>
          <w:bCs/>
          <w:sz w:val="20"/>
          <w:szCs w:val="20"/>
        </w:rPr>
      </w:pPr>
      <w:r w:rsidRPr="00BF1047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8C078B1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Al. Mickiewicza 30</w:t>
      </w:r>
    </w:p>
    <w:p w14:paraId="2AE2E602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30-059 Kraków</w:t>
      </w:r>
    </w:p>
    <w:p w14:paraId="5D9EAE0C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Pismo:</w:t>
      </w:r>
      <w:r w:rsidRPr="00BF1047">
        <w:rPr>
          <w:rFonts w:ascii="Verdana" w:hAnsi="Verdana"/>
          <w:b/>
          <w:bCs/>
          <w:sz w:val="20"/>
          <w:szCs w:val="20"/>
        </w:rPr>
        <w:t xml:space="preserve"> </w:t>
      </w:r>
      <w:r w:rsidRPr="00BF1047">
        <w:rPr>
          <w:rFonts w:ascii="Verdana" w:hAnsi="Verdana"/>
          <w:bCs/>
          <w:sz w:val="20"/>
          <w:szCs w:val="20"/>
        </w:rPr>
        <w:t>KC-DE-zp.25.145.2026</w:t>
      </w:r>
    </w:p>
    <w:p w14:paraId="2B87DB9A" w14:textId="77777777" w:rsidR="00A6301F" w:rsidRPr="00BF1047" w:rsidRDefault="00A6301F" w:rsidP="00A6301F">
      <w:pPr>
        <w:rPr>
          <w:rFonts w:ascii="Verdana" w:hAnsi="Verdana"/>
          <w:sz w:val="20"/>
          <w:szCs w:val="20"/>
        </w:rPr>
      </w:pPr>
    </w:p>
    <w:p w14:paraId="1600633D" w14:textId="77777777" w:rsidR="00A6301F" w:rsidRPr="00BF1047" w:rsidRDefault="00A6301F" w:rsidP="00A6301F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 w:rsidRPr="00BF1047">
        <w:rPr>
          <w:rFonts w:ascii="Verdana" w:hAnsi="Verdana"/>
          <w:b/>
          <w:sz w:val="20"/>
          <w:szCs w:val="20"/>
        </w:rPr>
        <w:t>WYKONAWCY</w:t>
      </w:r>
    </w:p>
    <w:p w14:paraId="27EBC8CB" w14:textId="77777777" w:rsidR="00A6301F" w:rsidRPr="00BF1047" w:rsidRDefault="00A6301F" w:rsidP="00A6301F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ubiegający się o zamówienie</w:t>
      </w:r>
    </w:p>
    <w:p w14:paraId="1B82DEFA" w14:textId="77777777" w:rsidR="00A6301F" w:rsidRDefault="00A6301F" w:rsidP="00A6301F">
      <w:pPr>
        <w:pStyle w:val="Nagwek1"/>
        <w:spacing w:before="0" w:after="0"/>
        <w:rPr>
          <w:rFonts w:ascii="Verdana" w:hAnsi="Verdana"/>
          <w:sz w:val="20"/>
        </w:rPr>
      </w:pPr>
    </w:p>
    <w:p w14:paraId="06B0DE63" w14:textId="19728B79" w:rsidR="00A6301F" w:rsidRPr="00BF1047" w:rsidRDefault="003564AF" w:rsidP="00A6301F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OGŁOSZENIE</w:t>
      </w:r>
    </w:p>
    <w:p w14:paraId="4A502CF8" w14:textId="77777777" w:rsidR="00A6301F" w:rsidRDefault="00A6301F" w:rsidP="00A6301F">
      <w:pPr>
        <w:jc w:val="center"/>
        <w:rPr>
          <w:rFonts w:ascii="Verdana" w:hAnsi="Verdana"/>
          <w:b/>
          <w:sz w:val="20"/>
          <w:szCs w:val="20"/>
        </w:rPr>
      </w:pPr>
      <w:r w:rsidRPr="00BF1047">
        <w:rPr>
          <w:rFonts w:ascii="Verdana" w:hAnsi="Verdana"/>
          <w:b/>
          <w:sz w:val="20"/>
          <w:szCs w:val="20"/>
        </w:rPr>
        <w:t>o wyborze najkorzystniejszej oferty</w:t>
      </w:r>
    </w:p>
    <w:p w14:paraId="00D9F7FF" w14:textId="77777777" w:rsidR="00A6301F" w:rsidRPr="00BF1047" w:rsidRDefault="00A6301F" w:rsidP="00A6301F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A6301F" w:rsidRPr="00BF1047" w14:paraId="72C5C93C" w14:textId="77777777" w:rsidTr="000776D8">
        <w:trPr>
          <w:trHeight w:val="638"/>
        </w:trPr>
        <w:tc>
          <w:tcPr>
            <w:tcW w:w="959" w:type="dxa"/>
          </w:tcPr>
          <w:p w14:paraId="450B9334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681B1A1D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>postępowania o udzielenie zamówienia publicznego, prowadzonego w trybie: Tryb podstawowy bez negocjacji - art. 275 pkt. 1 ustawy Pzp</w:t>
            </w:r>
            <w:r w:rsidRPr="00BF104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F1047">
              <w:rPr>
                <w:rFonts w:ascii="Verdana" w:hAnsi="Verdana"/>
                <w:sz w:val="20"/>
                <w:szCs w:val="20"/>
              </w:rPr>
              <w:t>pn.</w:t>
            </w:r>
            <w:r w:rsidRPr="00BF104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F1047">
              <w:rPr>
                <w:rFonts w:ascii="Verdana" w:hAnsi="Verdana"/>
                <w:b/>
                <w:bCs/>
                <w:sz w:val="20"/>
                <w:szCs w:val="20"/>
              </w:rPr>
              <w:t>Przygotowanie i przeprowadzenie szkolenia w j. angielskim w obszarze opracowywania ścieżki kariery zawodowej w Polsce "My 2 minutes" w ramach programu NAWA Welcome to Poland - KC-DE-zp.25.145.2026</w:t>
            </w:r>
            <w:r w:rsidRPr="00BF1047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28C608EC" w14:textId="77777777" w:rsidR="00A6301F" w:rsidRDefault="00A6301F" w:rsidP="00A6301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5050FE9B" w14:textId="79C0D093" w:rsidR="00A6301F" w:rsidRDefault="00A6301F" w:rsidP="00A6301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BF1047">
        <w:rPr>
          <w:rFonts w:ascii="Verdana" w:hAnsi="Verdana"/>
          <w:sz w:val="20"/>
          <w:szCs w:val="20"/>
        </w:rPr>
        <w:t>Zamawiający, działając na podstawie art. 253 ust. 1</w:t>
      </w:r>
      <w:r>
        <w:rPr>
          <w:rFonts w:ascii="Verdana" w:hAnsi="Verdana"/>
          <w:sz w:val="20"/>
          <w:szCs w:val="20"/>
        </w:rPr>
        <w:t xml:space="preserve"> i 2</w:t>
      </w:r>
      <w:r w:rsidRPr="00BF1047">
        <w:rPr>
          <w:rFonts w:ascii="Verdana" w:hAnsi="Verdana"/>
          <w:sz w:val="20"/>
          <w:szCs w:val="20"/>
        </w:rPr>
        <w:t xml:space="preserve"> 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p w14:paraId="4E4454FA" w14:textId="77777777" w:rsidR="00A6301F" w:rsidRPr="00BF1047" w:rsidRDefault="00A6301F" w:rsidP="00A6301F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6301F" w:rsidRPr="00BF1047" w14:paraId="27B084C3" w14:textId="77777777" w:rsidTr="000776D8">
        <w:trPr>
          <w:cantSplit/>
        </w:trPr>
        <w:tc>
          <w:tcPr>
            <w:tcW w:w="10150" w:type="dxa"/>
          </w:tcPr>
          <w:p w14:paraId="2E7CDE67" w14:textId="77777777" w:rsidR="00A6301F" w:rsidRPr="00BF1047" w:rsidRDefault="00A6301F" w:rsidP="000776D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F1047">
              <w:rPr>
                <w:rFonts w:ascii="Verdana" w:hAnsi="Verdana"/>
                <w:b/>
                <w:sz w:val="20"/>
                <w:szCs w:val="20"/>
              </w:rPr>
              <w:t>Praxeo Group-Krzysztof Kalata</w:t>
            </w:r>
          </w:p>
          <w:p w14:paraId="076CD842" w14:textId="77777777" w:rsidR="00A6301F" w:rsidRPr="00BF1047" w:rsidRDefault="00A6301F" w:rsidP="000776D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1047">
              <w:rPr>
                <w:rFonts w:ascii="Verdana" w:hAnsi="Verdana"/>
                <w:bCs/>
                <w:sz w:val="20"/>
                <w:szCs w:val="20"/>
              </w:rPr>
              <w:t>Władysława Kańskiego 5 /22</w:t>
            </w:r>
          </w:p>
          <w:p w14:paraId="75B11059" w14:textId="77777777" w:rsidR="00A6301F" w:rsidRPr="00BF1047" w:rsidRDefault="00A6301F" w:rsidP="000776D8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1047">
              <w:rPr>
                <w:rFonts w:ascii="Verdana" w:hAnsi="Verdana"/>
                <w:bCs/>
                <w:sz w:val="20"/>
                <w:szCs w:val="20"/>
              </w:rPr>
              <w:t>81-603 Gdynia</w:t>
            </w:r>
          </w:p>
          <w:p w14:paraId="24CD2543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>na:</w:t>
            </w:r>
          </w:p>
          <w:p w14:paraId="6D1B49CA" w14:textId="77777777" w:rsidR="00A6301F" w:rsidRPr="00BF1047" w:rsidRDefault="00A6301F" w:rsidP="000776D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F1047">
              <w:rPr>
                <w:rFonts w:ascii="Verdana" w:hAnsi="Verdana"/>
                <w:sz w:val="20"/>
                <w:szCs w:val="20"/>
              </w:rPr>
              <w:t xml:space="preserve">Przygotowanie i przeprowadzenie szkolenia w j. angielskim w obszarze opracowywania ścieżki kariery zawodowej w Polsce "My 2 minutes" w ramach programu NAWA Welcome to Poland - KC-DE-zp.25.145.2026 za cenę brutto </w:t>
            </w:r>
            <w:r w:rsidRPr="00BF1047">
              <w:rPr>
                <w:rFonts w:ascii="Verdana" w:hAnsi="Verdana"/>
                <w:b/>
                <w:sz w:val="20"/>
                <w:szCs w:val="20"/>
              </w:rPr>
              <w:t>20 000.00 zł</w:t>
            </w:r>
            <w:r w:rsidRPr="00BF104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4AEAAB0A" w14:textId="77777777" w:rsidR="00A6301F" w:rsidRPr="00BF1047" w:rsidRDefault="00A6301F" w:rsidP="000776D8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F104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F104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F104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F10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9E1F66C" w14:textId="77777777" w:rsidR="00A6301F" w:rsidRDefault="00A6301F" w:rsidP="00A6301F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2CB74EF3" w14:textId="77777777" w:rsidR="00A6301F" w:rsidRPr="00BF1047" w:rsidRDefault="00A6301F" w:rsidP="00A6301F">
      <w:pPr>
        <w:jc w:val="both"/>
        <w:rPr>
          <w:rFonts w:ascii="Verdana" w:hAnsi="Verdana"/>
          <w:color w:val="000000"/>
          <w:sz w:val="20"/>
          <w:szCs w:val="20"/>
        </w:rPr>
      </w:pPr>
      <w:r w:rsidRPr="00BF1047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3673"/>
        <w:gridCol w:w="993"/>
        <w:gridCol w:w="1675"/>
        <w:gridCol w:w="1971"/>
        <w:gridCol w:w="990"/>
      </w:tblGrid>
      <w:tr w:rsidR="00A6301F" w:rsidRPr="00BF1047" w14:paraId="4892FDBA" w14:textId="77777777" w:rsidTr="000776D8">
        <w:trPr>
          <w:trHeight w:val="510"/>
        </w:trPr>
        <w:tc>
          <w:tcPr>
            <w:tcW w:w="490" w:type="pct"/>
            <w:vAlign w:val="center"/>
          </w:tcPr>
          <w:p w14:paraId="0F5C7F38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F104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91" w:type="pct"/>
            <w:vAlign w:val="center"/>
          </w:tcPr>
          <w:p w14:paraId="6A8950F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489" w:type="pct"/>
            <w:vAlign w:val="center"/>
          </w:tcPr>
          <w:p w14:paraId="30F535A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20" w:type="pct"/>
            <w:vAlign w:val="center"/>
          </w:tcPr>
          <w:p w14:paraId="4A193565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Doświadczenie osoby skierowanej do realizacji zamówienia</w:t>
            </w:r>
          </w:p>
        </w:tc>
        <w:tc>
          <w:tcPr>
            <w:tcW w:w="964" w:type="pct"/>
            <w:vAlign w:val="center"/>
          </w:tcPr>
          <w:p w14:paraId="44222DB8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Doświadczenie osoby wyznaczonej do realizacji zamówienia w szkoleniach dla Uczelni Wyższej</w:t>
            </w:r>
          </w:p>
        </w:tc>
        <w:tc>
          <w:tcPr>
            <w:tcW w:w="446" w:type="pct"/>
            <w:vAlign w:val="center"/>
          </w:tcPr>
          <w:p w14:paraId="6E40D75D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6301F" w:rsidRPr="00BF1047" w14:paraId="5DD155A8" w14:textId="77777777" w:rsidTr="000776D8">
        <w:tc>
          <w:tcPr>
            <w:tcW w:w="490" w:type="pct"/>
            <w:vAlign w:val="center"/>
          </w:tcPr>
          <w:p w14:paraId="4A1C949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91" w:type="pct"/>
            <w:vAlign w:val="center"/>
          </w:tcPr>
          <w:p w14:paraId="457E7F9D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Praxeo Group-Krzysztof Kalata</w:t>
            </w:r>
          </w:p>
          <w:p w14:paraId="20F27A6F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Władysława Kańskiego 5 /22</w:t>
            </w:r>
          </w:p>
          <w:p w14:paraId="114FCA58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81-603 Gdynia</w:t>
            </w:r>
          </w:p>
        </w:tc>
        <w:tc>
          <w:tcPr>
            <w:tcW w:w="489" w:type="pct"/>
            <w:vAlign w:val="center"/>
          </w:tcPr>
          <w:p w14:paraId="3D12598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20" w:type="pct"/>
            <w:vAlign w:val="center"/>
          </w:tcPr>
          <w:p w14:paraId="0401556E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64" w:type="pct"/>
            <w:vAlign w:val="center"/>
          </w:tcPr>
          <w:p w14:paraId="42371814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446" w:type="pct"/>
            <w:vAlign w:val="center"/>
          </w:tcPr>
          <w:p w14:paraId="56A39D2B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6301F" w:rsidRPr="00BF1047" w14:paraId="44C969F9" w14:textId="77777777" w:rsidTr="000776D8">
        <w:tc>
          <w:tcPr>
            <w:tcW w:w="490" w:type="pct"/>
            <w:vAlign w:val="center"/>
          </w:tcPr>
          <w:p w14:paraId="42D00278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91" w:type="pct"/>
            <w:vAlign w:val="center"/>
          </w:tcPr>
          <w:p w14:paraId="40FB99C6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Ingenium Katarzyna Fijałkowska</w:t>
            </w:r>
          </w:p>
          <w:p w14:paraId="0F471527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Nadbrzeżna 3 /5</w:t>
            </w:r>
          </w:p>
          <w:p w14:paraId="350332F0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31-463 Kraków</w:t>
            </w:r>
          </w:p>
        </w:tc>
        <w:tc>
          <w:tcPr>
            <w:tcW w:w="489" w:type="pct"/>
            <w:vAlign w:val="center"/>
          </w:tcPr>
          <w:p w14:paraId="56C5FCC0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20" w:type="pct"/>
            <w:vAlign w:val="center"/>
          </w:tcPr>
          <w:p w14:paraId="047E2A3F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64" w:type="pct"/>
            <w:vAlign w:val="center"/>
          </w:tcPr>
          <w:p w14:paraId="772753DA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46" w:type="pct"/>
            <w:vAlign w:val="center"/>
          </w:tcPr>
          <w:p w14:paraId="3AC8CF6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85,00</w:t>
            </w:r>
          </w:p>
        </w:tc>
      </w:tr>
      <w:tr w:rsidR="00A6301F" w:rsidRPr="00BF1047" w14:paraId="3D3A2755" w14:textId="77777777" w:rsidTr="000776D8">
        <w:tc>
          <w:tcPr>
            <w:tcW w:w="490" w:type="pct"/>
            <w:vAlign w:val="center"/>
          </w:tcPr>
          <w:p w14:paraId="7DF36133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91" w:type="pct"/>
            <w:vAlign w:val="center"/>
          </w:tcPr>
          <w:p w14:paraId="7CE4E95E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ZESPÓŁ EKSPERTÓW MANAGER Pelczar spółka jawna</w:t>
            </w:r>
          </w:p>
          <w:p w14:paraId="74D9C77C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Czyżówka 14 /09</w:t>
            </w:r>
          </w:p>
          <w:p w14:paraId="61C6E87D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30-526 Kraków</w:t>
            </w:r>
          </w:p>
        </w:tc>
        <w:tc>
          <w:tcPr>
            <w:tcW w:w="489" w:type="pct"/>
            <w:vAlign w:val="center"/>
          </w:tcPr>
          <w:p w14:paraId="26D1FAC6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42,40</w:t>
            </w:r>
          </w:p>
        </w:tc>
        <w:tc>
          <w:tcPr>
            <w:tcW w:w="820" w:type="pct"/>
            <w:vAlign w:val="center"/>
          </w:tcPr>
          <w:p w14:paraId="608E3EF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64" w:type="pct"/>
            <w:vAlign w:val="center"/>
          </w:tcPr>
          <w:p w14:paraId="4C127D0B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446" w:type="pct"/>
            <w:vAlign w:val="center"/>
          </w:tcPr>
          <w:p w14:paraId="7C53FDBD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82,40</w:t>
            </w:r>
          </w:p>
        </w:tc>
      </w:tr>
      <w:tr w:rsidR="00A6301F" w:rsidRPr="00BF1047" w14:paraId="0B73D320" w14:textId="77777777" w:rsidTr="000776D8">
        <w:tc>
          <w:tcPr>
            <w:tcW w:w="490" w:type="pct"/>
            <w:vAlign w:val="center"/>
          </w:tcPr>
          <w:p w14:paraId="7B03C277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91" w:type="pct"/>
            <w:vAlign w:val="center"/>
          </w:tcPr>
          <w:p w14:paraId="5A484039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/>
                <w:sz w:val="18"/>
                <w:szCs w:val="18"/>
              </w:rPr>
              <w:t>FACH S p. z o.o.</w:t>
            </w:r>
          </w:p>
          <w:p w14:paraId="20D4A140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 xml:space="preserve">Ogrodowa 4 </w:t>
            </w:r>
          </w:p>
          <w:p w14:paraId="183AE639" w14:textId="77777777" w:rsidR="00A6301F" w:rsidRPr="00BF1047" w:rsidRDefault="00A6301F" w:rsidP="000776D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bCs/>
                <w:sz w:val="18"/>
                <w:szCs w:val="18"/>
              </w:rPr>
              <w:t>34-400 Nowy Targ</w:t>
            </w:r>
          </w:p>
        </w:tc>
        <w:tc>
          <w:tcPr>
            <w:tcW w:w="489" w:type="pct"/>
            <w:vAlign w:val="center"/>
          </w:tcPr>
          <w:p w14:paraId="269EE79C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30,86</w:t>
            </w:r>
          </w:p>
        </w:tc>
        <w:tc>
          <w:tcPr>
            <w:tcW w:w="820" w:type="pct"/>
            <w:vAlign w:val="center"/>
          </w:tcPr>
          <w:p w14:paraId="3928096A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64" w:type="pct"/>
            <w:vAlign w:val="center"/>
          </w:tcPr>
          <w:p w14:paraId="4FFDF4C2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446" w:type="pct"/>
            <w:vAlign w:val="center"/>
          </w:tcPr>
          <w:p w14:paraId="5CA39ABB" w14:textId="77777777" w:rsidR="00A6301F" w:rsidRPr="00BF1047" w:rsidRDefault="00A6301F" w:rsidP="000776D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F1047">
              <w:rPr>
                <w:rFonts w:ascii="Verdana" w:hAnsi="Verdana" w:cs="Times New Roman"/>
                <w:sz w:val="18"/>
                <w:szCs w:val="18"/>
              </w:rPr>
              <w:t xml:space="preserve">  30,86</w:t>
            </w:r>
          </w:p>
        </w:tc>
      </w:tr>
    </w:tbl>
    <w:p w14:paraId="75772845" w14:textId="77777777" w:rsidR="00A6301F" w:rsidRPr="00BF1047" w:rsidRDefault="00A6301F" w:rsidP="00A6301F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bookmarkEnd w:id="0"/>
    <w:p w14:paraId="7750E15D" w14:textId="77777777" w:rsidR="00A6301F" w:rsidRPr="00BF1047" w:rsidRDefault="00A6301F" w:rsidP="00A6301F">
      <w:pPr>
        <w:tabs>
          <w:tab w:val="left" w:pos="8820"/>
        </w:tabs>
        <w:ind w:left="4678"/>
        <w:jc w:val="center"/>
        <w:rPr>
          <w:rFonts w:ascii="Verdana" w:hAnsi="Verdana"/>
          <w:bCs/>
          <w:sz w:val="20"/>
          <w:szCs w:val="20"/>
        </w:rPr>
      </w:pPr>
    </w:p>
    <w:p w14:paraId="07ED45F8" w14:textId="77777777" w:rsidR="00F960D7" w:rsidRPr="00A6301F" w:rsidRDefault="00F960D7" w:rsidP="00A6301F"/>
    <w:sectPr w:rsidR="00F960D7" w:rsidRPr="00A6301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A1059" w14:textId="77777777" w:rsidR="00836C3F" w:rsidRDefault="00836C3F">
      <w:r>
        <w:separator/>
      </w:r>
    </w:p>
  </w:endnote>
  <w:endnote w:type="continuationSeparator" w:id="0">
    <w:p w14:paraId="6DF2920F" w14:textId="77777777" w:rsidR="00836C3F" w:rsidRDefault="0083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DBA3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7CED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C5AB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6062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3F3B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2BE85" w14:textId="77777777" w:rsidR="00836C3F" w:rsidRDefault="00836C3F">
      <w:r>
        <w:separator/>
      </w:r>
    </w:p>
  </w:footnote>
  <w:footnote w:type="continuationSeparator" w:id="0">
    <w:p w14:paraId="7FDE7AD2" w14:textId="77777777" w:rsidR="00836C3F" w:rsidRDefault="00836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1967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04D5" w14:textId="77777777" w:rsidR="00A6301F" w:rsidRPr="00BF1047" w:rsidRDefault="00704752" w:rsidP="00A6301F">
    <w:pPr>
      <w:pStyle w:val="Nagwek"/>
    </w:pPr>
    <w:r>
      <w:pict w14:anchorId="78461B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9.25pt;height:79.5pt;visibility:visible;mso-wrap-style:square">
          <v:imagedata r:id="rId1" o:title=""/>
        </v:shape>
      </w:pict>
    </w:r>
    <w:r w:rsidR="00836C3F">
      <w:pict w14:anchorId="34A7AA47">
        <v:shape id="grafika1" o:spid="_x0000_i1026" type="#_x0000_t75" style="width:91.5pt;height:81.75pt;visibility:visible;mso-wrap-style:square">
          <v:imagedata r:id="rId2" o:title=""/>
        </v:shape>
      </w:pict>
    </w:r>
    <w:r w:rsidR="00836C3F">
      <w:pict w14:anchorId="1F3C3A3D">
        <v:shape id="_x0000_i1027" type="#_x0000_t75" style="width:123.75pt;height:93pt;visibility:visible;mso-wrap-style:square">
          <v:imagedata r:id="rId3" o:title=""/>
        </v:shape>
      </w:pict>
    </w:r>
  </w:p>
  <w:p w14:paraId="772D54F0" w14:textId="77777777" w:rsidR="00A6301F" w:rsidRDefault="00A6301F" w:rsidP="00A6301F">
    <w:pPr>
      <w:pStyle w:val="Nagwek"/>
    </w:pPr>
  </w:p>
  <w:p w14:paraId="5A012E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128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EA9"/>
    <w:rsid w:val="00005838"/>
    <w:rsid w:val="00022322"/>
    <w:rsid w:val="00042497"/>
    <w:rsid w:val="000C1E6F"/>
    <w:rsid w:val="000E4E56"/>
    <w:rsid w:val="001A1468"/>
    <w:rsid w:val="001B7815"/>
    <w:rsid w:val="001C31ED"/>
    <w:rsid w:val="002A16F3"/>
    <w:rsid w:val="002B1E4F"/>
    <w:rsid w:val="002B6761"/>
    <w:rsid w:val="003445A0"/>
    <w:rsid w:val="003564AF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5387"/>
    <w:rsid w:val="006B585D"/>
    <w:rsid w:val="006E3089"/>
    <w:rsid w:val="00704752"/>
    <w:rsid w:val="00712C39"/>
    <w:rsid w:val="0075025B"/>
    <w:rsid w:val="00756CDA"/>
    <w:rsid w:val="007A4EA9"/>
    <w:rsid w:val="007E2ACC"/>
    <w:rsid w:val="007E68C5"/>
    <w:rsid w:val="00832144"/>
    <w:rsid w:val="00836C3F"/>
    <w:rsid w:val="008567C7"/>
    <w:rsid w:val="008642B3"/>
    <w:rsid w:val="008A6C10"/>
    <w:rsid w:val="008E5102"/>
    <w:rsid w:val="00915B9E"/>
    <w:rsid w:val="00952256"/>
    <w:rsid w:val="0097748A"/>
    <w:rsid w:val="009E5EE4"/>
    <w:rsid w:val="009F0E5C"/>
    <w:rsid w:val="00A029B8"/>
    <w:rsid w:val="00A17CDB"/>
    <w:rsid w:val="00A6301F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C562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2B72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EE1FF"/>
  <w15:chartTrackingRefBased/>
  <w15:docId w15:val="{4DF77386-7071-4137-92A4-87B734B6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30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704752"/>
    <w:rPr>
      <w:b/>
      <w:kern w:val="28"/>
      <w:sz w:val="24"/>
    </w:rPr>
  </w:style>
  <w:style w:type="character" w:customStyle="1" w:styleId="NagwekZnak">
    <w:name w:val="Nagłówek Znak"/>
    <w:link w:val="Nagwek"/>
    <w:rsid w:val="00704752"/>
    <w:rPr>
      <w:sz w:val="24"/>
      <w:szCs w:val="24"/>
    </w:rPr>
  </w:style>
  <w:style w:type="character" w:customStyle="1" w:styleId="ZwykytekstZnak">
    <w:name w:val="Zwykły tekst Znak"/>
    <w:link w:val="Zwykytekst"/>
    <w:rsid w:val="0070475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2026-05-08T08:32:00Z</cp:lastPrinted>
  <dcterms:created xsi:type="dcterms:W3CDTF">2026-05-08T08:32:00Z</dcterms:created>
  <dcterms:modified xsi:type="dcterms:W3CDTF">2026-05-22T10:19:00Z</dcterms:modified>
</cp:coreProperties>
</file>