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88B49" w14:textId="3687CF53" w:rsidR="00FB7F50" w:rsidRPr="002245BE" w:rsidRDefault="00035BD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5BD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35BD9">
        <w:rPr>
          <w:sz w:val="22"/>
          <w:szCs w:val="22"/>
        </w:rPr>
        <w:t>2026-05-08</w:t>
      </w:r>
    </w:p>
    <w:p w14:paraId="1464405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46E5944" w14:textId="77777777" w:rsidR="00035BD9" w:rsidRPr="00035BD9" w:rsidRDefault="00035BD9" w:rsidP="00FB7F50">
      <w:pPr>
        <w:spacing w:after="40"/>
        <w:rPr>
          <w:b/>
          <w:bCs/>
          <w:sz w:val="22"/>
          <w:szCs w:val="22"/>
        </w:rPr>
      </w:pPr>
      <w:r w:rsidRPr="00035BD9">
        <w:rPr>
          <w:b/>
          <w:bCs/>
          <w:sz w:val="22"/>
          <w:szCs w:val="22"/>
        </w:rPr>
        <w:t>Akademia Górniczo - Hutnicza</w:t>
      </w:r>
    </w:p>
    <w:p w14:paraId="754CE093" w14:textId="77777777" w:rsidR="00035BD9" w:rsidRPr="00035BD9" w:rsidRDefault="00035BD9" w:rsidP="00FB7F50">
      <w:pPr>
        <w:spacing w:after="40"/>
        <w:rPr>
          <w:b/>
          <w:bCs/>
          <w:sz w:val="22"/>
          <w:szCs w:val="22"/>
        </w:rPr>
      </w:pPr>
      <w:r w:rsidRPr="00035BD9">
        <w:rPr>
          <w:b/>
          <w:bCs/>
          <w:sz w:val="22"/>
          <w:szCs w:val="22"/>
        </w:rPr>
        <w:t>im. Stanisława Staszica w Krakowie</w:t>
      </w:r>
    </w:p>
    <w:p w14:paraId="6506469D" w14:textId="215051CD" w:rsidR="00FB7F50" w:rsidRPr="002245BE" w:rsidRDefault="00035BD9" w:rsidP="00FB7F50">
      <w:pPr>
        <w:spacing w:after="40"/>
        <w:rPr>
          <w:b/>
          <w:bCs/>
          <w:sz w:val="22"/>
          <w:szCs w:val="22"/>
        </w:rPr>
      </w:pPr>
      <w:r w:rsidRPr="00035BD9">
        <w:rPr>
          <w:b/>
          <w:bCs/>
          <w:sz w:val="22"/>
          <w:szCs w:val="22"/>
        </w:rPr>
        <w:t>Dział Zamówień Publicznych</w:t>
      </w:r>
    </w:p>
    <w:p w14:paraId="3CCFE787" w14:textId="3AFDA5BA" w:rsidR="00FB7F50" w:rsidRPr="002245BE" w:rsidRDefault="00035BD9" w:rsidP="00FB7F50">
      <w:pPr>
        <w:rPr>
          <w:sz w:val="22"/>
          <w:szCs w:val="22"/>
        </w:rPr>
      </w:pPr>
      <w:r w:rsidRPr="00035BD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35BD9">
        <w:rPr>
          <w:sz w:val="22"/>
          <w:szCs w:val="22"/>
        </w:rPr>
        <w:t>30</w:t>
      </w:r>
    </w:p>
    <w:p w14:paraId="0EF1EE80" w14:textId="1B40D538" w:rsidR="00FB7F50" w:rsidRPr="002245BE" w:rsidRDefault="00035BD9" w:rsidP="00FB7F50">
      <w:pPr>
        <w:rPr>
          <w:sz w:val="22"/>
          <w:szCs w:val="22"/>
        </w:rPr>
      </w:pPr>
      <w:r w:rsidRPr="00035BD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35BD9">
        <w:rPr>
          <w:sz w:val="22"/>
          <w:szCs w:val="22"/>
        </w:rPr>
        <w:t>Kraków</w:t>
      </w:r>
    </w:p>
    <w:p w14:paraId="725770C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F8E58B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35BD9" w:rsidRPr="00607F9B" w14:paraId="5AB76021" w14:textId="77777777" w:rsidTr="007E3C7B">
        <w:trPr>
          <w:trHeight w:val="638"/>
        </w:trPr>
        <w:tc>
          <w:tcPr>
            <w:tcW w:w="959" w:type="dxa"/>
          </w:tcPr>
          <w:p w14:paraId="67646B69" w14:textId="77777777" w:rsidR="00035BD9" w:rsidRPr="00607F9B" w:rsidRDefault="00035BD9" w:rsidP="007E3C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2798386" w14:textId="3F64BBE0" w:rsidR="00035BD9" w:rsidRPr="00607F9B" w:rsidRDefault="00035BD9" w:rsidP="007E3C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35BD9">
              <w:rPr>
                <w:sz w:val="22"/>
                <w:szCs w:val="22"/>
              </w:rPr>
              <w:t>przetarg</w:t>
            </w:r>
            <w:r w:rsidR="00B46410">
              <w:rPr>
                <w:sz w:val="22"/>
                <w:szCs w:val="22"/>
              </w:rPr>
              <w:t>u</w:t>
            </w:r>
            <w:r w:rsidRPr="00035BD9">
              <w:rPr>
                <w:sz w:val="22"/>
                <w:szCs w:val="22"/>
              </w:rPr>
              <w:t xml:space="preserve"> nieograniczon</w:t>
            </w:r>
            <w:r w:rsidR="00B4641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5BD9">
              <w:rPr>
                <w:b/>
                <w:bCs/>
                <w:sz w:val="22"/>
                <w:szCs w:val="22"/>
              </w:rPr>
              <w:t xml:space="preserve"> Dostawa stacji roboczej w ramach projektu PRELUDIUM 2025/57/N/ST10/01196 na potrzeby </w:t>
            </w:r>
            <w:proofErr w:type="spellStart"/>
            <w:r w:rsidRPr="00035BD9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5BD9">
              <w:rPr>
                <w:b/>
                <w:sz w:val="22"/>
                <w:szCs w:val="22"/>
              </w:rPr>
              <w:t>KC-DE-zp.25.72.2026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244D1A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5BD9" w14:paraId="7830B00B" w14:textId="77777777" w:rsidTr="007E3C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7F672F" w14:textId="3BF89711" w:rsidR="00035BD9" w:rsidRPr="00D26ED6" w:rsidRDefault="00035BD9" w:rsidP="007E3C7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35BD9">
              <w:rPr>
                <w:b/>
                <w:sz w:val="22"/>
                <w:szCs w:val="22"/>
              </w:rPr>
              <w:t>PROGRESS Systemy Komputerowe Sp. z o.o.</w:t>
            </w:r>
          </w:p>
          <w:p w14:paraId="63A657A1" w14:textId="14D49D0A" w:rsidR="00035BD9" w:rsidRPr="009F0E5C" w:rsidRDefault="00035BD9" w:rsidP="007E3C7B">
            <w:pPr>
              <w:jc w:val="both"/>
              <w:rPr>
                <w:bCs/>
                <w:sz w:val="22"/>
                <w:szCs w:val="22"/>
              </w:rPr>
            </w:pPr>
            <w:r w:rsidRPr="00035BD9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BD9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7CA85B" w14:textId="430DC348" w:rsidR="00035BD9" w:rsidRPr="009F0E5C" w:rsidRDefault="00035BD9" w:rsidP="007E3C7B">
            <w:pPr>
              <w:jc w:val="both"/>
              <w:rPr>
                <w:bCs/>
                <w:sz w:val="22"/>
                <w:szCs w:val="22"/>
              </w:rPr>
            </w:pPr>
            <w:r w:rsidRPr="00035BD9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5BD9">
              <w:rPr>
                <w:bCs/>
                <w:sz w:val="22"/>
                <w:szCs w:val="22"/>
              </w:rPr>
              <w:t>Kraków</w:t>
            </w:r>
          </w:p>
          <w:p w14:paraId="6C53A856" w14:textId="77777777" w:rsidR="00035BD9" w:rsidRPr="00D26ED6" w:rsidRDefault="00035BD9" w:rsidP="007E3C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6DE00E" w14:textId="0727EB19" w:rsidR="00035BD9" w:rsidRDefault="00035BD9" w:rsidP="007E3C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35BD9">
              <w:rPr>
                <w:sz w:val="22"/>
                <w:szCs w:val="22"/>
              </w:rPr>
              <w:t>Dostaw</w:t>
            </w:r>
            <w:r w:rsidR="00B46410">
              <w:rPr>
                <w:sz w:val="22"/>
                <w:szCs w:val="22"/>
              </w:rPr>
              <w:t>ę</w:t>
            </w:r>
            <w:r w:rsidRPr="00035BD9">
              <w:rPr>
                <w:sz w:val="22"/>
                <w:szCs w:val="22"/>
              </w:rPr>
              <w:t xml:space="preserve"> stacji roboczej w ramach projektu PRELUDIUM 2025/57/N/ST10/01196 na potrzeby </w:t>
            </w:r>
            <w:proofErr w:type="spellStart"/>
            <w:r w:rsidRPr="00035BD9">
              <w:rPr>
                <w:sz w:val="22"/>
                <w:szCs w:val="22"/>
              </w:rPr>
              <w:t>WGGiIŚ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723959D1" w14:textId="00D2C77D" w:rsidR="00035BD9" w:rsidRPr="00D26ED6" w:rsidRDefault="00035BD9" w:rsidP="007E3C7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35BD9">
              <w:rPr>
                <w:b/>
                <w:sz w:val="22"/>
                <w:szCs w:val="22"/>
              </w:rPr>
              <w:t>15 113.01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D3793E0" w14:textId="77777777" w:rsidR="00035BD9" w:rsidRDefault="00035BD9" w:rsidP="007E3C7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504790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B28EA2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7A3259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8E68A0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F49AC12" w14:textId="45A0B156" w:rsidR="002B6761" w:rsidRPr="008567C7" w:rsidRDefault="00035B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85B089A" w14:textId="1FFF73F2" w:rsidR="002B6761" w:rsidRPr="008567C7" w:rsidRDefault="00035B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765E286" w14:textId="260FC2E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AFFBB4" w14:textId="45B44C3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581E1B" w14:textId="30DDAED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87B2FF" w14:textId="4388DFB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FEABB8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35BD9" w:rsidRPr="008567C7" w14:paraId="6DBA8D32" w14:textId="77777777" w:rsidTr="007E3C7B">
        <w:tc>
          <w:tcPr>
            <w:tcW w:w="709" w:type="dxa"/>
            <w:vAlign w:val="center"/>
          </w:tcPr>
          <w:p w14:paraId="6F4525F3" w14:textId="0E0C62C4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ACDD5EF" w14:textId="052DDE5B" w:rsidR="00035BD9" w:rsidRPr="002B6761" w:rsidRDefault="00035BD9" w:rsidP="007E3C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5951900" w14:textId="366E6E38" w:rsidR="00035BD9" w:rsidRPr="008567C7" w:rsidRDefault="00035BD9" w:rsidP="007E3C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BD9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ECF369" w14:textId="2E3AA2BC" w:rsidR="00035BD9" w:rsidRPr="001B7815" w:rsidRDefault="00035BD9" w:rsidP="007E3C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5BD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442D7E3" w14:textId="7F0B43BA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3610A03" w14:textId="155293CA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CC9FA2B" w14:textId="1BFC62DC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8F1EBB" w14:textId="3C69476C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9AE757" w14:textId="2DE5C83C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DA9D4BE" w14:textId="633F8301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53323A" w14:textId="6FE8B7EE" w:rsidR="00035BD9" w:rsidRPr="008567C7" w:rsidRDefault="00035BD9" w:rsidP="007E3C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5BD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3859AB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78E48D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88CFD1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93B5A" w14:textId="77777777" w:rsidR="00F0233B" w:rsidRDefault="00F0233B">
      <w:r>
        <w:separator/>
      </w:r>
    </w:p>
  </w:endnote>
  <w:endnote w:type="continuationSeparator" w:id="0">
    <w:p w14:paraId="39BCB267" w14:textId="77777777" w:rsidR="00F0233B" w:rsidRDefault="00F02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47CA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F82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A9A5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51EA8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A7A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8554D" w14:textId="77777777" w:rsidR="00F0233B" w:rsidRDefault="00F0233B">
      <w:r>
        <w:separator/>
      </w:r>
    </w:p>
  </w:footnote>
  <w:footnote w:type="continuationSeparator" w:id="0">
    <w:p w14:paraId="172FD68A" w14:textId="77777777" w:rsidR="00F0233B" w:rsidRDefault="00F02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274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CB7C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D14F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284"/>
    <w:rsid w:val="00005838"/>
    <w:rsid w:val="00022322"/>
    <w:rsid w:val="00035BD9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0284"/>
    <w:rsid w:val="00B32D12"/>
    <w:rsid w:val="00B46410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233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4BA103"/>
  <w15:chartTrackingRefBased/>
  <w15:docId w15:val="{0F8EB2B2-639F-4B32-8E7B-B0E65F66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2026-05-08T07:56:00Z</cp:lastPrinted>
  <dcterms:created xsi:type="dcterms:W3CDTF">2026-05-08T07:56:00Z</dcterms:created>
  <dcterms:modified xsi:type="dcterms:W3CDTF">2026-05-08T07:56:00Z</dcterms:modified>
</cp:coreProperties>
</file>